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webextensions/webextension2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-201320579"/>
        <w:docPartObj>
          <w:docPartGallery w:val="Cover Pages"/>
          <w:docPartUnique/>
        </w:docPartObj>
      </w:sdtPr>
      <w:sdtContent>
        <w:p w14:paraId="0DE513B1" w14:textId="77777777" w:rsidR="00ED4D22" w:rsidRDefault="00ED4D22" w:rsidP="002126E8">
          <w:r>
            <w:rPr>
              <w:noProof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4529365" wp14:editId="5EED627B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0" b="2540"/>
                    <wp:wrapNone/>
                    <wp:docPr id="138" name="Текстовое поле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469"/>
                                  <w:gridCol w:w="4725"/>
                                </w:tblGrid>
                                <w:tr w:rsidR="000F6296" w14:paraId="34CB566E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3633BBC7" w14:textId="7E082DB0" w:rsidR="000F6296" w:rsidRDefault="000F6296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  <w:szCs w:val="44"/>
                                          <w:lang w:eastAsia="ru-RU"/>
                                        </w:rPr>
                                        <w:drawing>
                                          <wp:inline distT="0" distB="0" distL="0" distR="0" wp14:anchorId="1ACDA549" wp14:editId="085FA0CA">
                                            <wp:extent cx="3194397" cy="3129446"/>
                                            <wp:effectExtent l="0" t="0" r="6350" b="0"/>
                                            <wp:docPr id="5" name="Рисунок 5" descr="герб района1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Рисунок 1" descr="герб района1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9" cstate="print">
                                                      <a:lum bright="6000" contrast="6000"/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3204051" cy="3138903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noFill/>
                                                      <a:miter lim="800000"/>
                                                      <a:headEnd/>
                                                      <a:tailEnd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szCs w:val="24"/>
                                        </w:rPr>
                                        <w:id w:val="1953831161"/>
                                        <w:showingPlcHdr/>
                                        <w:text/>
                                      </w:sdtPr>
                                      <w:sdtContent>
                                        <w:p w14:paraId="79B79E93" w14:textId="588D9597" w:rsidR="000F6296" w:rsidRDefault="000F6296" w:rsidP="003A64FA">
                                          <w:pPr>
                                            <w:ind w:firstLine="0"/>
                                            <w:jc w:val="center"/>
                                            <w:rPr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szCs w:val="24"/>
                                            </w:rPr>
                                            <w:t xml:space="preserve">     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144B7314" w14:textId="77777777" w:rsidR="000F6296" w:rsidRDefault="000F6296" w:rsidP="00C802E0">
                                      <w:pPr>
                                        <w:pStyle w:val="a6"/>
                                      </w:pPr>
                                      <w:r w:rsidRPr="00A5148B">
                                        <w:t>итоговый</w:t>
                                      </w:r>
                                      <w:r>
                                        <w:t xml:space="preserve"> отчет</w:t>
                                      </w:r>
                                    </w:p>
                                    <w:p w14:paraId="2D8A7B8B" w14:textId="3B8CA9A9" w:rsidR="000F6296" w:rsidRDefault="000F6296" w:rsidP="00A0532B">
                                      <w:pPr>
                                        <w:pStyle w:val="a4"/>
                                        <w:jc w:val="center"/>
                                        <w:rPr>
                                          <w:rStyle w:val="a7"/>
                                        </w:rPr>
                                      </w:pPr>
                                      <w:r>
                                        <w:rPr>
                                          <w:rStyle w:val="a7"/>
                                        </w:rPr>
                                        <w:t>Управления образования администрации муниципального района «Ботлихский район»</w:t>
                                      </w:r>
                                    </w:p>
                                    <w:p w14:paraId="34B23C98" w14:textId="557EBCD0" w:rsidR="000F6296" w:rsidRDefault="000F6296" w:rsidP="006330CE">
                                      <w:pPr>
                                        <w:pStyle w:val="a4"/>
                                        <w:jc w:val="center"/>
                                      </w:pPr>
                                      <w:r w:rsidRPr="003A4E55">
                                        <w:rPr>
                                          <w:rStyle w:val="a7"/>
                                        </w:rPr>
                                        <w:t>о результатах</w:t>
                                      </w:r>
                                      <w:r>
                                        <w:rPr>
                                          <w:rStyle w:val="a7"/>
                                        </w:rPr>
                                        <w:t xml:space="preserve"> анализа</w:t>
                                      </w:r>
                                      <w:r w:rsidRPr="003A4E55">
                                        <w:rPr>
                                          <w:rStyle w:val="a7"/>
                                        </w:rPr>
                                        <w:t xml:space="preserve"> состояния и перспектив развития системы образования за</w:t>
                                      </w:r>
                                      <w:r w:rsidRPr="00AA7038">
                                        <w:rPr>
                                          <w:rStyle w:val="a7"/>
                                        </w:rPr>
                                        <w:t> </w:t>
                                      </w:r>
                                      <w:r>
                                        <w:rPr>
                                          <w:rStyle w:val="a7"/>
                                        </w:rPr>
                                        <w:t>2019</w:t>
                                      </w:r>
                                      <w:r w:rsidRPr="00AA7038">
                                        <w:rPr>
                                          <w:rStyle w:val="a7"/>
                                        </w:rPr>
                                        <w:t> год</w:t>
                                      </w:r>
                                    </w:p>
                                  </w:tc>
                                </w:tr>
                              </w:tbl>
                              <w:p w14:paraId="77BF912D" w14:textId="77777777" w:rsidR="000F6296" w:rsidRDefault="000F6296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34529365" id="_x0000_t202" coordsize="21600,21600" o:spt="202" path="m,l,21600r21600,l21600,xe">
                    <v:stroke joinstyle="miter"/>
                    <v:path gradientshapeok="t" o:connecttype="rect"/>
                  </v:shapetype>
                  <v:shape id="Текстовое поле 138" o:spid="_x0000_s1026" type="#_x0000_t202" style="position:absolute;left:0;text-align:left;margin-left:0;margin-top:0;width:134.85pt;height:302.4pt;z-index:251659264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6469"/>
                            <w:gridCol w:w="4725"/>
                          </w:tblGrid>
                          <w:tr w:rsidR="000F6296" w14:paraId="34CB566E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3633BBC7" w14:textId="7E082DB0" w:rsidR="000F6296" w:rsidRDefault="000F6296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  <w:szCs w:val="44"/>
                                    <w:lang w:eastAsia="ru-RU"/>
                                  </w:rPr>
                                  <w:drawing>
                                    <wp:inline distT="0" distB="0" distL="0" distR="0" wp14:anchorId="1ACDA549" wp14:editId="085FA0CA">
                                      <wp:extent cx="3194397" cy="3129446"/>
                                      <wp:effectExtent l="0" t="0" r="6350" b="0"/>
                                      <wp:docPr id="5" name="Рисунок 5" descr="герб района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Рисунок 1" descr="герб района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 cstate="print">
                                                <a:lum bright="6000" contrast="6000"/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3204051" cy="313890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szCs w:val="24"/>
                                  </w:rPr>
                                  <w:id w:val="1953831161"/>
                                  <w:showingPlcHdr/>
                                  <w:text/>
                                </w:sdtPr>
                                <w:sdtContent>
                                  <w:p w14:paraId="79B79E93" w14:textId="588D9597" w:rsidR="000F6296" w:rsidRDefault="000F6296" w:rsidP="003A64FA">
                                    <w:pPr>
                                      <w:ind w:firstLine="0"/>
                                      <w:jc w:val="center"/>
                                      <w:rPr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szCs w:val="2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144B7314" w14:textId="77777777" w:rsidR="000F6296" w:rsidRDefault="000F6296" w:rsidP="00C802E0">
                                <w:pPr>
                                  <w:pStyle w:val="a6"/>
                                </w:pPr>
                                <w:r w:rsidRPr="00A5148B">
                                  <w:t>итоговый</w:t>
                                </w:r>
                                <w:r>
                                  <w:t xml:space="preserve"> отчет</w:t>
                                </w:r>
                              </w:p>
                              <w:p w14:paraId="2D8A7B8B" w14:textId="3B8CA9A9" w:rsidR="000F6296" w:rsidRDefault="000F6296" w:rsidP="00A0532B">
                                <w:pPr>
                                  <w:pStyle w:val="a4"/>
                                  <w:jc w:val="center"/>
                                  <w:rPr>
                                    <w:rStyle w:val="a7"/>
                                  </w:rPr>
                                </w:pPr>
                                <w:r>
                                  <w:rPr>
                                    <w:rStyle w:val="a7"/>
                                  </w:rPr>
                                  <w:t>Управления образования администрации муниципального района «Ботлихский район»</w:t>
                                </w:r>
                              </w:p>
                              <w:p w14:paraId="34B23C98" w14:textId="557EBCD0" w:rsidR="000F6296" w:rsidRDefault="000F6296" w:rsidP="006330CE">
                                <w:pPr>
                                  <w:pStyle w:val="a4"/>
                                  <w:jc w:val="center"/>
                                </w:pPr>
                                <w:r w:rsidRPr="003A4E55">
                                  <w:rPr>
                                    <w:rStyle w:val="a7"/>
                                  </w:rPr>
                                  <w:t>о результатах</w:t>
                                </w:r>
                                <w:r>
                                  <w:rPr>
                                    <w:rStyle w:val="a7"/>
                                  </w:rPr>
                                  <w:t xml:space="preserve"> анализа</w:t>
                                </w:r>
                                <w:r w:rsidRPr="003A4E55">
                                  <w:rPr>
                                    <w:rStyle w:val="a7"/>
                                  </w:rPr>
                                  <w:t xml:space="preserve"> состояния и перспектив развития системы образования за</w:t>
                                </w:r>
                                <w:r w:rsidRPr="00AA7038">
                                  <w:rPr>
                                    <w:rStyle w:val="a7"/>
                                  </w:rPr>
                                  <w:t> </w:t>
                                </w:r>
                                <w:r>
                                  <w:rPr>
                                    <w:rStyle w:val="a7"/>
                                  </w:rPr>
                                  <w:t>2019</w:t>
                                </w:r>
                                <w:r w:rsidRPr="00AA7038">
                                  <w:rPr>
                                    <w:rStyle w:val="a7"/>
                                  </w:rPr>
                                  <w:t> год</w:t>
                                </w:r>
                              </w:p>
                            </w:tc>
                          </w:tr>
                        </w:tbl>
                        <w:p w14:paraId="77BF912D" w14:textId="77777777" w:rsidR="000F6296" w:rsidRDefault="000F6296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eastAsiaTheme="minorHAnsi" w:cstheme="minorBidi"/>
          <w:b w:val="0"/>
          <w:sz w:val="24"/>
          <w:szCs w:val="22"/>
          <w:lang w:eastAsia="en-US"/>
        </w:rPr>
        <w:id w:val="-287517972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2831249A" w14:textId="77777777" w:rsidR="00D30670" w:rsidRDefault="00D30670">
          <w:pPr>
            <w:pStyle w:val="ac"/>
          </w:pPr>
          <w:r>
            <w:t>Оглавление</w:t>
          </w:r>
        </w:p>
        <w:p w14:paraId="3A93D5DB" w14:textId="19EF5A88" w:rsidR="002B05D6" w:rsidRDefault="00D30670">
          <w:pPr>
            <w:pStyle w:val="1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357522" w:history="1">
            <w:r w:rsidR="002B05D6" w:rsidRPr="00614195">
              <w:rPr>
                <w:rStyle w:val="ad"/>
                <w:noProof/>
              </w:rPr>
              <w:t>Перечень сокращений</w:t>
            </w:r>
            <w:r w:rsidR="002B05D6">
              <w:rPr>
                <w:noProof/>
                <w:webHidden/>
              </w:rPr>
              <w:tab/>
            </w:r>
            <w:r w:rsidR="002B05D6">
              <w:rPr>
                <w:noProof/>
                <w:webHidden/>
              </w:rPr>
              <w:fldChar w:fldCharType="begin"/>
            </w:r>
            <w:r w:rsidR="002B05D6">
              <w:rPr>
                <w:noProof/>
                <w:webHidden/>
              </w:rPr>
              <w:instrText xml:space="preserve"> PAGEREF _Toc495357522 \h </w:instrText>
            </w:r>
            <w:r w:rsidR="002B05D6">
              <w:rPr>
                <w:noProof/>
                <w:webHidden/>
              </w:rPr>
            </w:r>
            <w:r w:rsidR="002B05D6">
              <w:rPr>
                <w:noProof/>
                <w:webHidden/>
              </w:rPr>
              <w:fldChar w:fldCharType="separate"/>
            </w:r>
            <w:r w:rsidR="002B05D6">
              <w:rPr>
                <w:noProof/>
                <w:webHidden/>
              </w:rPr>
              <w:t>3</w:t>
            </w:r>
            <w:r w:rsidR="002B05D6">
              <w:rPr>
                <w:noProof/>
                <w:webHidden/>
              </w:rPr>
              <w:fldChar w:fldCharType="end"/>
            </w:r>
          </w:hyperlink>
        </w:p>
        <w:p w14:paraId="547FF791" w14:textId="1B55BB9D" w:rsidR="002B05D6" w:rsidRDefault="000F6296">
          <w:pPr>
            <w:pStyle w:val="1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23" w:history="1">
            <w:r w:rsidR="002B05D6" w:rsidRPr="00614195">
              <w:rPr>
                <w:rStyle w:val="ad"/>
                <w:noProof/>
                <w:lang w:val="en-US"/>
              </w:rPr>
              <w:t>I</w:t>
            </w:r>
            <w:r w:rsidR="002B05D6" w:rsidRPr="00614195">
              <w:rPr>
                <w:rStyle w:val="ad"/>
                <w:noProof/>
              </w:rPr>
              <w:t>. Анализ состояния и перспектив развития системы образования</w:t>
            </w:r>
            <w:r w:rsidR="002B05D6">
              <w:rPr>
                <w:noProof/>
                <w:webHidden/>
              </w:rPr>
              <w:tab/>
            </w:r>
            <w:r w:rsidR="002B05D6">
              <w:rPr>
                <w:noProof/>
                <w:webHidden/>
              </w:rPr>
              <w:fldChar w:fldCharType="begin"/>
            </w:r>
            <w:r w:rsidR="002B05D6">
              <w:rPr>
                <w:noProof/>
                <w:webHidden/>
              </w:rPr>
              <w:instrText xml:space="preserve"> PAGEREF _Toc495357523 \h </w:instrText>
            </w:r>
            <w:r w:rsidR="002B05D6">
              <w:rPr>
                <w:noProof/>
                <w:webHidden/>
              </w:rPr>
            </w:r>
            <w:r w:rsidR="002B05D6">
              <w:rPr>
                <w:noProof/>
                <w:webHidden/>
              </w:rPr>
              <w:fldChar w:fldCharType="separate"/>
            </w:r>
            <w:r w:rsidR="002B05D6">
              <w:rPr>
                <w:noProof/>
                <w:webHidden/>
              </w:rPr>
              <w:t>4</w:t>
            </w:r>
            <w:r w:rsidR="002B05D6">
              <w:rPr>
                <w:noProof/>
                <w:webHidden/>
              </w:rPr>
              <w:fldChar w:fldCharType="end"/>
            </w:r>
          </w:hyperlink>
        </w:p>
        <w:p w14:paraId="4C495AAE" w14:textId="1428DCAB" w:rsidR="002B05D6" w:rsidRDefault="000F6296">
          <w:pPr>
            <w:pStyle w:val="2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24" w:history="1">
            <w:r w:rsidR="002B05D6" w:rsidRPr="00614195">
              <w:rPr>
                <w:rStyle w:val="ad"/>
                <w:noProof/>
              </w:rPr>
              <w:t>1. Вводная часть</w:t>
            </w:r>
            <w:r w:rsidR="002B05D6">
              <w:rPr>
                <w:noProof/>
                <w:webHidden/>
              </w:rPr>
              <w:tab/>
            </w:r>
            <w:r w:rsidR="002B05D6">
              <w:rPr>
                <w:noProof/>
                <w:webHidden/>
              </w:rPr>
              <w:fldChar w:fldCharType="begin"/>
            </w:r>
            <w:r w:rsidR="002B05D6">
              <w:rPr>
                <w:noProof/>
                <w:webHidden/>
              </w:rPr>
              <w:instrText xml:space="preserve"> PAGEREF _Toc495357524 \h </w:instrText>
            </w:r>
            <w:r w:rsidR="002B05D6">
              <w:rPr>
                <w:noProof/>
                <w:webHidden/>
              </w:rPr>
            </w:r>
            <w:r w:rsidR="002B05D6">
              <w:rPr>
                <w:noProof/>
                <w:webHidden/>
              </w:rPr>
              <w:fldChar w:fldCharType="separate"/>
            </w:r>
            <w:r w:rsidR="002B05D6">
              <w:rPr>
                <w:noProof/>
                <w:webHidden/>
              </w:rPr>
              <w:t>4</w:t>
            </w:r>
            <w:r w:rsidR="002B05D6">
              <w:rPr>
                <w:noProof/>
                <w:webHidden/>
              </w:rPr>
              <w:fldChar w:fldCharType="end"/>
            </w:r>
          </w:hyperlink>
        </w:p>
        <w:p w14:paraId="3528995B" w14:textId="45F30453" w:rsidR="002B05D6" w:rsidRDefault="000F6296">
          <w:pPr>
            <w:pStyle w:val="3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25" w:history="1">
            <w:r w:rsidR="002B05D6" w:rsidRPr="00614195">
              <w:rPr>
                <w:rStyle w:val="ad"/>
                <w:noProof/>
              </w:rPr>
              <w:t>1.1. Аннотация</w:t>
            </w:r>
            <w:r w:rsidR="002B05D6">
              <w:rPr>
                <w:noProof/>
                <w:webHidden/>
              </w:rPr>
              <w:tab/>
            </w:r>
            <w:r w:rsidR="002B05D6">
              <w:rPr>
                <w:noProof/>
                <w:webHidden/>
              </w:rPr>
              <w:fldChar w:fldCharType="begin"/>
            </w:r>
            <w:r w:rsidR="002B05D6">
              <w:rPr>
                <w:noProof/>
                <w:webHidden/>
              </w:rPr>
              <w:instrText xml:space="preserve"> PAGEREF _Toc495357525 \h </w:instrText>
            </w:r>
            <w:r w:rsidR="002B05D6">
              <w:rPr>
                <w:noProof/>
                <w:webHidden/>
              </w:rPr>
            </w:r>
            <w:r w:rsidR="002B05D6">
              <w:rPr>
                <w:noProof/>
                <w:webHidden/>
              </w:rPr>
              <w:fldChar w:fldCharType="separate"/>
            </w:r>
            <w:r w:rsidR="002B05D6">
              <w:rPr>
                <w:noProof/>
                <w:webHidden/>
              </w:rPr>
              <w:t>4</w:t>
            </w:r>
            <w:r w:rsidR="002B05D6">
              <w:rPr>
                <w:noProof/>
                <w:webHidden/>
              </w:rPr>
              <w:fldChar w:fldCharType="end"/>
            </w:r>
          </w:hyperlink>
        </w:p>
        <w:p w14:paraId="71901138" w14:textId="7FDB57C4" w:rsidR="002B05D6" w:rsidRDefault="000F6296">
          <w:pPr>
            <w:pStyle w:val="3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26" w:history="1">
            <w:r w:rsidR="002B05D6" w:rsidRPr="00614195">
              <w:rPr>
                <w:rStyle w:val="ad"/>
                <w:noProof/>
              </w:rPr>
              <w:t>1.2. Ответственные за подготовку</w:t>
            </w:r>
            <w:r w:rsidR="002B05D6">
              <w:rPr>
                <w:noProof/>
                <w:webHidden/>
              </w:rPr>
              <w:tab/>
            </w:r>
            <w:r w:rsidR="002B05D6">
              <w:rPr>
                <w:noProof/>
                <w:webHidden/>
              </w:rPr>
              <w:fldChar w:fldCharType="begin"/>
            </w:r>
            <w:r w:rsidR="002B05D6">
              <w:rPr>
                <w:noProof/>
                <w:webHidden/>
              </w:rPr>
              <w:instrText xml:space="preserve"> PAGEREF _Toc495357526 \h </w:instrText>
            </w:r>
            <w:r w:rsidR="002B05D6">
              <w:rPr>
                <w:noProof/>
                <w:webHidden/>
              </w:rPr>
            </w:r>
            <w:r w:rsidR="002B05D6">
              <w:rPr>
                <w:noProof/>
                <w:webHidden/>
              </w:rPr>
              <w:fldChar w:fldCharType="separate"/>
            </w:r>
            <w:r w:rsidR="002B05D6">
              <w:rPr>
                <w:noProof/>
                <w:webHidden/>
              </w:rPr>
              <w:t>5</w:t>
            </w:r>
            <w:r w:rsidR="002B05D6">
              <w:rPr>
                <w:noProof/>
                <w:webHidden/>
              </w:rPr>
              <w:fldChar w:fldCharType="end"/>
            </w:r>
          </w:hyperlink>
        </w:p>
        <w:p w14:paraId="3EF19764" w14:textId="345C5964" w:rsidR="002B05D6" w:rsidRDefault="000F6296">
          <w:pPr>
            <w:pStyle w:val="3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27" w:history="1">
            <w:r w:rsidR="002B05D6" w:rsidRPr="00614195">
              <w:rPr>
                <w:rStyle w:val="ad"/>
                <w:noProof/>
              </w:rPr>
              <w:t>1.3. Контакты</w:t>
            </w:r>
            <w:r w:rsidR="002B05D6">
              <w:rPr>
                <w:noProof/>
                <w:webHidden/>
              </w:rPr>
              <w:tab/>
            </w:r>
            <w:r w:rsidR="002B05D6">
              <w:rPr>
                <w:noProof/>
                <w:webHidden/>
              </w:rPr>
              <w:fldChar w:fldCharType="begin"/>
            </w:r>
            <w:r w:rsidR="002B05D6">
              <w:rPr>
                <w:noProof/>
                <w:webHidden/>
              </w:rPr>
              <w:instrText xml:space="preserve"> PAGEREF _Toc495357527 \h </w:instrText>
            </w:r>
            <w:r w:rsidR="002B05D6">
              <w:rPr>
                <w:noProof/>
                <w:webHidden/>
              </w:rPr>
            </w:r>
            <w:r w:rsidR="002B05D6">
              <w:rPr>
                <w:noProof/>
                <w:webHidden/>
              </w:rPr>
              <w:fldChar w:fldCharType="separate"/>
            </w:r>
            <w:r w:rsidR="002B05D6">
              <w:rPr>
                <w:noProof/>
                <w:webHidden/>
              </w:rPr>
              <w:t>6</w:t>
            </w:r>
            <w:r w:rsidR="002B05D6">
              <w:rPr>
                <w:noProof/>
                <w:webHidden/>
              </w:rPr>
              <w:fldChar w:fldCharType="end"/>
            </w:r>
          </w:hyperlink>
        </w:p>
        <w:p w14:paraId="5549AF85" w14:textId="2A864BF7" w:rsidR="002B05D6" w:rsidRDefault="000F6296">
          <w:pPr>
            <w:pStyle w:val="3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28" w:history="1">
            <w:r w:rsidR="002B05D6" w:rsidRPr="00614195">
              <w:rPr>
                <w:rStyle w:val="ad"/>
                <w:noProof/>
              </w:rPr>
              <w:t>1.4. Источники данных</w:t>
            </w:r>
            <w:r w:rsidR="002B05D6">
              <w:rPr>
                <w:noProof/>
                <w:webHidden/>
              </w:rPr>
              <w:tab/>
            </w:r>
            <w:r w:rsidR="002B05D6">
              <w:rPr>
                <w:noProof/>
                <w:webHidden/>
              </w:rPr>
              <w:fldChar w:fldCharType="begin"/>
            </w:r>
            <w:r w:rsidR="002B05D6">
              <w:rPr>
                <w:noProof/>
                <w:webHidden/>
              </w:rPr>
              <w:instrText xml:space="preserve"> PAGEREF _Toc495357528 \h </w:instrText>
            </w:r>
            <w:r w:rsidR="002B05D6">
              <w:rPr>
                <w:noProof/>
                <w:webHidden/>
              </w:rPr>
            </w:r>
            <w:r w:rsidR="002B05D6">
              <w:rPr>
                <w:noProof/>
                <w:webHidden/>
              </w:rPr>
              <w:fldChar w:fldCharType="separate"/>
            </w:r>
            <w:r w:rsidR="002B05D6">
              <w:rPr>
                <w:noProof/>
                <w:webHidden/>
              </w:rPr>
              <w:t>7</w:t>
            </w:r>
            <w:r w:rsidR="002B05D6">
              <w:rPr>
                <w:noProof/>
                <w:webHidden/>
              </w:rPr>
              <w:fldChar w:fldCharType="end"/>
            </w:r>
          </w:hyperlink>
        </w:p>
        <w:p w14:paraId="06DF5324" w14:textId="14190EA2" w:rsidR="002B05D6" w:rsidRDefault="000F6296">
          <w:pPr>
            <w:pStyle w:val="3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29" w:history="1">
            <w:r w:rsidR="002B05D6" w:rsidRPr="00614195">
              <w:rPr>
                <w:rStyle w:val="ad"/>
                <w:noProof/>
              </w:rPr>
              <w:t xml:space="preserve">1.5. Паспорт образовательной системы </w:t>
            </w:r>
            <w:r w:rsidR="002B05D6">
              <w:rPr>
                <w:noProof/>
                <w:webHidden/>
              </w:rPr>
              <w:tab/>
            </w:r>
            <w:r w:rsidR="002B05D6">
              <w:rPr>
                <w:noProof/>
                <w:webHidden/>
              </w:rPr>
              <w:fldChar w:fldCharType="begin"/>
            </w:r>
            <w:r w:rsidR="002B05D6">
              <w:rPr>
                <w:noProof/>
                <w:webHidden/>
              </w:rPr>
              <w:instrText xml:space="preserve"> PAGEREF _Toc495357529 \h </w:instrText>
            </w:r>
            <w:r w:rsidR="002B05D6">
              <w:rPr>
                <w:noProof/>
                <w:webHidden/>
              </w:rPr>
            </w:r>
            <w:r w:rsidR="002B05D6">
              <w:rPr>
                <w:noProof/>
                <w:webHidden/>
              </w:rPr>
              <w:fldChar w:fldCharType="separate"/>
            </w:r>
            <w:r w:rsidR="002B05D6">
              <w:rPr>
                <w:noProof/>
                <w:webHidden/>
              </w:rPr>
              <w:t>8</w:t>
            </w:r>
            <w:r w:rsidR="002B05D6">
              <w:rPr>
                <w:noProof/>
                <w:webHidden/>
              </w:rPr>
              <w:fldChar w:fldCharType="end"/>
            </w:r>
          </w:hyperlink>
        </w:p>
        <w:p w14:paraId="40854D0B" w14:textId="066A684A" w:rsidR="002B05D6" w:rsidRDefault="000F6296">
          <w:pPr>
            <w:pStyle w:val="3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30" w:history="1">
            <w:r w:rsidR="002B05D6" w:rsidRPr="00614195">
              <w:rPr>
                <w:rStyle w:val="ad"/>
                <w:noProof/>
              </w:rPr>
              <w:t>1.6. Образовательный контекст</w:t>
            </w:r>
            <w:r w:rsidR="002B05D6">
              <w:rPr>
                <w:noProof/>
                <w:webHidden/>
              </w:rPr>
              <w:tab/>
            </w:r>
            <w:r w:rsidR="002B05D6">
              <w:rPr>
                <w:noProof/>
                <w:webHidden/>
              </w:rPr>
              <w:fldChar w:fldCharType="begin"/>
            </w:r>
            <w:r w:rsidR="002B05D6">
              <w:rPr>
                <w:noProof/>
                <w:webHidden/>
              </w:rPr>
              <w:instrText xml:space="preserve"> PAGEREF _Toc495357530 \h </w:instrText>
            </w:r>
            <w:r w:rsidR="002B05D6">
              <w:rPr>
                <w:noProof/>
                <w:webHidden/>
              </w:rPr>
            </w:r>
            <w:r w:rsidR="002B05D6">
              <w:rPr>
                <w:noProof/>
                <w:webHidden/>
              </w:rPr>
              <w:fldChar w:fldCharType="separate"/>
            </w:r>
            <w:r w:rsidR="002B05D6">
              <w:rPr>
                <w:noProof/>
                <w:webHidden/>
              </w:rPr>
              <w:t>9</w:t>
            </w:r>
            <w:r w:rsidR="002B05D6">
              <w:rPr>
                <w:noProof/>
                <w:webHidden/>
              </w:rPr>
              <w:fldChar w:fldCharType="end"/>
            </w:r>
          </w:hyperlink>
        </w:p>
        <w:p w14:paraId="54E964FA" w14:textId="1499A6EF" w:rsidR="002B05D6" w:rsidRDefault="000F6296">
          <w:pPr>
            <w:pStyle w:val="3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31" w:history="1">
            <w:r w:rsidR="002B05D6" w:rsidRPr="00614195">
              <w:rPr>
                <w:rStyle w:val="ad"/>
                <w:noProof/>
              </w:rPr>
              <w:t>1.7. Особенности образовательной системы</w:t>
            </w:r>
            <w:r w:rsidR="002B05D6">
              <w:rPr>
                <w:noProof/>
                <w:webHidden/>
              </w:rPr>
              <w:tab/>
            </w:r>
            <w:r w:rsidR="002B05D6">
              <w:rPr>
                <w:noProof/>
                <w:webHidden/>
              </w:rPr>
              <w:fldChar w:fldCharType="begin"/>
            </w:r>
            <w:r w:rsidR="002B05D6">
              <w:rPr>
                <w:noProof/>
                <w:webHidden/>
              </w:rPr>
              <w:instrText xml:space="preserve"> PAGEREF _Toc495357531 \h </w:instrText>
            </w:r>
            <w:r w:rsidR="002B05D6">
              <w:rPr>
                <w:noProof/>
                <w:webHidden/>
              </w:rPr>
            </w:r>
            <w:r w:rsidR="002B05D6">
              <w:rPr>
                <w:noProof/>
                <w:webHidden/>
              </w:rPr>
              <w:fldChar w:fldCharType="separate"/>
            </w:r>
            <w:r w:rsidR="002B05D6">
              <w:rPr>
                <w:noProof/>
                <w:webHidden/>
              </w:rPr>
              <w:t>10</w:t>
            </w:r>
            <w:r w:rsidR="002B05D6">
              <w:rPr>
                <w:noProof/>
                <w:webHidden/>
              </w:rPr>
              <w:fldChar w:fldCharType="end"/>
            </w:r>
          </w:hyperlink>
        </w:p>
        <w:p w14:paraId="18D3BDB0" w14:textId="082AF1BC" w:rsidR="002B05D6" w:rsidRDefault="000F6296">
          <w:pPr>
            <w:pStyle w:val="2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32" w:history="1">
            <w:r w:rsidR="002B05D6" w:rsidRPr="00614195">
              <w:rPr>
                <w:rStyle w:val="ad"/>
                <w:noProof/>
              </w:rPr>
              <w:t>2. Анализ состояния и перспектив развития системы образования: основная часть.</w:t>
            </w:r>
            <w:r w:rsidR="002B05D6">
              <w:rPr>
                <w:noProof/>
                <w:webHidden/>
              </w:rPr>
              <w:tab/>
            </w:r>
            <w:r w:rsidR="00070336">
              <w:rPr>
                <w:noProof/>
                <w:webHidden/>
              </w:rPr>
              <w:t>23</w:t>
            </w:r>
          </w:hyperlink>
        </w:p>
        <w:p w14:paraId="0E20CDE0" w14:textId="51D88AA2" w:rsidR="002B05D6" w:rsidRDefault="000F6296">
          <w:pPr>
            <w:pStyle w:val="3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33" w:history="1">
            <w:r w:rsidR="002B05D6" w:rsidRPr="00614195">
              <w:rPr>
                <w:rStyle w:val="ad"/>
                <w:noProof/>
              </w:rPr>
              <w:t>2.1. Сведения о развитии дошкольного образования</w:t>
            </w:r>
            <w:r w:rsidR="002B05D6">
              <w:rPr>
                <w:noProof/>
                <w:webHidden/>
              </w:rPr>
              <w:tab/>
            </w:r>
            <w:r w:rsidR="00070336">
              <w:rPr>
                <w:noProof/>
                <w:webHidden/>
              </w:rPr>
              <w:t>23</w:t>
            </w:r>
          </w:hyperlink>
        </w:p>
        <w:p w14:paraId="1B86C20D" w14:textId="5BFDA3BF" w:rsidR="002B05D6" w:rsidRDefault="000F6296">
          <w:pPr>
            <w:pStyle w:val="3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34" w:history="1">
            <w:r w:rsidR="002B05D6" w:rsidRPr="00614195">
              <w:rPr>
                <w:rStyle w:val="ad"/>
                <w:noProof/>
              </w:rPr>
              <w:t>2.2. Сведения о развитии начального общего образования, основного общего образования и среднего общего образования</w:t>
            </w:r>
            <w:r w:rsidR="002B05D6">
              <w:rPr>
                <w:noProof/>
                <w:webHidden/>
              </w:rPr>
              <w:tab/>
            </w:r>
            <w:r w:rsidR="00070336">
              <w:rPr>
                <w:noProof/>
                <w:webHidden/>
              </w:rPr>
              <w:t>27</w:t>
            </w:r>
          </w:hyperlink>
        </w:p>
        <w:p w14:paraId="1BCF1EA1" w14:textId="7AB0FB2F" w:rsidR="002B05D6" w:rsidRDefault="000F6296">
          <w:pPr>
            <w:pStyle w:val="3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35" w:history="1">
            <w:r w:rsidR="002B05D6" w:rsidRPr="00614195">
              <w:rPr>
                <w:rStyle w:val="ad"/>
                <w:noProof/>
              </w:rPr>
              <w:t>2.3. Сведения о развитии дополнительного образования детей и взрослых</w:t>
            </w:r>
            <w:r w:rsidR="002B05D6">
              <w:rPr>
                <w:noProof/>
                <w:webHidden/>
              </w:rPr>
              <w:tab/>
            </w:r>
            <w:r w:rsidR="00070336">
              <w:rPr>
                <w:noProof/>
                <w:webHidden/>
              </w:rPr>
              <w:t>39</w:t>
            </w:r>
          </w:hyperlink>
        </w:p>
        <w:p w14:paraId="1D08BB30" w14:textId="72D5F806" w:rsidR="002B05D6" w:rsidRDefault="000F6296">
          <w:pPr>
            <w:pStyle w:val="2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40" w:history="1">
            <w:r w:rsidR="002B05D6" w:rsidRPr="00614195">
              <w:rPr>
                <w:rStyle w:val="ad"/>
                <w:noProof/>
              </w:rPr>
              <w:t>3. Выводы и заключения</w:t>
            </w:r>
            <w:r w:rsidR="002B05D6">
              <w:rPr>
                <w:noProof/>
                <w:webHidden/>
              </w:rPr>
              <w:tab/>
            </w:r>
            <w:r w:rsidR="00070336">
              <w:rPr>
                <w:noProof/>
                <w:webHidden/>
              </w:rPr>
              <w:t>44</w:t>
            </w:r>
          </w:hyperlink>
        </w:p>
        <w:p w14:paraId="7301D9FB" w14:textId="36D838B1" w:rsidR="002B05D6" w:rsidRDefault="000F6296">
          <w:pPr>
            <w:pStyle w:val="3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41" w:history="1">
            <w:r w:rsidR="002B05D6" w:rsidRPr="00614195">
              <w:rPr>
                <w:rStyle w:val="ad"/>
                <w:noProof/>
              </w:rPr>
              <w:t>3.1. Выводы</w:t>
            </w:r>
            <w:r w:rsidR="002B05D6">
              <w:rPr>
                <w:noProof/>
                <w:webHidden/>
              </w:rPr>
              <w:tab/>
            </w:r>
            <w:r w:rsidR="00070336">
              <w:rPr>
                <w:noProof/>
                <w:webHidden/>
              </w:rPr>
              <w:t>44</w:t>
            </w:r>
          </w:hyperlink>
        </w:p>
        <w:p w14:paraId="29145F35" w14:textId="66E93845" w:rsidR="002B05D6" w:rsidRDefault="000F6296">
          <w:pPr>
            <w:pStyle w:val="3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42" w:history="1">
            <w:r w:rsidR="002B05D6" w:rsidRPr="00614195">
              <w:rPr>
                <w:rStyle w:val="ad"/>
                <w:noProof/>
              </w:rPr>
              <w:t>3.2. Планы и перспективы развития системы образования</w:t>
            </w:r>
            <w:r w:rsidR="002B05D6">
              <w:rPr>
                <w:noProof/>
                <w:webHidden/>
              </w:rPr>
              <w:tab/>
            </w:r>
            <w:r w:rsidR="00070336">
              <w:rPr>
                <w:noProof/>
                <w:webHidden/>
              </w:rPr>
              <w:t>46</w:t>
            </w:r>
          </w:hyperlink>
        </w:p>
        <w:p w14:paraId="2FCB6F77" w14:textId="0F8361AC" w:rsidR="002B05D6" w:rsidRDefault="000F6296">
          <w:pPr>
            <w:pStyle w:val="11"/>
            <w:tabs>
              <w:tab w:val="right" w:leader="dot" w:pos="9628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95357544" w:history="1">
            <w:r w:rsidR="002B05D6" w:rsidRPr="00614195">
              <w:rPr>
                <w:rStyle w:val="ad"/>
                <w:noProof/>
                <w:lang w:val="en-US"/>
              </w:rPr>
              <w:t>II</w:t>
            </w:r>
            <w:r w:rsidR="002B05D6" w:rsidRPr="00614195">
              <w:rPr>
                <w:rStyle w:val="ad"/>
                <w:noProof/>
              </w:rPr>
              <w:t>. Показатели мониторинга системы образования</w:t>
            </w:r>
            <w:r w:rsidR="002B05D6">
              <w:rPr>
                <w:noProof/>
                <w:webHidden/>
              </w:rPr>
              <w:tab/>
            </w:r>
            <w:r w:rsidR="00070336">
              <w:rPr>
                <w:noProof/>
                <w:webHidden/>
              </w:rPr>
              <w:t>47</w:t>
            </w:r>
          </w:hyperlink>
        </w:p>
        <w:p w14:paraId="657B116E" w14:textId="48929611" w:rsidR="00D30670" w:rsidRDefault="00D30670">
          <w:r>
            <w:rPr>
              <w:b/>
              <w:bCs/>
            </w:rPr>
            <w:fldChar w:fldCharType="end"/>
          </w:r>
        </w:p>
      </w:sdtContent>
    </w:sdt>
    <w:p w14:paraId="3D589AED" w14:textId="77777777" w:rsidR="00996598" w:rsidRDefault="00996598">
      <w:pPr>
        <w:spacing w:after="160" w:line="259" w:lineRule="auto"/>
        <w:ind w:firstLine="0"/>
        <w:jc w:val="left"/>
        <w:rPr>
          <w:rFonts w:eastAsiaTheme="majorEastAsia" w:cstheme="majorBidi"/>
          <w:b/>
          <w:sz w:val="32"/>
          <w:szCs w:val="32"/>
          <w:lang w:val="en-US"/>
        </w:rPr>
      </w:pPr>
      <w:r>
        <w:rPr>
          <w:lang w:val="en-US"/>
        </w:rPr>
        <w:br w:type="page"/>
      </w:r>
    </w:p>
    <w:bookmarkStart w:id="0" w:name="_Toc495357522" w:displacedByCustomXml="next"/>
    <w:sdt>
      <w:sdtPr>
        <w:alias w:val="Перечень сокращений"/>
        <w:tag w:val="Перечень сокращений"/>
        <w:id w:val="-1240397725"/>
        <w:lock w:val="sdtContentLocked"/>
        <w:placeholder>
          <w:docPart w:val="DefaultPlaceholder_-1854013440"/>
        </w:placeholder>
      </w:sdtPr>
      <w:sdtContent>
        <w:p w14:paraId="0B3C5A81" w14:textId="76E219E9" w:rsidR="00D7404C" w:rsidRDefault="004F06A8" w:rsidP="0012142D">
          <w:pPr>
            <w:pStyle w:val="1"/>
          </w:pPr>
          <w:r>
            <w:t>Перечень сокращений</w:t>
          </w:r>
        </w:p>
      </w:sdtContent>
    </w:sdt>
    <w:bookmarkEnd w:id="0" w:displacedByCustomXml="prev"/>
    <w:p w14:paraId="0E663D49" w14:textId="1077FC98" w:rsidR="00E85DE8" w:rsidRDefault="00E85DE8" w:rsidP="00565638">
      <w:pPr>
        <w:spacing w:line="240" w:lineRule="auto"/>
        <w:rPr>
          <w:rFonts w:eastAsiaTheme="minorEastAsia"/>
          <w:color w:val="A6A6A6" w:themeColor="background1" w:themeShade="A6"/>
          <w:sz w:val="20"/>
          <w:lang w:eastAsia="ru-RU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504"/>
        <w:gridCol w:w="7568"/>
      </w:tblGrid>
      <w:tr w:rsidR="008727A6" w:rsidRPr="004F06A8" w14:paraId="2D51C0AA" w14:textId="77777777" w:rsidTr="004F06A8">
        <w:tc>
          <w:tcPr>
            <w:tcW w:w="1560" w:type="dxa"/>
          </w:tcPr>
          <w:p w14:paraId="400BD2E5" w14:textId="77777777" w:rsidR="008727A6" w:rsidRPr="004F06A8" w:rsidRDefault="008727A6" w:rsidP="00A77A1C">
            <w:pPr>
              <w:ind w:firstLine="0"/>
            </w:pPr>
            <w:r>
              <w:t>ВПР</w:t>
            </w:r>
          </w:p>
        </w:tc>
        <w:tc>
          <w:tcPr>
            <w:tcW w:w="8068" w:type="dxa"/>
          </w:tcPr>
          <w:p w14:paraId="20A677E1" w14:textId="77777777" w:rsidR="008727A6" w:rsidRPr="004F06A8" w:rsidRDefault="008727A6" w:rsidP="00A77A1C">
            <w:pPr>
              <w:ind w:firstLine="0"/>
            </w:pPr>
            <w:r>
              <w:t>Всероссийские проверочные работы</w:t>
            </w:r>
          </w:p>
        </w:tc>
      </w:tr>
      <w:tr w:rsidR="008727A6" w:rsidRPr="004F06A8" w14:paraId="5608EA24" w14:textId="77777777" w:rsidTr="004F06A8">
        <w:tc>
          <w:tcPr>
            <w:tcW w:w="1560" w:type="dxa"/>
          </w:tcPr>
          <w:p w14:paraId="28061BDB" w14:textId="77777777" w:rsidR="008727A6" w:rsidRPr="004F06A8" w:rsidRDefault="008727A6" w:rsidP="00A77A1C">
            <w:pPr>
              <w:ind w:firstLine="0"/>
            </w:pPr>
            <w:r>
              <w:t>ГВЭ</w:t>
            </w:r>
          </w:p>
        </w:tc>
        <w:tc>
          <w:tcPr>
            <w:tcW w:w="8068" w:type="dxa"/>
          </w:tcPr>
          <w:p w14:paraId="0D677BE6" w14:textId="77777777" w:rsidR="008727A6" w:rsidRPr="004F06A8" w:rsidRDefault="008727A6" w:rsidP="00A77A1C">
            <w:pPr>
              <w:ind w:firstLine="0"/>
            </w:pPr>
            <w:r>
              <w:t>Государственный выпускной экзамен</w:t>
            </w:r>
          </w:p>
        </w:tc>
      </w:tr>
      <w:tr w:rsidR="008727A6" w:rsidRPr="004F06A8" w14:paraId="485F195A" w14:textId="77777777" w:rsidTr="004F06A8">
        <w:tc>
          <w:tcPr>
            <w:tcW w:w="1560" w:type="dxa"/>
          </w:tcPr>
          <w:p w14:paraId="2F0B3AC6" w14:textId="77777777" w:rsidR="008727A6" w:rsidRPr="004F06A8" w:rsidRDefault="008727A6" w:rsidP="00A77A1C">
            <w:pPr>
              <w:ind w:firstLine="0"/>
            </w:pPr>
            <w:r>
              <w:t>ЕГЭ</w:t>
            </w:r>
          </w:p>
        </w:tc>
        <w:tc>
          <w:tcPr>
            <w:tcW w:w="8068" w:type="dxa"/>
          </w:tcPr>
          <w:p w14:paraId="5CDA93A5" w14:textId="77777777" w:rsidR="008727A6" w:rsidRPr="004F06A8" w:rsidRDefault="008727A6" w:rsidP="00A77A1C">
            <w:pPr>
              <w:ind w:firstLine="0"/>
            </w:pPr>
            <w:r>
              <w:t>Единый государственный экзамен</w:t>
            </w:r>
          </w:p>
        </w:tc>
      </w:tr>
      <w:tr w:rsidR="008727A6" w:rsidRPr="004F06A8" w14:paraId="486C343C" w14:textId="77777777" w:rsidTr="004F06A8">
        <w:tc>
          <w:tcPr>
            <w:tcW w:w="1560" w:type="dxa"/>
          </w:tcPr>
          <w:p w14:paraId="035C6791" w14:textId="77777777" w:rsidR="008727A6" w:rsidRPr="004F06A8" w:rsidRDefault="008727A6" w:rsidP="00A77A1C">
            <w:pPr>
              <w:ind w:firstLine="0"/>
            </w:pPr>
            <w:r>
              <w:t>КПК</w:t>
            </w:r>
          </w:p>
        </w:tc>
        <w:tc>
          <w:tcPr>
            <w:tcW w:w="8068" w:type="dxa"/>
          </w:tcPr>
          <w:p w14:paraId="0AFDDF4D" w14:textId="4E7C54DB" w:rsidR="008727A6" w:rsidRPr="004F06A8" w:rsidRDefault="008727A6" w:rsidP="00A77A1C">
            <w:pPr>
              <w:ind w:firstLine="0"/>
            </w:pPr>
            <w:r>
              <w:t>Курс повышения квалификации</w:t>
            </w:r>
          </w:p>
        </w:tc>
      </w:tr>
      <w:tr w:rsidR="008727A6" w:rsidRPr="004F06A8" w14:paraId="3BD644F2" w14:textId="77777777" w:rsidTr="004F06A8">
        <w:tc>
          <w:tcPr>
            <w:tcW w:w="1560" w:type="dxa"/>
          </w:tcPr>
          <w:p w14:paraId="7A1CC287" w14:textId="77777777" w:rsidR="008727A6" w:rsidRDefault="008727A6" w:rsidP="00A77A1C">
            <w:pPr>
              <w:ind w:firstLine="0"/>
            </w:pPr>
            <w:r>
              <w:t>МСО</w:t>
            </w:r>
          </w:p>
        </w:tc>
        <w:tc>
          <w:tcPr>
            <w:tcW w:w="8068" w:type="dxa"/>
          </w:tcPr>
          <w:p w14:paraId="3C5FA1FD" w14:textId="77777777" w:rsidR="008727A6" w:rsidRDefault="008727A6" w:rsidP="00A77A1C">
            <w:pPr>
              <w:ind w:firstLine="0"/>
            </w:pPr>
            <w:r>
              <w:t>Мониторинг системы образования</w:t>
            </w:r>
          </w:p>
        </w:tc>
      </w:tr>
      <w:tr w:rsidR="008727A6" w:rsidRPr="004F06A8" w14:paraId="7AE40AB4" w14:textId="77777777" w:rsidTr="004F06A8">
        <w:tc>
          <w:tcPr>
            <w:tcW w:w="1560" w:type="dxa"/>
          </w:tcPr>
          <w:p w14:paraId="261FD02E" w14:textId="77777777" w:rsidR="008727A6" w:rsidRPr="004F06A8" w:rsidRDefault="008727A6" w:rsidP="00A77A1C">
            <w:pPr>
              <w:ind w:firstLine="0"/>
            </w:pPr>
            <w:r>
              <w:t>ОГЭ</w:t>
            </w:r>
          </w:p>
        </w:tc>
        <w:tc>
          <w:tcPr>
            <w:tcW w:w="8068" w:type="dxa"/>
          </w:tcPr>
          <w:p w14:paraId="2D824D81" w14:textId="77777777" w:rsidR="008727A6" w:rsidRPr="004F06A8" w:rsidRDefault="008727A6" w:rsidP="00A77A1C">
            <w:pPr>
              <w:ind w:firstLine="0"/>
            </w:pPr>
            <w:r>
              <w:t>Основной государственный экзамен</w:t>
            </w:r>
          </w:p>
        </w:tc>
      </w:tr>
      <w:tr w:rsidR="008727A6" w:rsidRPr="004F06A8" w14:paraId="28A84385" w14:textId="77777777" w:rsidTr="004F06A8">
        <w:tc>
          <w:tcPr>
            <w:tcW w:w="1560" w:type="dxa"/>
          </w:tcPr>
          <w:p w14:paraId="197B881D" w14:textId="77777777" w:rsidR="008727A6" w:rsidRPr="004F06A8" w:rsidRDefault="008727A6" w:rsidP="00A77A1C">
            <w:pPr>
              <w:ind w:firstLine="0"/>
            </w:pPr>
            <w:r>
              <w:t>ФГОС</w:t>
            </w:r>
          </w:p>
        </w:tc>
        <w:tc>
          <w:tcPr>
            <w:tcW w:w="8068" w:type="dxa"/>
          </w:tcPr>
          <w:p w14:paraId="33218997" w14:textId="5E827982" w:rsidR="008727A6" w:rsidRPr="004F06A8" w:rsidRDefault="008727A6" w:rsidP="00A77A1C">
            <w:pPr>
              <w:ind w:firstLine="0"/>
            </w:pPr>
            <w:r>
              <w:t>Федеральны</w:t>
            </w:r>
            <w:r w:rsidR="00704565">
              <w:t>й</w:t>
            </w:r>
            <w:r>
              <w:t xml:space="preserve"> государственны</w:t>
            </w:r>
            <w:r w:rsidR="00704565">
              <w:t>й</w:t>
            </w:r>
            <w:r>
              <w:t xml:space="preserve"> образовательны</w:t>
            </w:r>
            <w:r w:rsidR="00704565">
              <w:t>й</w:t>
            </w:r>
            <w:r>
              <w:t xml:space="preserve"> стандарт</w:t>
            </w:r>
          </w:p>
        </w:tc>
      </w:tr>
      <w:tr w:rsidR="008727A6" w:rsidRPr="004F06A8" w14:paraId="1323846C" w14:textId="77777777" w:rsidTr="004F06A8">
        <w:tc>
          <w:tcPr>
            <w:tcW w:w="1560" w:type="dxa"/>
          </w:tcPr>
          <w:p w14:paraId="5A32FABD" w14:textId="77777777" w:rsidR="008727A6" w:rsidRDefault="008727A6" w:rsidP="00A77A1C">
            <w:pPr>
              <w:ind w:firstLine="0"/>
            </w:pPr>
            <w:r>
              <w:t>ФЗ</w:t>
            </w:r>
          </w:p>
        </w:tc>
        <w:tc>
          <w:tcPr>
            <w:tcW w:w="8068" w:type="dxa"/>
          </w:tcPr>
          <w:p w14:paraId="70CA120E" w14:textId="77777777" w:rsidR="008727A6" w:rsidRDefault="008727A6" w:rsidP="00A77A1C">
            <w:pPr>
              <w:ind w:firstLine="0"/>
            </w:pPr>
            <w:r>
              <w:t>Федеральный закон</w:t>
            </w:r>
          </w:p>
        </w:tc>
      </w:tr>
      <w:tr w:rsidR="008727A6" w:rsidRPr="004F06A8" w14:paraId="3AE49266" w14:textId="77777777" w:rsidTr="004F06A8">
        <w:tc>
          <w:tcPr>
            <w:tcW w:w="1560" w:type="dxa"/>
          </w:tcPr>
          <w:p w14:paraId="549BD4E9" w14:textId="457B48E7" w:rsidR="008727A6" w:rsidRPr="004F06A8" w:rsidRDefault="008727A6" w:rsidP="00A77A1C">
            <w:pPr>
              <w:ind w:firstLine="0"/>
            </w:pPr>
          </w:p>
        </w:tc>
        <w:tc>
          <w:tcPr>
            <w:tcW w:w="8068" w:type="dxa"/>
          </w:tcPr>
          <w:p w14:paraId="7943D8E4" w14:textId="66221B39" w:rsidR="008727A6" w:rsidRPr="004F06A8" w:rsidRDefault="008727A6" w:rsidP="00A77A1C">
            <w:pPr>
              <w:ind w:firstLine="0"/>
            </w:pPr>
          </w:p>
        </w:tc>
      </w:tr>
    </w:tbl>
    <w:p w14:paraId="531CBCF1" w14:textId="50BA06E9" w:rsidR="00D75456" w:rsidRPr="004F06A8" w:rsidRDefault="00D75456">
      <w:pPr>
        <w:spacing w:after="160" w:line="259" w:lineRule="auto"/>
        <w:ind w:firstLine="0"/>
        <w:jc w:val="left"/>
        <w:rPr>
          <w:rFonts w:eastAsiaTheme="majorEastAsia" w:cstheme="majorBidi"/>
          <w:b/>
          <w:sz w:val="32"/>
          <w:szCs w:val="32"/>
        </w:rPr>
      </w:pPr>
      <w:r w:rsidRPr="004F06A8">
        <w:br w:type="page"/>
      </w:r>
    </w:p>
    <w:bookmarkStart w:id="1" w:name="_Toc495357523" w:displacedByCustomXml="next"/>
    <w:sdt>
      <w:sdtPr>
        <w:rPr>
          <w:lang w:val="en-US"/>
        </w:rPr>
        <w:id w:val="2004779047"/>
        <w:lock w:val="sdtContentLocked"/>
        <w:placeholder>
          <w:docPart w:val="DefaultPlaceholder_-1854013440"/>
        </w:placeholder>
      </w:sdtPr>
      <w:sdtEndPr>
        <w:rPr>
          <w:lang w:val="ru-RU"/>
        </w:rPr>
      </w:sdtEndPr>
      <w:sdtContent>
        <w:p w14:paraId="10894F4E" w14:textId="227D621B" w:rsidR="00E362C8" w:rsidRPr="00CC0E69" w:rsidRDefault="00CC0E69" w:rsidP="00CC0E69">
          <w:pPr>
            <w:pStyle w:val="1"/>
          </w:pPr>
          <w:r>
            <w:rPr>
              <w:lang w:val="en-US"/>
            </w:rPr>
            <w:t>I</w:t>
          </w:r>
          <w:r>
            <w:t>. Анализ состояния и перспектив развития системы образования</w:t>
          </w:r>
        </w:p>
      </w:sdtContent>
    </w:sdt>
    <w:bookmarkEnd w:id="1" w:displacedByCustomXml="prev"/>
    <w:bookmarkStart w:id="2" w:name="_Toc495357524" w:displacedByCustomXml="next"/>
    <w:sdt>
      <w:sdtPr>
        <w:id w:val="490295546"/>
        <w:lock w:val="sdtContentLocked"/>
        <w:placeholder>
          <w:docPart w:val="DefaultPlaceholder_-1854013440"/>
        </w:placeholder>
      </w:sdtPr>
      <w:sdtContent>
        <w:p w14:paraId="7EB4306F" w14:textId="465597E8" w:rsidR="00A5148B" w:rsidRDefault="00996598" w:rsidP="00996598">
          <w:pPr>
            <w:pStyle w:val="2"/>
          </w:pPr>
          <w:r>
            <w:t>1. Вводная часть</w:t>
          </w:r>
        </w:p>
      </w:sdtContent>
    </w:sdt>
    <w:bookmarkEnd w:id="2" w:displacedByCustomXml="prev"/>
    <w:bookmarkStart w:id="3" w:name="_Toc495357525" w:displacedByCustomXml="next"/>
    <w:sdt>
      <w:sdtPr>
        <w:id w:val="175306949"/>
        <w:lock w:val="sdtContentLocked"/>
        <w:placeholder>
          <w:docPart w:val="DefaultPlaceholder_-1854013440"/>
        </w:placeholder>
      </w:sdtPr>
      <w:sdtContent>
        <w:p w14:paraId="0A59F82A" w14:textId="54B37FC2" w:rsidR="00996598" w:rsidRPr="00996598" w:rsidRDefault="008C7155" w:rsidP="00996598">
          <w:pPr>
            <w:pStyle w:val="3"/>
          </w:pPr>
          <w:r>
            <w:t xml:space="preserve">1.1. </w:t>
          </w:r>
          <w:r w:rsidR="00782A45">
            <w:t>Аннотация</w:t>
          </w:r>
        </w:p>
      </w:sdtContent>
    </w:sdt>
    <w:bookmarkEnd w:id="3" w:displacedByCustomXml="prev"/>
    <w:p w14:paraId="29A478BA" w14:textId="1A17ECAE" w:rsidR="008267AA" w:rsidRPr="00BB109F" w:rsidRDefault="001F5AA5" w:rsidP="000D2FBF">
      <w:pPr>
        <w:pStyle w:val="aff1"/>
        <w:rPr>
          <w:sz w:val="27"/>
          <w:szCs w:val="27"/>
        </w:rPr>
      </w:pPr>
      <w:r w:rsidRPr="00BB109F">
        <w:rPr>
          <w:sz w:val="27"/>
          <w:szCs w:val="27"/>
        </w:rPr>
        <w:t xml:space="preserve">Мониторинг системы образования Ботлихского района  проводится ежегодно в соответствии со ст. 97 Федерального закона от 29.12.2012 No273-ФЗ «Об образовании в Российской Федерации», Постановлением Правительства РФ от 5.08.2013 г. N 662 «Об осуществлении мониторинга системы образования», приказом управления образования </w:t>
      </w:r>
      <w:r w:rsidR="00082F75" w:rsidRPr="00BB109F">
        <w:rPr>
          <w:sz w:val="27"/>
          <w:szCs w:val="27"/>
        </w:rPr>
        <w:t>от 21.01.2019 N 21</w:t>
      </w:r>
      <w:r w:rsidRPr="00BB109F">
        <w:rPr>
          <w:sz w:val="27"/>
          <w:szCs w:val="27"/>
        </w:rPr>
        <w:t xml:space="preserve"> «Об организации работы по осуществлению мониторинга системы образования». Мониторинг с последующей подготовкой итогового отчета по его результатам проводится в целях обеспечения информационной открытости системы образования </w:t>
      </w:r>
      <w:r w:rsidR="00082F75" w:rsidRPr="00BB109F">
        <w:rPr>
          <w:sz w:val="27"/>
          <w:szCs w:val="27"/>
        </w:rPr>
        <w:t>района</w:t>
      </w:r>
      <w:r w:rsidRPr="00BB109F">
        <w:rPr>
          <w:sz w:val="27"/>
          <w:szCs w:val="27"/>
        </w:rPr>
        <w:t>, информационной поддержки и реализации региональной политики в сфере образования, осуществления регулярного, разностороннего анализа и оценки состояния и перспектив развития региональной системы образования.</w:t>
      </w:r>
      <w:r w:rsidR="00082F75" w:rsidRPr="00BB109F">
        <w:rPr>
          <w:sz w:val="27"/>
          <w:szCs w:val="27"/>
        </w:rPr>
        <w:t xml:space="preserve"> </w:t>
      </w:r>
      <w:r w:rsidRPr="00BB109F">
        <w:rPr>
          <w:sz w:val="27"/>
          <w:szCs w:val="27"/>
        </w:rPr>
        <w:t xml:space="preserve">Отчет по результатам мониторинга размещается в открытом доступе и представляет интерес для специалистов федеральных, региональных и муниципальных органов управления образованием, культурой, здравоохранением, спортом и др., руководящих работников образовательных организаций, педагогической общественности, а так же для граждан, интересующихся вопросами состояния, основных тенденций развития системы образования </w:t>
      </w:r>
      <w:proofErr w:type="gramStart"/>
      <w:r w:rsidR="00082F75" w:rsidRPr="00BB109F">
        <w:rPr>
          <w:sz w:val="27"/>
          <w:szCs w:val="27"/>
        </w:rPr>
        <w:t xml:space="preserve">района </w:t>
      </w:r>
      <w:r w:rsidRPr="00BB109F">
        <w:rPr>
          <w:sz w:val="27"/>
          <w:szCs w:val="27"/>
        </w:rPr>
        <w:t>.</w:t>
      </w:r>
      <w:proofErr w:type="gramEnd"/>
    </w:p>
    <w:p w14:paraId="639DF634" w14:textId="77777777" w:rsidR="00FA44C1" w:rsidRPr="00BB109F" w:rsidRDefault="00FA44C1" w:rsidP="000D2FBF">
      <w:pPr>
        <w:pStyle w:val="aff1"/>
        <w:rPr>
          <w:sz w:val="27"/>
          <w:szCs w:val="27"/>
        </w:rPr>
      </w:pPr>
    </w:p>
    <w:p w14:paraId="707A5250" w14:textId="77777777" w:rsidR="00FA44C1" w:rsidRPr="00BB109F" w:rsidRDefault="00FA44C1" w:rsidP="000D2FBF">
      <w:pPr>
        <w:pStyle w:val="aff1"/>
        <w:rPr>
          <w:sz w:val="27"/>
          <w:szCs w:val="27"/>
        </w:rPr>
      </w:pPr>
    </w:p>
    <w:p w14:paraId="27047DB4" w14:textId="0884FA13" w:rsidR="00AE3580" w:rsidRPr="00BB109F" w:rsidRDefault="00AE3580" w:rsidP="000D2FBF">
      <w:pPr>
        <w:pStyle w:val="aff1"/>
        <w:rPr>
          <w:sz w:val="27"/>
          <w:szCs w:val="27"/>
        </w:rPr>
      </w:pPr>
      <w:r w:rsidRPr="00BB109F">
        <w:rPr>
          <w:sz w:val="27"/>
          <w:szCs w:val="27"/>
        </w:rPr>
        <w:br w:type="page"/>
      </w:r>
    </w:p>
    <w:p w14:paraId="18EF195A" w14:textId="77777777" w:rsidR="001F5AA5" w:rsidRDefault="001F5AA5" w:rsidP="000D2FBF">
      <w:pPr>
        <w:pStyle w:val="aff1"/>
      </w:pPr>
    </w:p>
    <w:bookmarkStart w:id="4" w:name="_Toc495357526" w:displacedByCustomXml="next"/>
    <w:sdt>
      <w:sdtPr>
        <w:id w:val="-718514280"/>
        <w:lock w:val="sdtContentLocked"/>
        <w:placeholder>
          <w:docPart w:val="DefaultPlaceholder_-1854013440"/>
        </w:placeholder>
      </w:sdtPr>
      <w:sdtContent>
        <w:p w14:paraId="72571A0F" w14:textId="0D936501" w:rsidR="00481971" w:rsidRPr="00996598" w:rsidRDefault="008C7155" w:rsidP="00481971">
          <w:pPr>
            <w:pStyle w:val="3"/>
          </w:pPr>
          <w:r>
            <w:t xml:space="preserve">1.2. </w:t>
          </w:r>
          <w:r w:rsidR="00DA1231">
            <w:t>Ответственные за подготовку</w:t>
          </w:r>
        </w:p>
      </w:sdtContent>
    </w:sdt>
    <w:bookmarkEnd w:id="4" w:displacedByCustomXml="prev"/>
    <w:p w14:paraId="78D802F4" w14:textId="1D56F80A" w:rsidR="00B30DE4" w:rsidRPr="006C4C91" w:rsidRDefault="00B30DE4" w:rsidP="006C4C91">
      <w:pPr>
        <w:ind w:firstLine="708"/>
        <w:rPr>
          <w:sz w:val="27"/>
          <w:szCs w:val="27"/>
        </w:rPr>
      </w:pPr>
      <w:r w:rsidRPr="006C4C91">
        <w:rPr>
          <w:sz w:val="27"/>
          <w:szCs w:val="27"/>
        </w:rPr>
        <w:t xml:space="preserve">Ответственным органом государственной власти при подготовке отчета о </w:t>
      </w:r>
      <w:r w:rsidR="006C4C91" w:rsidRPr="006C4C91">
        <w:rPr>
          <w:sz w:val="27"/>
          <w:szCs w:val="27"/>
        </w:rPr>
        <w:t>результата</w:t>
      </w:r>
      <w:r w:rsidR="006C4C91">
        <w:rPr>
          <w:sz w:val="27"/>
          <w:szCs w:val="27"/>
        </w:rPr>
        <w:t>х</w:t>
      </w:r>
      <w:r w:rsidR="006C4C91" w:rsidRPr="006C4C91">
        <w:rPr>
          <w:sz w:val="27"/>
          <w:szCs w:val="27"/>
        </w:rPr>
        <w:t xml:space="preserve"> </w:t>
      </w:r>
      <w:r w:rsidRPr="006C4C91">
        <w:rPr>
          <w:sz w:val="27"/>
          <w:szCs w:val="27"/>
        </w:rPr>
        <w:t xml:space="preserve">анализа состояния и перспектив развития системы образования </w:t>
      </w:r>
      <w:r w:rsidR="006C4C91" w:rsidRPr="006C4C91">
        <w:rPr>
          <w:sz w:val="27"/>
          <w:szCs w:val="27"/>
        </w:rPr>
        <w:t xml:space="preserve">Ботлихского </w:t>
      </w:r>
      <w:proofErr w:type="gramStart"/>
      <w:r w:rsidR="006C4C91" w:rsidRPr="006C4C91">
        <w:rPr>
          <w:sz w:val="27"/>
          <w:szCs w:val="27"/>
        </w:rPr>
        <w:t xml:space="preserve">района </w:t>
      </w:r>
      <w:r w:rsidRPr="006C4C91">
        <w:rPr>
          <w:sz w:val="27"/>
          <w:szCs w:val="27"/>
        </w:rPr>
        <w:t xml:space="preserve"> является</w:t>
      </w:r>
      <w:proofErr w:type="gramEnd"/>
      <w:r w:rsidR="006C4C91" w:rsidRPr="006C4C91">
        <w:rPr>
          <w:sz w:val="27"/>
          <w:szCs w:val="27"/>
        </w:rPr>
        <w:t xml:space="preserve"> </w:t>
      </w:r>
      <w:r w:rsidRPr="006C4C91">
        <w:rPr>
          <w:sz w:val="27"/>
          <w:szCs w:val="27"/>
        </w:rPr>
        <w:t xml:space="preserve">управление образования </w:t>
      </w:r>
      <w:r w:rsidR="006C4C91" w:rsidRPr="006C4C91">
        <w:rPr>
          <w:sz w:val="27"/>
          <w:szCs w:val="27"/>
        </w:rPr>
        <w:t xml:space="preserve">АМР «Ботлихский район» </w:t>
      </w:r>
      <w:r w:rsidRPr="006C4C91">
        <w:rPr>
          <w:sz w:val="27"/>
          <w:szCs w:val="27"/>
        </w:rPr>
        <w:t>. При подготовке отчета осуществлялось тесное</w:t>
      </w:r>
      <w:r w:rsidR="006C4C91">
        <w:rPr>
          <w:sz w:val="27"/>
          <w:szCs w:val="27"/>
        </w:rPr>
        <w:t xml:space="preserve"> </w:t>
      </w:r>
      <w:r w:rsidRPr="006C4C91">
        <w:rPr>
          <w:sz w:val="27"/>
          <w:szCs w:val="27"/>
        </w:rPr>
        <w:t>сотрудничество с</w:t>
      </w:r>
      <w:r w:rsidR="006C4C91" w:rsidRPr="006C4C91">
        <w:rPr>
          <w:sz w:val="27"/>
          <w:szCs w:val="27"/>
        </w:rPr>
        <w:t xml:space="preserve"> централизованной бухгалтерией</w:t>
      </w:r>
      <w:r w:rsidRPr="006C4C91">
        <w:rPr>
          <w:sz w:val="27"/>
          <w:szCs w:val="27"/>
        </w:rPr>
        <w:t>, рядом других организаций, имеющих отношение</w:t>
      </w:r>
      <w:r w:rsidR="006C4C91" w:rsidRPr="006C4C91">
        <w:rPr>
          <w:sz w:val="27"/>
          <w:szCs w:val="27"/>
        </w:rPr>
        <w:t xml:space="preserve"> </w:t>
      </w:r>
      <w:r w:rsidRPr="006C4C91">
        <w:rPr>
          <w:sz w:val="27"/>
          <w:szCs w:val="27"/>
        </w:rPr>
        <w:t>к системе образования.</w:t>
      </w:r>
    </w:p>
    <w:p w14:paraId="142AAABD" w14:textId="17A21AED" w:rsidR="00B30DE4" w:rsidRPr="006C4C91" w:rsidRDefault="00B30DE4" w:rsidP="006C4C91">
      <w:pPr>
        <w:ind w:firstLine="708"/>
        <w:rPr>
          <w:sz w:val="27"/>
          <w:szCs w:val="27"/>
        </w:rPr>
      </w:pPr>
      <w:r w:rsidRPr="006C4C91">
        <w:rPr>
          <w:sz w:val="27"/>
          <w:szCs w:val="27"/>
        </w:rPr>
        <w:t>В течение года структурными подразделениями управления образования проводились ведомственные мониторинги, позволяющие с разных сторон анализировать</w:t>
      </w:r>
      <w:r w:rsidR="006C4C91" w:rsidRPr="006C4C91">
        <w:rPr>
          <w:sz w:val="27"/>
          <w:szCs w:val="27"/>
        </w:rPr>
        <w:t xml:space="preserve"> </w:t>
      </w:r>
      <w:r w:rsidRPr="006C4C91">
        <w:rPr>
          <w:sz w:val="27"/>
          <w:szCs w:val="27"/>
        </w:rPr>
        <w:t xml:space="preserve">ситуацию по состоянию систем образования </w:t>
      </w:r>
      <w:r w:rsidR="006C4C91" w:rsidRPr="006C4C91">
        <w:rPr>
          <w:sz w:val="27"/>
          <w:szCs w:val="27"/>
        </w:rPr>
        <w:t xml:space="preserve"> </w:t>
      </w:r>
      <w:r w:rsidRPr="006C4C91">
        <w:rPr>
          <w:sz w:val="27"/>
          <w:szCs w:val="27"/>
        </w:rPr>
        <w:t>муниципальных образований, области в целом.</w:t>
      </w:r>
    </w:p>
    <w:p w14:paraId="3A26C0AA" w14:textId="28285D0F" w:rsidR="00B30DE4" w:rsidRPr="006C4C91" w:rsidRDefault="00B30DE4" w:rsidP="006C4C91">
      <w:pPr>
        <w:ind w:firstLine="708"/>
        <w:rPr>
          <w:sz w:val="27"/>
          <w:szCs w:val="27"/>
        </w:rPr>
      </w:pPr>
      <w:r w:rsidRPr="006C4C91">
        <w:rPr>
          <w:sz w:val="27"/>
          <w:szCs w:val="27"/>
        </w:rPr>
        <w:t>Статистические данные по системе образования также используются при анализе системы</w:t>
      </w:r>
      <w:r w:rsidR="006C4C91">
        <w:rPr>
          <w:sz w:val="27"/>
          <w:szCs w:val="27"/>
        </w:rPr>
        <w:t xml:space="preserve"> </w:t>
      </w:r>
      <w:r w:rsidRPr="006C4C91">
        <w:rPr>
          <w:sz w:val="27"/>
          <w:szCs w:val="27"/>
        </w:rPr>
        <w:t>образования, планировании перспектив ее дальнейшего развития.</w:t>
      </w:r>
    </w:p>
    <w:p w14:paraId="504BF0A8" w14:textId="44026075" w:rsidR="00B30DE4" w:rsidRPr="006C4C91" w:rsidRDefault="00B30DE4" w:rsidP="006C4C91">
      <w:pPr>
        <w:ind w:firstLine="0"/>
        <w:rPr>
          <w:sz w:val="27"/>
          <w:szCs w:val="27"/>
        </w:rPr>
      </w:pPr>
      <w:r w:rsidRPr="006C4C91">
        <w:rPr>
          <w:sz w:val="27"/>
          <w:szCs w:val="27"/>
        </w:rPr>
        <w:t>Текстовую часть доклада готовят руководители, специалисты структурных подразделений</w:t>
      </w:r>
      <w:r w:rsidR="006C4C91">
        <w:rPr>
          <w:sz w:val="27"/>
          <w:szCs w:val="27"/>
        </w:rPr>
        <w:t xml:space="preserve"> </w:t>
      </w:r>
      <w:r w:rsidRPr="006C4C91">
        <w:rPr>
          <w:sz w:val="27"/>
          <w:szCs w:val="27"/>
        </w:rPr>
        <w:t>управления образования, курирующие основные направления деятельности,</w:t>
      </w:r>
      <w:r w:rsidR="006C4C91">
        <w:rPr>
          <w:sz w:val="27"/>
          <w:szCs w:val="27"/>
        </w:rPr>
        <w:t xml:space="preserve"> </w:t>
      </w:r>
      <w:r w:rsidRPr="006C4C91">
        <w:rPr>
          <w:sz w:val="27"/>
          <w:szCs w:val="27"/>
        </w:rPr>
        <w:t>руководители подведомственных организаций.</w:t>
      </w:r>
    </w:p>
    <w:p w14:paraId="207BC75D" w14:textId="001834CB" w:rsidR="008267AA" w:rsidRPr="006C4C91" w:rsidRDefault="00B30DE4" w:rsidP="006C4C91">
      <w:pPr>
        <w:ind w:firstLine="708"/>
        <w:rPr>
          <w:sz w:val="27"/>
          <w:szCs w:val="27"/>
        </w:rPr>
      </w:pPr>
      <w:r w:rsidRPr="006C4C91">
        <w:rPr>
          <w:sz w:val="27"/>
          <w:szCs w:val="27"/>
        </w:rPr>
        <w:t>Руководство всей работой по содержанию, структуре, основным подходам к тексту</w:t>
      </w:r>
      <w:r w:rsidR="006C4C91">
        <w:rPr>
          <w:sz w:val="27"/>
          <w:szCs w:val="27"/>
        </w:rPr>
        <w:t xml:space="preserve"> </w:t>
      </w:r>
      <w:r w:rsidRPr="006C4C91">
        <w:rPr>
          <w:sz w:val="27"/>
          <w:szCs w:val="27"/>
        </w:rPr>
        <w:t xml:space="preserve">доклада осуществляет начальник управления образования </w:t>
      </w:r>
      <w:r w:rsidR="006C4C91">
        <w:rPr>
          <w:sz w:val="27"/>
          <w:szCs w:val="27"/>
        </w:rPr>
        <w:t>АМР «Ботлихский район»</w:t>
      </w:r>
      <w:r w:rsidRPr="006C4C91">
        <w:rPr>
          <w:sz w:val="27"/>
          <w:szCs w:val="27"/>
        </w:rPr>
        <w:t>.</w:t>
      </w:r>
    </w:p>
    <w:p w14:paraId="54C6035F" w14:textId="77777777" w:rsidR="00595378" w:rsidRPr="006C4C91" w:rsidRDefault="00595378" w:rsidP="006C4C91">
      <w:pPr>
        <w:ind w:left="709" w:firstLine="0"/>
        <w:rPr>
          <w:sz w:val="27"/>
          <w:szCs w:val="27"/>
        </w:rPr>
      </w:pPr>
    </w:p>
    <w:p w14:paraId="50AE0205" w14:textId="77777777" w:rsidR="00595378" w:rsidRDefault="00595378" w:rsidP="00595378"/>
    <w:p w14:paraId="43E57EB2" w14:textId="09E927F1" w:rsidR="00547314" w:rsidRDefault="00547314">
      <w:pPr>
        <w:spacing w:after="160" w:line="259" w:lineRule="auto"/>
        <w:ind w:firstLine="0"/>
        <w:jc w:val="left"/>
        <w:rPr>
          <w:rFonts w:eastAsiaTheme="majorEastAsia" w:cstheme="majorBidi"/>
          <w:b/>
          <w:szCs w:val="24"/>
        </w:rPr>
      </w:pPr>
      <w:r>
        <w:br w:type="page"/>
      </w:r>
    </w:p>
    <w:bookmarkStart w:id="5" w:name="_Toc495357527" w:displacedByCustomXml="next"/>
    <w:sdt>
      <w:sdtPr>
        <w:id w:val="-218362886"/>
        <w:lock w:val="sdtContentLocked"/>
        <w:placeholder>
          <w:docPart w:val="DefaultPlaceholder_-1854013440"/>
        </w:placeholder>
      </w:sdtPr>
      <w:sdtContent>
        <w:p w14:paraId="563A4250" w14:textId="128E55CE" w:rsidR="00547314" w:rsidRPr="00996598" w:rsidRDefault="008C7155" w:rsidP="00547314">
          <w:pPr>
            <w:pStyle w:val="3"/>
          </w:pPr>
          <w:r>
            <w:t>1.</w:t>
          </w:r>
          <w:r w:rsidR="00375C2F">
            <w:t>3</w:t>
          </w:r>
          <w:r>
            <w:t xml:space="preserve">. </w:t>
          </w:r>
          <w:r w:rsidR="00547314">
            <w:t>Контакты</w:t>
          </w:r>
        </w:p>
      </w:sdtContent>
    </w:sdt>
    <w:bookmarkEnd w:id="5" w:displacedByCustomXml="prev"/>
    <w:p w14:paraId="140ED420" w14:textId="77777777" w:rsidR="001E5A92" w:rsidRDefault="001E5A92" w:rsidP="001E5A92">
      <w:pPr>
        <w:ind w:firstLine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334D3F" wp14:editId="41275602">
                <wp:simplePos x="0" y="0"/>
                <wp:positionH relativeFrom="margin">
                  <wp:align>right</wp:align>
                </wp:positionH>
                <wp:positionV relativeFrom="paragraph">
                  <wp:posOffset>14703</wp:posOffset>
                </wp:positionV>
                <wp:extent cx="2954215" cy="3470031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4215" cy="34700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9DCF3B" w14:textId="404431B6" w:rsidR="000F6296" w:rsidRPr="00996598" w:rsidRDefault="000F6296" w:rsidP="001E5A92">
                            <w:pPr>
                              <w:ind w:firstLine="0"/>
                              <w:rPr>
                                <w:rStyle w:val="a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34D3F" id="Надпись 2" o:spid="_x0000_s1027" type="#_x0000_t202" style="position:absolute;left:0;text-align:left;margin-left:181.4pt;margin-top:1.15pt;width:232.6pt;height:273.2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" fillcolor="white [3201]" stroked="f" strokeweight=".5pt">
                <v:textbox>
                  <w:txbxContent>
                    <w:p w14:paraId="129DCF3B" w14:textId="404431B6" w:rsidR="000F6296" w:rsidRPr="00996598" w:rsidRDefault="000F6296" w:rsidP="001E5A92">
                      <w:pPr>
                        <w:ind w:firstLine="0"/>
                        <w:rPr>
                          <w:rStyle w:val="af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1B68C4" wp14:editId="3F8ED91B">
                <wp:simplePos x="0" y="0"/>
                <wp:positionH relativeFrom="margin">
                  <wp:posOffset>-928</wp:posOffset>
                </wp:positionH>
                <wp:positionV relativeFrom="paragraph">
                  <wp:posOffset>10747</wp:posOffset>
                </wp:positionV>
                <wp:extent cx="2954215" cy="3470031"/>
                <wp:effectExtent l="0" t="0" r="0" b="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4215" cy="34700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C975DF" w14:textId="2D0C5CC6" w:rsidR="000F6296" w:rsidRDefault="000F6296" w:rsidP="001E5A92">
                            <w:pPr>
                              <w:ind w:firstLine="0"/>
                              <w:rPr>
                                <w:rStyle w:val="af"/>
                              </w:rPr>
                            </w:pPr>
                            <w:r>
                              <w:rPr>
                                <w:rStyle w:val="af"/>
                              </w:rPr>
                              <w:t xml:space="preserve">Название: </w:t>
                            </w:r>
                            <w:sdt>
                              <w:sdtPr>
                                <w:rPr>
                                  <w:rStyle w:val="af"/>
                                </w:rPr>
                                <w:id w:val="659345991"/>
                              </w:sdtPr>
                              <w:sdtContent>
                                <w:r>
                                  <w:rPr>
                                    <w:rStyle w:val="af"/>
                                  </w:rPr>
                                  <w:t xml:space="preserve">Управление образования администрации муниципального района «Ботлихский район» </w:t>
                                </w:r>
                              </w:sdtContent>
                            </w:sdt>
                          </w:p>
                          <w:p w14:paraId="52BBBBCF" w14:textId="153E5EAB" w:rsidR="000F6296" w:rsidRPr="00EF3909" w:rsidRDefault="000F6296" w:rsidP="001E5A92">
                            <w:pPr>
                              <w:ind w:firstLine="0"/>
                              <w:rPr>
                                <w:rStyle w:val="af"/>
                              </w:rPr>
                            </w:pPr>
                            <w:r w:rsidRPr="00FE6D4D">
                              <w:rPr>
                                <w:rStyle w:val="af"/>
                              </w:rPr>
                              <w:t>Адрес:</w:t>
                            </w:r>
                            <w:r w:rsidRPr="000C6DCD">
                              <w:t xml:space="preserve"> </w:t>
                            </w:r>
                            <w:r>
                              <w:rPr>
                                <w:rStyle w:val="af"/>
                              </w:rPr>
                              <w:t>368971 , Республика Дагестан, село Ботлих, улица Шамиля, дом 27</w:t>
                            </w:r>
                          </w:p>
                          <w:p w14:paraId="0720DF33" w14:textId="364402F0" w:rsidR="000F6296" w:rsidRPr="00EF3909" w:rsidRDefault="000F6296" w:rsidP="001E5A92">
                            <w:pPr>
                              <w:ind w:firstLine="0"/>
                              <w:rPr>
                                <w:rStyle w:val="af"/>
                              </w:rPr>
                            </w:pPr>
                            <w:r w:rsidRPr="001B194A">
                              <w:rPr>
                                <w:rStyle w:val="af"/>
                              </w:rPr>
                              <w:t>Руководитель: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Style w:val="af"/>
                              </w:rPr>
                              <w:t xml:space="preserve">Измаилов </w:t>
                            </w:r>
                            <w:proofErr w:type="spellStart"/>
                            <w:r>
                              <w:rPr>
                                <w:rStyle w:val="af"/>
                              </w:rPr>
                              <w:t>Гаджииса</w:t>
                            </w:r>
                            <w:proofErr w:type="spellEnd"/>
                            <w:r>
                              <w:rPr>
                                <w:rStyle w:val="af"/>
                              </w:rPr>
                              <w:t xml:space="preserve"> Магомедович </w:t>
                            </w:r>
                          </w:p>
                          <w:p w14:paraId="131F69B1" w14:textId="319BB068" w:rsidR="000F6296" w:rsidRPr="00996598" w:rsidRDefault="000F6296" w:rsidP="001E5A92">
                            <w:pPr>
                              <w:ind w:firstLine="0"/>
                              <w:rPr>
                                <w:rStyle w:val="af"/>
                              </w:rPr>
                            </w:pPr>
                            <w:r>
                              <w:rPr>
                                <w:rStyle w:val="af"/>
                              </w:rPr>
                              <w:t>Контактное лицо</w:t>
                            </w:r>
                            <w:r w:rsidRPr="0037722B">
                              <w:rPr>
                                <w:rStyle w:val="af"/>
                              </w:rPr>
                              <w:t xml:space="preserve">: </w:t>
                            </w:r>
                            <w:r>
                              <w:rPr>
                                <w:rStyle w:val="af"/>
                              </w:rPr>
                              <w:t xml:space="preserve">Сулейманова </w:t>
                            </w:r>
                            <w:proofErr w:type="spellStart"/>
                            <w:r>
                              <w:rPr>
                                <w:rStyle w:val="af"/>
                              </w:rPr>
                              <w:t>Джавгарат</w:t>
                            </w:r>
                            <w:proofErr w:type="spellEnd"/>
                            <w:r>
                              <w:rPr>
                                <w:rStyle w:val="a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af"/>
                              </w:rPr>
                              <w:t>Ибрагимхалиловна</w:t>
                            </w:r>
                            <w:proofErr w:type="spellEnd"/>
                            <w:r>
                              <w:rPr>
                                <w:rStyle w:val="af"/>
                              </w:rPr>
                              <w:t xml:space="preserve"> </w:t>
                            </w:r>
                          </w:p>
                          <w:p w14:paraId="37266DB0" w14:textId="487F0489" w:rsidR="000F6296" w:rsidRPr="00996598" w:rsidRDefault="000F6296" w:rsidP="001E5A92">
                            <w:pPr>
                              <w:ind w:firstLine="0"/>
                              <w:rPr>
                                <w:rStyle w:val="af"/>
                              </w:rPr>
                            </w:pPr>
                            <w:r w:rsidRPr="001B194A">
                              <w:rPr>
                                <w:rStyle w:val="af"/>
                              </w:rPr>
                              <w:t>Телефон:</w:t>
                            </w:r>
                            <w:r w:rsidRPr="00AC6EA5">
                              <w:t xml:space="preserve"> </w:t>
                            </w:r>
                            <w:r>
                              <w:rPr>
                                <w:rStyle w:val="af"/>
                              </w:rPr>
                              <w:t>+7-960-005-55-66</w:t>
                            </w:r>
                          </w:p>
                          <w:p w14:paraId="584AD03A" w14:textId="7EF9420E" w:rsidR="000F6296" w:rsidRPr="00996598" w:rsidRDefault="000F6296" w:rsidP="001E5A92">
                            <w:pPr>
                              <w:ind w:firstLine="0"/>
                              <w:rPr>
                                <w:rStyle w:val="af"/>
                              </w:rPr>
                            </w:pPr>
                            <w:r w:rsidRPr="001B194A">
                              <w:rPr>
                                <w:rStyle w:val="af"/>
                              </w:rPr>
                              <w:t>Почта:</w:t>
                            </w:r>
                            <w:r w:rsidRPr="00F378D2">
                              <w:t xml:space="preserve"> </w:t>
                            </w:r>
                            <w:r>
                              <w:rPr>
                                <w:rStyle w:val="af"/>
                                <w:lang w:val="en-US"/>
                              </w:rPr>
                              <w:t>botlihruo@mail.ru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1B68C4" id="Надпись 1" o:spid="_x0000_s1028" type="#_x0000_t202" style="position:absolute;left:0;text-align:left;margin-left:-.05pt;margin-top:.85pt;width:232.6pt;height:273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" fillcolor="white [3201]" stroked="f" strokeweight=".5pt">
                <v:textbox>
                  <w:txbxContent>
                    <w:p w14:paraId="33C975DF" w14:textId="2D0C5CC6" w:rsidR="000F6296" w:rsidRDefault="000F6296" w:rsidP="001E5A92">
                      <w:pPr>
                        <w:ind w:firstLine="0"/>
                        <w:rPr>
                          <w:rStyle w:val="af"/>
                        </w:rPr>
                      </w:pPr>
                      <w:r>
                        <w:rPr>
                          <w:rStyle w:val="af"/>
                        </w:rPr>
                        <w:t xml:space="preserve">Название: </w:t>
                      </w:r>
                      <w:sdt>
                        <w:sdtPr>
                          <w:rPr>
                            <w:rStyle w:val="af"/>
                          </w:rPr>
                          <w:id w:val="659345991"/>
                        </w:sdtPr>
                        <w:sdtContent>
                          <w:r>
                            <w:rPr>
                              <w:rStyle w:val="af"/>
                            </w:rPr>
                            <w:t xml:space="preserve">Управление образования администрации муниципального района «Ботлихский район» </w:t>
                          </w:r>
                        </w:sdtContent>
                      </w:sdt>
                    </w:p>
                    <w:p w14:paraId="52BBBBCF" w14:textId="153E5EAB" w:rsidR="000F6296" w:rsidRPr="00EF3909" w:rsidRDefault="000F6296" w:rsidP="001E5A92">
                      <w:pPr>
                        <w:ind w:firstLine="0"/>
                        <w:rPr>
                          <w:rStyle w:val="af"/>
                        </w:rPr>
                      </w:pPr>
                      <w:r w:rsidRPr="00FE6D4D">
                        <w:rPr>
                          <w:rStyle w:val="af"/>
                        </w:rPr>
                        <w:t>Адрес:</w:t>
                      </w:r>
                      <w:r w:rsidRPr="000C6DCD">
                        <w:t xml:space="preserve"> </w:t>
                      </w:r>
                      <w:r>
                        <w:rPr>
                          <w:rStyle w:val="af"/>
                        </w:rPr>
                        <w:t>368971 , Республика Дагестан, село Ботлих, улица Шамиля, дом 27</w:t>
                      </w:r>
                    </w:p>
                    <w:p w14:paraId="0720DF33" w14:textId="364402F0" w:rsidR="000F6296" w:rsidRPr="00EF3909" w:rsidRDefault="000F6296" w:rsidP="001E5A92">
                      <w:pPr>
                        <w:ind w:firstLine="0"/>
                        <w:rPr>
                          <w:rStyle w:val="af"/>
                        </w:rPr>
                      </w:pPr>
                      <w:r w:rsidRPr="001B194A">
                        <w:rPr>
                          <w:rStyle w:val="af"/>
                        </w:rPr>
                        <w:t>Руководитель:</w:t>
                      </w:r>
                      <w:r>
                        <w:t xml:space="preserve"> </w:t>
                      </w:r>
                      <w:r>
                        <w:rPr>
                          <w:rStyle w:val="af"/>
                        </w:rPr>
                        <w:t xml:space="preserve">Измаилов </w:t>
                      </w:r>
                      <w:proofErr w:type="spellStart"/>
                      <w:r>
                        <w:rPr>
                          <w:rStyle w:val="af"/>
                        </w:rPr>
                        <w:t>Гаджииса</w:t>
                      </w:r>
                      <w:proofErr w:type="spellEnd"/>
                      <w:r>
                        <w:rPr>
                          <w:rStyle w:val="af"/>
                        </w:rPr>
                        <w:t xml:space="preserve"> Магомедович </w:t>
                      </w:r>
                    </w:p>
                    <w:p w14:paraId="131F69B1" w14:textId="319BB068" w:rsidR="000F6296" w:rsidRPr="00996598" w:rsidRDefault="000F6296" w:rsidP="001E5A92">
                      <w:pPr>
                        <w:ind w:firstLine="0"/>
                        <w:rPr>
                          <w:rStyle w:val="af"/>
                        </w:rPr>
                      </w:pPr>
                      <w:r>
                        <w:rPr>
                          <w:rStyle w:val="af"/>
                        </w:rPr>
                        <w:t>Контактное лицо</w:t>
                      </w:r>
                      <w:r w:rsidRPr="0037722B">
                        <w:rPr>
                          <w:rStyle w:val="af"/>
                        </w:rPr>
                        <w:t xml:space="preserve">: </w:t>
                      </w:r>
                      <w:r>
                        <w:rPr>
                          <w:rStyle w:val="af"/>
                        </w:rPr>
                        <w:t xml:space="preserve">Сулейманова </w:t>
                      </w:r>
                      <w:proofErr w:type="spellStart"/>
                      <w:r>
                        <w:rPr>
                          <w:rStyle w:val="af"/>
                        </w:rPr>
                        <w:t>Джавгарат</w:t>
                      </w:r>
                      <w:proofErr w:type="spellEnd"/>
                      <w:r>
                        <w:rPr>
                          <w:rStyle w:val="af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af"/>
                        </w:rPr>
                        <w:t>Ибрагимхалиловна</w:t>
                      </w:r>
                      <w:proofErr w:type="spellEnd"/>
                      <w:r>
                        <w:rPr>
                          <w:rStyle w:val="af"/>
                        </w:rPr>
                        <w:t xml:space="preserve"> </w:t>
                      </w:r>
                    </w:p>
                    <w:p w14:paraId="37266DB0" w14:textId="487F0489" w:rsidR="000F6296" w:rsidRPr="00996598" w:rsidRDefault="000F6296" w:rsidP="001E5A92">
                      <w:pPr>
                        <w:ind w:firstLine="0"/>
                        <w:rPr>
                          <w:rStyle w:val="af"/>
                        </w:rPr>
                      </w:pPr>
                      <w:r w:rsidRPr="001B194A">
                        <w:rPr>
                          <w:rStyle w:val="af"/>
                        </w:rPr>
                        <w:t>Телефон:</w:t>
                      </w:r>
                      <w:r w:rsidRPr="00AC6EA5">
                        <w:t xml:space="preserve"> </w:t>
                      </w:r>
                      <w:r>
                        <w:rPr>
                          <w:rStyle w:val="af"/>
                        </w:rPr>
                        <w:t>+7-960-005-55-66</w:t>
                      </w:r>
                    </w:p>
                    <w:p w14:paraId="584AD03A" w14:textId="7EF9420E" w:rsidR="000F6296" w:rsidRPr="00996598" w:rsidRDefault="000F6296" w:rsidP="001E5A92">
                      <w:pPr>
                        <w:ind w:firstLine="0"/>
                        <w:rPr>
                          <w:rStyle w:val="af"/>
                        </w:rPr>
                      </w:pPr>
                      <w:r w:rsidRPr="001B194A">
                        <w:rPr>
                          <w:rStyle w:val="af"/>
                        </w:rPr>
                        <w:t>Почта:</w:t>
                      </w:r>
                      <w:r w:rsidRPr="00F378D2">
                        <w:t xml:space="preserve"> </w:t>
                      </w:r>
                      <w:r>
                        <w:rPr>
                          <w:rStyle w:val="af"/>
                          <w:lang w:val="en-US"/>
                        </w:rPr>
                        <w:t>botlihruo@mail.ru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7EC9A08" w14:textId="77777777" w:rsidR="001E5A92" w:rsidRDefault="001E5A92" w:rsidP="001E5A92">
      <w:pPr>
        <w:ind w:firstLine="0"/>
      </w:pPr>
    </w:p>
    <w:p w14:paraId="6ADDE68B" w14:textId="77777777" w:rsidR="00500EF6" w:rsidRDefault="00500EF6" w:rsidP="001E5A92">
      <w:pPr>
        <w:ind w:firstLine="0"/>
      </w:pPr>
    </w:p>
    <w:p w14:paraId="5DE240D4" w14:textId="77777777" w:rsidR="001E5A92" w:rsidRDefault="001E5A92" w:rsidP="001E5A92">
      <w:pPr>
        <w:ind w:firstLine="0"/>
      </w:pPr>
    </w:p>
    <w:p w14:paraId="4BDDF93B" w14:textId="77777777" w:rsidR="001E5A92" w:rsidRDefault="001E5A92" w:rsidP="001E5A92">
      <w:pPr>
        <w:ind w:firstLine="0"/>
      </w:pPr>
    </w:p>
    <w:p w14:paraId="1DAF1BB6" w14:textId="77777777" w:rsidR="001E5A92" w:rsidRDefault="001E5A92" w:rsidP="001E5A92">
      <w:pPr>
        <w:ind w:firstLine="0"/>
      </w:pPr>
    </w:p>
    <w:p w14:paraId="61C6CF56" w14:textId="77777777" w:rsidR="001E5A92" w:rsidRDefault="001E5A92" w:rsidP="001E5A92">
      <w:pPr>
        <w:ind w:firstLine="0"/>
      </w:pPr>
    </w:p>
    <w:p w14:paraId="230CF541" w14:textId="77777777" w:rsidR="001E5A92" w:rsidRDefault="001E5A92" w:rsidP="001E5A92">
      <w:pPr>
        <w:ind w:firstLine="0"/>
      </w:pPr>
    </w:p>
    <w:p w14:paraId="43297E61" w14:textId="77777777" w:rsidR="001E5A92" w:rsidRDefault="001E5A92" w:rsidP="001E5A92">
      <w:pPr>
        <w:ind w:firstLine="0"/>
      </w:pPr>
    </w:p>
    <w:p w14:paraId="29E218D2" w14:textId="77777777" w:rsidR="001E5A92" w:rsidRDefault="001E5A92" w:rsidP="001E5A92">
      <w:pPr>
        <w:ind w:firstLine="0"/>
      </w:pPr>
    </w:p>
    <w:p w14:paraId="61DEF200" w14:textId="77777777" w:rsidR="001E5A92" w:rsidRDefault="001E5A92" w:rsidP="001E5A92">
      <w:pPr>
        <w:ind w:firstLine="0"/>
      </w:pPr>
    </w:p>
    <w:p w14:paraId="40F6CF4E" w14:textId="77777777" w:rsidR="001E5A92" w:rsidRDefault="001E5A92" w:rsidP="001E5A92">
      <w:pPr>
        <w:ind w:firstLine="0"/>
      </w:pPr>
    </w:p>
    <w:p w14:paraId="577BACFD" w14:textId="77777777" w:rsidR="001E5A92" w:rsidRDefault="00AE3580" w:rsidP="001E5A92">
      <w:pPr>
        <w:ind w:firstLine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2BB999" wp14:editId="367C05CA">
                <wp:simplePos x="0" y="0"/>
                <wp:positionH relativeFrom="margin">
                  <wp:align>right</wp:align>
                </wp:positionH>
                <wp:positionV relativeFrom="paragraph">
                  <wp:posOffset>269875</wp:posOffset>
                </wp:positionV>
                <wp:extent cx="2954215" cy="3470031"/>
                <wp:effectExtent l="0" t="0" r="0" b="0"/>
                <wp:wrapSquare wrapText="bothSides"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4215" cy="34700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989E957" w14:textId="492A8F48" w:rsidR="000F6296" w:rsidRPr="00996598" w:rsidRDefault="000F6296" w:rsidP="00547314">
                            <w:pPr>
                              <w:ind w:firstLine="0"/>
                              <w:rPr>
                                <w:rStyle w:val="a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2BB999" id="Надпись 4" o:spid="_x0000_s1029" type="#_x0000_t202" style="position:absolute;left:0;text-align:left;margin-left:181.4pt;margin-top:21.25pt;width:232.6pt;height:273.25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" fillcolor="white [3201]" stroked="f" strokeweight=".5pt">
                <v:textbox>
                  <w:txbxContent>
                    <w:p w14:paraId="7989E957" w14:textId="492A8F48" w:rsidR="000F6296" w:rsidRPr="00996598" w:rsidRDefault="000F6296" w:rsidP="00547314">
                      <w:pPr>
                        <w:ind w:firstLine="0"/>
                        <w:rPr>
                          <w:rStyle w:val="af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EA854F4" w14:textId="77777777" w:rsidR="00AE3580" w:rsidRDefault="00AE3580">
      <w:pPr>
        <w:spacing w:after="160" w:line="259" w:lineRule="auto"/>
        <w:ind w:firstLine="0"/>
        <w:jc w:val="left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F6DCBD" wp14:editId="6F7F2E00">
                <wp:simplePos x="0" y="0"/>
                <wp:positionH relativeFrom="margin">
                  <wp:posOffset>-635</wp:posOffset>
                </wp:positionH>
                <wp:positionV relativeFrom="paragraph">
                  <wp:posOffset>6350</wp:posOffset>
                </wp:positionV>
                <wp:extent cx="2954020" cy="3469640"/>
                <wp:effectExtent l="0" t="0" r="0" b="0"/>
                <wp:wrapSquare wrapText="bothSides"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4020" cy="3469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FC31D1F" w14:textId="1333E6D1" w:rsidR="000F6296" w:rsidRPr="00996598" w:rsidRDefault="000F6296" w:rsidP="00547314">
                            <w:pPr>
                              <w:ind w:firstLine="0"/>
                              <w:rPr>
                                <w:rStyle w:val="a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6DCBD" id="Надпись 3" o:spid="_x0000_s1030" type="#_x0000_t202" style="position:absolute;margin-left:-.05pt;margin-top:.5pt;width:232.6pt;height:273.2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" fillcolor="white [3201]" stroked="f" strokeweight=".5pt">
                <v:textbox>
                  <w:txbxContent>
                    <w:p w14:paraId="5FC31D1F" w14:textId="1333E6D1" w:rsidR="000F6296" w:rsidRPr="00996598" w:rsidRDefault="000F6296" w:rsidP="00547314">
                      <w:pPr>
                        <w:ind w:firstLine="0"/>
                        <w:rPr>
                          <w:rStyle w:val="af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ACFF5D2" w14:textId="77777777" w:rsidR="00AE3580" w:rsidRDefault="00AE3580">
      <w:pPr>
        <w:spacing w:after="160" w:line="259" w:lineRule="auto"/>
        <w:ind w:firstLine="0"/>
        <w:jc w:val="left"/>
      </w:pPr>
    </w:p>
    <w:p w14:paraId="771669AE" w14:textId="77777777" w:rsidR="00547314" w:rsidRDefault="00547314">
      <w:pPr>
        <w:spacing w:after="160" w:line="259" w:lineRule="auto"/>
        <w:ind w:firstLine="0"/>
        <w:jc w:val="left"/>
      </w:pPr>
    </w:p>
    <w:p w14:paraId="31E123BC" w14:textId="77777777" w:rsidR="00A5148B" w:rsidRDefault="00A5148B">
      <w:pPr>
        <w:spacing w:after="160" w:line="259" w:lineRule="auto"/>
        <w:ind w:firstLine="0"/>
        <w:jc w:val="left"/>
      </w:pPr>
      <w:r>
        <w:br w:type="page"/>
      </w:r>
    </w:p>
    <w:bookmarkStart w:id="6" w:name="_Toc495357528" w:displacedByCustomXml="next"/>
    <w:sdt>
      <w:sdtPr>
        <w:id w:val="-1937591129"/>
        <w:lock w:val="sdtContentLocked"/>
        <w:placeholder>
          <w:docPart w:val="DefaultPlaceholder_-1854013440"/>
        </w:placeholder>
      </w:sdtPr>
      <w:sdtContent>
        <w:p w14:paraId="2524AFF3" w14:textId="119618C9" w:rsidR="008C7155" w:rsidRPr="00996598" w:rsidRDefault="008C7155" w:rsidP="008C7155">
          <w:pPr>
            <w:pStyle w:val="3"/>
          </w:pPr>
          <w:r>
            <w:t>1.</w:t>
          </w:r>
          <w:r w:rsidR="00375C2F">
            <w:t>4</w:t>
          </w:r>
          <w:r>
            <w:t>. Источники данных</w:t>
          </w:r>
        </w:p>
      </w:sdtContent>
    </w:sdt>
    <w:bookmarkEnd w:id="6" w:displacedByCustomXml="prev"/>
    <w:p w14:paraId="24D8CF96" w14:textId="1DD164A9" w:rsidR="00470A6F" w:rsidRPr="00470A6F" w:rsidRDefault="00470A6F" w:rsidP="00470A6F">
      <w:pPr>
        <w:ind w:firstLine="0"/>
        <w:rPr>
          <w:rFonts w:cs="Times New Roman"/>
          <w:sz w:val="27"/>
          <w:szCs w:val="27"/>
        </w:rPr>
      </w:pPr>
      <w:r w:rsidRPr="00470A6F">
        <w:rPr>
          <w:rFonts w:cs="Times New Roman"/>
          <w:sz w:val="27"/>
          <w:szCs w:val="27"/>
        </w:rPr>
        <w:t>Форма федеральной статистической отчетности:</w:t>
      </w:r>
    </w:p>
    <w:p w14:paraId="2B0741C1" w14:textId="77777777" w:rsidR="00470A6F" w:rsidRDefault="00470A6F" w:rsidP="00470A6F">
      <w:pPr>
        <w:ind w:firstLine="0"/>
        <w:rPr>
          <w:rFonts w:cs="Times New Roman"/>
          <w:sz w:val="27"/>
          <w:szCs w:val="27"/>
        </w:rPr>
      </w:pPr>
      <w:r w:rsidRPr="00470A6F">
        <w:rPr>
          <w:rFonts w:cs="Times New Roman"/>
          <w:sz w:val="27"/>
          <w:szCs w:val="27"/>
        </w:rPr>
        <w:t>85-К «Сведения о деятельности дошкольного образовательного учреждения»;</w:t>
      </w:r>
    </w:p>
    <w:p w14:paraId="5B09842B" w14:textId="4F764405" w:rsidR="00470A6F" w:rsidRPr="00470A6F" w:rsidRDefault="00937BE5" w:rsidP="00470A6F">
      <w:pPr>
        <w:ind w:firstLine="0"/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>00</w:t>
      </w:r>
      <w:r w:rsidR="00470A6F" w:rsidRPr="00470A6F">
        <w:rPr>
          <w:rFonts w:cs="Times New Roman"/>
          <w:sz w:val="27"/>
          <w:szCs w:val="27"/>
        </w:rPr>
        <w:t>-1 «Сведения об организации, осуществляющей подготовку по образовательным</w:t>
      </w:r>
      <w:r w:rsidR="00470A6F">
        <w:rPr>
          <w:rFonts w:cs="Times New Roman"/>
          <w:sz w:val="27"/>
          <w:szCs w:val="27"/>
        </w:rPr>
        <w:t xml:space="preserve"> </w:t>
      </w:r>
      <w:r w:rsidR="00470A6F" w:rsidRPr="00470A6F">
        <w:rPr>
          <w:rFonts w:cs="Times New Roman"/>
          <w:sz w:val="27"/>
          <w:szCs w:val="27"/>
        </w:rPr>
        <w:t>программам начального общего, основного общего, среднего общего образования» на начало</w:t>
      </w:r>
      <w:r w:rsidR="00470A6F">
        <w:rPr>
          <w:rFonts w:cs="Times New Roman"/>
          <w:sz w:val="27"/>
          <w:szCs w:val="27"/>
        </w:rPr>
        <w:t xml:space="preserve"> 2018-2019</w:t>
      </w:r>
      <w:r w:rsidR="00470A6F" w:rsidRPr="00470A6F">
        <w:rPr>
          <w:rFonts w:cs="Times New Roman"/>
          <w:sz w:val="27"/>
          <w:szCs w:val="27"/>
        </w:rPr>
        <w:t xml:space="preserve"> учебного года»;</w:t>
      </w:r>
    </w:p>
    <w:p w14:paraId="738FBF32" w14:textId="77777777" w:rsidR="00470A6F" w:rsidRDefault="00470A6F" w:rsidP="00470A6F">
      <w:pPr>
        <w:ind w:firstLine="0"/>
        <w:rPr>
          <w:rFonts w:cs="Times New Roman"/>
          <w:sz w:val="27"/>
          <w:szCs w:val="27"/>
        </w:rPr>
      </w:pPr>
      <w:r w:rsidRPr="00470A6F">
        <w:rPr>
          <w:rFonts w:cs="Times New Roman"/>
          <w:sz w:val="27"/>
          <w:szCs w:val="27"/>
        </w:rPr>
        <w:t>1-ДО «Сведения об учреждении дополнительного образования детей»;</w:t>
      </w:r>
    </w:p>
    <w:p w14:paraId="2E657D1E" w14:textId="6CA6C63D" w:rsidR="00470A6F" w:rsidRPr="00470A6F" w:rsidRDefault="00470A6F" w:rsidP="00470A6F">
      <w:pPr>
        <w:ind w:firstLine="0"/>
        <w:rPr>
          <w:rFonts w:cs="Times New Roman"/>
          <w:sz w:val="27"/>
          <w:szCs w:val="27"/>
        </w:rPr>
      </w:pPr>
      <w:r w:rsidRPr="00470A6F">
        <w:rPr>
          <w:rFonts w:cs="Times New Roman"/>
          <w:sz w:val="27"/>
          <w:szCs w:val="27"/>
        </w:rPr>
        <w:t>1-ДОП «Сведения о дополнительном образовании и спортивной подготовке детей»;</w:t>
      </w:r>
    </w:p>
    <w:p w14:paraId="1F7E985B" w14:textId="64D10934" w:rsidR="00470A6F" w:rsidRPr="00470A6F" w:rsidRDefault="00470A6F" w:rsidP="00470A6F">
      <w:pPr>
        <w:ind w:firstLine="0"/>
        <w:rPr>
          <w:rFonts w:cs="Times New Roman"/>
          <w:sz w:val="27"/>
          <w:szCs w:val="27"/>
        </w:rPr>
      </w:pPr>
      <w:r w:rsidRPr="00470A6F">
        <w:rPr>
          <w:rFonts w:cs="Times New Roman"/>
          <w:sz w:val="27"/>
          <w:szCs w:val="27"/>
        </w:rPr>
        <w:t>ЗП-образование «Сведения о численности и оплате труда работников сферы образования</w:t>
      </w:r>
      <w:r>
        <w:rPr>
          <w:rFonts w:cs="Times New Roman"/>
          <w:sz w:val="27"/>
          <w:szCs w:val="27"/>
        </w:rPr>
        <w:t xml:space="preserve"> </w:t>
      </w:r>
      <w:r w:rsidRPr="00470A6F">
        <w:rPr>
          <w:rFonts w:cs="Times New Roman"/>
          <w:sz w:val="27"/>
          <w:szCs w:val="27"/>
        </w:rPr>
        <w:t>по категориям персонала».</w:t>
      </w:r>
    </w:p>
    <w:p w14:paraId="56A792BB" w14:textId="77777777" w:rsidR="00470A6F" w:rsidRPr="00470A6F" w:rsidRDefault="00470A6F" w:rsidP="00470A6F">
      <w:pPr>
        <w:ind w:firstLine="0"/>
        <w:rPr>
          <w:rFonts w:cs="Times New Roman"/>
          <w:sz w:val="27"/>
          <w:szCs w:val="27"/>
        </w:rPr>
      </w:pPr>
      <w:r w:rsidRPr="00470A6F">
        <w:rPr>
          <w:rFonts w:cs="Times New Roman"/>
          <w:sz w:val="27"/>
          <w:szCs w:val="27"/>
        </w:rPr>
        <w:t>Ведомственные мониторинги:</w:t>
      </w:r>
    </w:p>
    <w:p w14:paraId="0E6A97B6" w14:textId="36214CF5" w:rsidR="00470A6F" w:rsidRPr="00470A6F" w:rsidRDefault="00470A6F" w:rsidP="00470A6F">
      <w:pPr>
        <w:ind w:firstLine="0"/>
        <w:rPr>
          <w:rFonts w:cs="Times New Roman"/>
          <w:sz w:val="27"/>
          <w:szCs w:val="27"/>
        </w:rPr>
      </w:pPr>
      <w:r w:rsidRPr="00470A6F">
        <w:rPr>
          <w:rFonts w:cs="Times New Roman"/>
          <w:sz w:val="27"/>
          <w:szCs w:val="27"/>
        </w:rPr>
        <w:t>учет детей, обучающихся в отдельных общеобразовательных организациях, реализующих</w:t>
      </w:r>
      <w:r>
        <w:rPr>
          <w:rFonts w:cs="Times New Roman"/>
          <w:sz w:val="27"/>
          <w:szCs w:val="27"/>
        </w:rPr>
        <w:t xml:space="preserve"> </w:t>
      </w:r>
      <w:r w:rsidRPr="00470A6F">
        <w:rPr>
          <w:rFonts w:cs="Times New Roman"/>
          <w:sz w:val="27"/>
          <w:szCs w:val="27"/>
        </w:rPr>
        <w:t>адаптированную образовательную программу;</w:t>
      </w:r>
    </w:p>
    <w:p w14:paraId="11EA927E" w14:textId="27A73E03" w:rsidR="00470A6F" w:rsidRPr="00470A6F" w:rsidRDefault="00470A6F" w:rsidP="00470A6F">
      <w:pPr>
        <w:ind w:firstLine="0"/>
        <w:rPr>
          <w:rFonts w:cs="Times New Roman"/>
          <w:sz w:val="27"/>
          <w:szCs w:val="27"/>
        </w:rPr>
      </w:pPr>
      <w:r w:rsidRPr="00470A6F">
        <w:rPr>
          <w:rFonts w:cs="Times New Roman"/>
          <w:sz w:val="27"/>
          <w:szCs w:val="27"/>
        </w:rPr>
        <w:t xml:space="preserve">отчет об исполнении консолидированного бюджета </w:t>
      </w:r>
      <w:r w:rsidR="00A42E9A">
        <w:rPr>
          <w:rFonts w:cs="Times New Roman"/>
          <w:sz w:val="27"/>
          <w:szCs w:val="27"/>
        </w:rPr>
        <w:t xml:space="preserve">района </w:t>
      </w:r>
      <w:r w:rsidRPr="00470A6F">
        <w:rPr>
          <w:rFonts w:cs="Times New Roman"/>
          <w:sz w:val="27"/>
          <w:szCs w:val="27"/>
        </w:rPr>
        <w:t xml:space="preserve"> (форма по ОКУД 05033117)</w:t>
      </w:r>
      <w:r>
        <w:rPr>
          <w:rFonts w:cs="Times New Roman"/>
          <w:sz w:val="27"/>
          <w:szCs w:val="27"/>
        </w:rPr>
        <w:t xml:space="preserve"> </w:t>
      </w:r>
      <w:r w:rsidRPr="00470A6F">
        <w:rPr>
          <w:rFonts w:cs="Times New Roman"/>
          <w:sz w:val="27"/>
          <w:szCs w:val="27"/>
        </w:rPr>
        <w:t>за</w:t>
      </w:r>
      <w:r>
        <w:rPr>
          <w:rFonts w:cs="Times New Roman"/>
          <w:sz w:val="27"/>
          <w:szCs w:val="27"/>
        </w:rPr>
        <w:t xml:space="preserve"> 2015-2018</w:t>
      </w:r>
      <w:r w:rsidRPr="00470A6F">
        <w:rPr>
          <w:rFonts w:cs="Times New Roman"/>
          <w:sz w:val="27"/>
          <w:szCs w:val="27"/>
        </w:rPr>
        <w:t xml:space="preserve"> годы;</w:t>
      </w:r>
    </w:p>
    <w:p w14:paraId="6F029C79" w14:textId="7996714E" w:rsidR="00470A6F" w:rsidRPr="00470A6F" w:rsidRDefault="00470A6F" w:rsidP="00470A6F">
      <w:pPr>
        <w:ind w:firstLine="0"/>
        <w:rPr>
          <w:rFonts w:cs="Times New Roman"/>
          <w:sz w:val="27"/>
          <w:szCs w:val="27"/>
        </w:rPr>
      </w:pPr>
      <w:r w:rsidRPr="00470A6F">
        <w:rPr>
          <w:rFonts w:cs="Times New Roman"/>
          <w:sz w:val="27"/>
          <w:szCs w:val="27"/>
        </w:rPr>
        <w:t xml:space="preserve">состояние системы дополнительного образования детей в </w:t>
      </w:r>
      <w:r>
        <w:rPr>
          <w:rFonts w:cs="Times New Roman"/>
          <w:sz w:val="27"/>
          <w:szCs w:val="27"/>
        </w:rPr>
        <w:t xml:space="preserve">Ботлихском </w:t>
      </w:r>
      <w:proofErr w:type="gramStart"/>
      <w:r>
        <w:rPr>
          <w:rFonts w:cs="Times New Roman"/>
          <w:sz w:val="27"/>
          <w:szCs w:val="27"/>
        </w:rPr>
        <w:t xml:space="preserve">районе </w:t>
      </w:r>
      <w:r w:rsidRPr="00470A6F">
        <w:rPr>
          <w:rFonts w:cs="Times New Roman"/>
          <w:sz w:val="27"/>
          <w:szCs w:val="27"/>
        </w:rPr>
        <w:t>;</w:t>
      </w:r>
      <w:proofErr w:type="gramEnd"/>
    </w:p>
    <w:p w14:paraId="5239D0B5" w14:textId="30A977F9" w:rsidR="00470A6F" w:rsidRPr="00470A6F" w:rsidRDefault="00470A6F" w:rsidP="00470A6F">
      <w:pPr>
        <w:ind w:firstLine="0"/>
        <w:rPr>
          <w:rFonts w:cs="Times New Roman"/>
          <w:sz w:val="27"/>
          <w:szCs w:val="27"/>
        </w:rPr>
      </w:pPr>
      <w:r w:rsidRPr="00470A6F">
        <w:rPr>
          <w:rFonts w:cs="Times New Roman"/>
          <w:sz w:val="27"/>
          <w:szCs w:val="27"/>
        </w:rPr>
        <w:t xml:space="preserve">информатизация образовательных организаций системы образования </w:t>
      </w:r>
      <w:proofErr w:type="gramStart"/>
      <w:r>
        <w:rPr>
          <w:rFonts w:cs="Times New Roman"/>
          <w:sz w:val="27"/>
          <w:szCs w:val="27"/>
        </w:rPr>
        <w:t xml:space="preserve">района </w:t>
      </w:r>
      <w:r w:rsidRPr="00470A6F">
        <w:rPr>
          <w:rFonts w:cs="Times New Roman"/>
          <w:sz w:val="27"/>
          <w:szCs w:val="27"/>
        </w:rPr>
        <w:t>;</w:t>
      </w:r>
      <w:proofErr w:type="gramEnd"/>
    </w:p>
    <w:p w14:paraId="555FA038" w14:textId="49E716EF" w:rsidR="00470A6F" w:rsidRPr="00470A6F" w:rsidRDefault="00470A6F" w:rsidP="00470A6F">
      <w:pPr>
        <w:ind w:firstLine="0"/>
        <w:rPr>
          <w:rFonts w:cs="Times New Roman"/>
          <w:sz w:val="27"/>
          <w:szCs w:val="27"/>
        </w:rPr>
      </w:pPr>
      <w:r w:rsidRPr="00470A6F">
        <w:rPr>
          <w:rFonts w:cs="Times New Roman"/>
          <w:sz w:val="27"/>
          <w:szCs w:val="27"/>
        </w:rPr>
        <w:t xml:space="preserve">организация работы общеобразовательных организаций </w:t>
      </w:r>
      <w:r>
        <w:rPr>
          <w:rFonts w:cs="Times New Roman"/>
          <w:sz w:val="27"/>
          <w:szCs w:val="27"/>
        </w:rPr>
        <w:t xml:space="preserve">Ботлихского района </w:t>
      </w:r>
      <w:r w:rsidRPr="00470A6F">
        <w:rPr>
          <w:rFonts w:cs="Times New Roman"/>
          <w:sz w:val="27"/>
          <w:szCs w:val="27"/>
        </w:rPr>
        <w:t xml:space="preserve"> по</w:t>
      </w:r>
      <w:r>
        <w:rPr>
          <w:rFonts w:cs="Times New Roman"/>
          <w:sz w:val="27"/>
          <w:szCs w:val="27"/>
        </w:rPr>
        <w:t xml:space="preserve"> </w:t>
      </w:r>
      <w:r w:rsidRPr="00470A6F">
        <w:rPr>
          <w:rFonts w:cs="Times New Roman"/>
          <w:sz w:val="27"/>
          <w:szCs w:val="27"/>
        </w:rPr>
        <w:t>сохранению и укреплению здоровья учащихся.</w:t>
      </w:r>
    </w:p>
    <w:p w14:paraId="1C13A550" w14:textId="4167A810" w:rsidR="00595378" w:rsidRPr="00470A6F" w:rsidRDefault="00595378" w:rsidP="00470A6F">
      <w:pPr>
        <w:ind w:left="709" w:firstLine="0"/>
        <w:rPr>
          <w:rFonts w:cs="Times New Roman"/>
          <w:sz w:val="27"/>
          <w:szCs w:val="27"/>
        </w:rPr>
      </w:pPr>
    </w:p>
    <w:p w14:paraId="36719B05" w14:textId="77777777" w:rsidR="00595378" w:rsidRDefault="00595378" w:rsidP="00595378"/>
    <w:p w14:paraId="1E8400E9" w14:textId="77777777" w:rsidR="00595378" w:rsidRDefault="00595378" w:rsidP="00595378"/>
    <w:p w14:paraId="2AB7BC55" w14:textId="676B680F" w:rsidR="008C7155" w:rsidRDefault="008C7155" w:rsidP="008C7155">
      <w:pPr>
        <w:spacing w:after="160" w:line="259" w:lineRule="auto"/>
        <w:ind w:firstLine="0"/>
        <w:jc w:val="left"/>
        <w:rPr>
          <w:rFonts w:eastAsiaTheme="majorEastAsia" w:cstheme="majorBidi"/>
          <w:b/>
          <w:szCs w:val="24"/>
        </w:rPr>
      </w:pPr>
      <w:r>
        <w:br w:type="page"/>
      </w:r>
    </w:p>
    <w:bookmarkStart w:id="7" w:name="_Toc495357529" w:displacedByCustomXml="next"/>
    <w:sdt>
      <w:sdtPr>
        <w:id w:val="-705947284"/>
        <w:lock w:val="sdtContentLocked"/>
        <w:placeholder>
          <w:docPart w:val="DefaultPlaceholder_-1854013440"/>
        </w:placeholder>
      </w:sdtPr>
      <w:sdtContent>
        <w:p w14:paraId="65C0C2DF" w14:textId="12A54FE3" w:rsidR="00A5148B" w:rsidRDefault="008C7155" w:rsidP="00E16AE2">
          <w:pPr>
            <w:pStyle w:val="3"/>
          </w:pPr>
          <w:r>
            <w:t xml:space="preserve">1.5. </w:t>
          </w:r>
          <w:r w:rsidR="00E16AE2" w:rsidRPr="00E16AE2">
            <w:t xml:space="preserve">Паспорт образовательной системы </w:t>
          </w:r>
        </w:p>
      </w:sdtContent>
    </w:sdt>
    <w:bookmarkEnd w:id="7" w:displacedByCustomXml="prev"/>
    <w:p w14:paraId="52BC64B9" w14:textId="5F758E1E" w:rsidR="00631AC5" w:rsidRDefault="00631AC5" w:rsidP="000D2FBF">
      <w:pPr>
        <w:pStyle w:val="aff1"/>
      </w:pPr>
    </w:p>
    <w:sdt>
      <w:sdtPr>
        <w:id w:val="1317993354"/>
        <w:lock w:val="sdtContentLocked"/>
        <w:placeholder>
          <w:docPart w:val="DefaultPlaceholder_-1854013440"/>
        </w:placeholder>
      </w:sdtPr>
      <w:sdtContent>
        <w:p w14:paraId="08084306" w14:textId="0E2B1EC1" w:rsidR="00A26F7D" w:rsidRDefault="00943866" w:rsidP="00943866">
          <w:pPr>
            <w:pStyle w:val="4"/>
          </w:pPr>
          <w:r>
            <w:t>Образовательная политика</w:t>
          </w:r>
        </w:p>
      </w:sdtContent>
    </w:sdt>
    <w:p w14:paraId="35EA34D4" w14:textId="034C9E0C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 xml:space="preserve">В </w:t>
      </w:r>
      <w:r w:rsidR="000F6296">
        <w:rPr>
          <w:rFonts w:ascii="Times New Roman" w:hAnsi="Times New Roman"/>
          <w:sz w:val="28"/>
          <w:szCs w:val="28"/>
        </w:rPr>
        <w:t xml:space="preserve">системе образования района -  52 образовательные </w:t>
      </w:r>
      <w:proofErr w:type="gramStart"/>
      <w:r w:rsidR="000F6296">
        <w:rPr>
          <w:rFonts w:ascii="Times New Roman" w:hAnsi="Times New Roman"/>
          <w:sz w:val="28"/>
          <w:szCs w:val="28"/>
        </w:rPr>
        <w:t>организации</w:t>
      </w:r>
      <w:r w:rsidRPr="00CF7EF6">
        <w:rPr>
          <w:rFonts w:ascii="Times New Roman" w:hAnsi="Times New Roman"/>
          <w:sz w:val="28"/>
          <w:szCs w:val="28"/>
        </w:rPr>
        <w:t>:  31</w:t>
      </w:r>
      <w:proofErr w:type="gramEnd"/>
      <w:r w:rsidRPr="00CF7EF6">
        <w:rPr>
          <w:rFonts w:ascii="Times New Roman" w:hAnsi="Times New Roman"/>
          <w:sz w:val="28"/>
          <w:szCs w:val="28"/>
        </w:rPr>
        <w:t xml:space="preserve"> школа </w:t>
      </w:r>
      <w:r w:rsidR="000F6296">
        <w:rPr>
          <w:rFonts w:ascii="Times New Roman" w:hAnsi="Times New Roman"/>
          <w:sz w:val="28"/>
          <w:szCs w:val="28"/>
        </w:rPr>
        <w:t>, 16 детских садов, 5 учреждений</w:t>
      </w:r>
      <w:r w:rsidRPr="00CF7EF6">
        <w:rPr>
          <w:rFonts w:ascii="Times New Roman" w:hAnsi="Times New Roman"/>
          <w:sz w:val="28"/>
          <w:szCs w:val="28"/>
        </w:rPr>
        <w:t xml:space="preserve"> дополнительного образования.</w:t>
      </w:r>
    </w:p>
    <w:p w14:paraId="222C6819" w14:textId="3366DF90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b/>
          <w:sz w:val="28"/>
          <w:szCs w:val="28"/>
        </w:rPr>
        <w:t>Дошкольное образование</w:t>
      </w:r>
    </w:p>
    <w:p w14:paraId="1CA23B03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 xml:space="preserve">В социальной сфере района одно из ключевых мест занимает дошкольное образование. </w:t>
      </w:r>
      <w:bookmarkStart w:id="8" w:name="page7"/>
      <w:bookmarkEnd w:id="8"/>
      <w:r w:rsidRPr="00CF7EF6">
        <w:rPr>
          <w:rFonts w:ascii="Times New Roman" w:hAnsi="Times New Roman"/>
          <w:sz w:val="28"/>
          <w:szCs w:val="28"/>
        </w:rPr>
        <w:t xml:space="preserve">В последние годы вопросам дошкольного образования уделяется всё больше внимания. Задача обеспечения его доступности и качества стала общегосударственной, требующей незамедлительного решения. Согласно Федеральному закону «Об образовании в Российской Федерации» дошкольное образование стало уровнем общего образования, и государство гарантирует всеобщее право на его получение. </w:t>
      </w:r>
    </w:p>
    <w:p w14:paraId="16BE90D9" w14:textId="1E476EAE" w:rsidR="00A42E9A" w:rsidRPr="00CF7EF6" w:rsidRDefault="000F6296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районе функционирует 16</w:t>
      </w:r>
      <w:r w:rsidR="00A42E9A" w:rsidRPr="00CF7EF6">
        <w:rPr>
          <w:rFonts w:ascii="Times New Roman" w:hAnsi="Times New Roman"/>
          <w:sz w:val="28"/>
          <w:szCs w:val="28"/>
        </w:rPr>
        <w:t xml:space="preserve"> дошкольных образовательных организаций. Количе</w:t>
      </w:r>
      <w:r>
        <w:rPr>
          <w:rFonts w:ascii="Times New Roman" w:hAnsi="Times New Roman"/>
          <w:sz w:val="28"/>
          <w:szCs w:val="28"/>
        </w:rPr>
        <w:t>ство охваченных детей составляло</w:t>
      </w:r>
      <w:r w:rsidR="00A42E9A" w:rsidRPr="00CF7EF6">
        <w:rPr>
          <w:rFonts w:ascii="Times New Roman" w:hAnsi="Times New Roman"/>
          <w:sz w:val="28"/>
          <w:szCs w:val="28"/>
        </w:rPr>
        <w:t xml:space="preserve"> </w:t>
      </w:r>
      <w:r w:rsidR="002960A1">
        <w:rPr>
          <w:rFonts w:ascii="Times New Roman" w:hAnsi="Times New Roman"/>
          <w:sz w:val="28"/>
          <w:szCs w:val="28"/>
        </w:rPr>
        <w:t>1476</w:t>
      </w:r>
      <w:r w:rsidR="00A42E9A" w:rsidRPr="00CF7EF6">
        <w:rPr>
          <w:rFonts w:ascii="Times New Roman" w:hAnsi="Times New Roman"/>
          <w:sz w:val="28"/>
          <w:szCs w:val="28"/>
        </w:rPr>
        <w:t>.</w:t>
      </w:r>
    </w:p>
    <w:p w14:paraId="27C7957F" w14:textId="4EE0DE1E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 xml:space="preserve"> Очередность детей 0 до 7 лет</w:t>
      </w:r>
      <w:r w:rsidRPr="00CF7EF6">
        <w:rPr>
          <w:rFonts w:ascii="Times New Roman" w:hAnsi="Times New Roman"/>
          <w:color w:val="00FF00"/>
          <w:sz w:val="28"/>
          <w:szCs w:val="28"/>
        </w:rPr>
        <w:t xml:space="preserve"> </w:t>
      </w:r>
      <w:r w:rsidRPr="00CF7EF6">
        <w:rPr>
          <w:rFonts w:ascii="Times New Roman" w:hAnsi="Times New Roman"/>
          <w:sz w:val="28"/>
          <w:szCs w:val="28"/>
        </w:rPr>
        <w:t xml:space="preserve">в детские сады на сегодняшний день составляет </w:t>
      </w:r>
      <w:r w:rsidR="002960A1">
        <w:rPr>
          <w:rFonts w:ascii="Times New Roman" w:hAnsi="Times New Roman"/>
          <w:sz w:val="28"/>
          <w:szCs w:val="28"/>
        </w:rPr>
        <w:t>673</w:t>
      </w:r>
      <w:r w:rsidRPr="00CF7EF6">
        <w:rPr>
          <w:rFonts w:ascii="Times New Roman" w:hAnsi="Times New Roman"/>
          <w:sz w:val="28"/>
          <w:szCs w:val="28"/>
        </w:rPr>
        <w:t xml:space="preserve"> человек.  </w:t>
      </w:r>
      <w:r w:rsidRPr="00CF7EF6">
        <w:rPr>
          <w:rFonts w:ascii="Times New Roman" w:hAnsi="Times New Roman"/>
          <w:sz w:val="32"/>
          <w:szCs w:val="32"/>
        </w:rPr>
        <w:t>Проблему очередности в детские сады в районе удается решать с трудом, так как, следует отметить, что количество детей ежегодно увеличивается</w:t>
      </w:r>
    </w:p>
    <w:p w14:paraId="2EBEF99C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F7EF6">
        <w:rPr>
          <w:rFonts w:ascii="Times New Roman" w:hAnsi="Times New Roman"/>
          <w:sz w:val="28"/>
          <w:szCs w:val="28"/>
        </w:rPr>
        <w:t xml:space="preserve"> Работа по отслеживанию очередности производится в </w:t>
      </w:r>
      <w:r w:rsidRPr="00CF7E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АИС «Электронный детский сад». В этом же программном обеспечении успешно выполняется комплектование детских садов новыми воспитанниками согласно заявок руководителей детских садов. </w:t>
      </w:r>
    </w:p>
    <w:p w14:paraId="6F7AB2A8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CF7EF6">
        <w:rPr>
          <w:rFonts w:ascii="Times New Roman" w:hAnsi="Times New Roman"/>
          <w:b/>
          <w:sz w:val="28"/>
          <w:szCs w:val="28"/>
        </w:rPr>
        <w:t xml:space="preserve">Перед дошкольными учреждениями стояли следующие задачи: </w:t>
      </w:r>
    </w:p>
    <w:p w14:paraId="5124C0D4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• совершенствовать качество дошкольного образования через повышение профессионального мастерства педагогов в рамках введения ФГОС;</w:t>
      </w:r>
    </w:p>
    <w:p w14:paraId="0A067124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 xml:space="preserve">• Развивать творческий потенциал педагогов, продолжать внедрять новые технологии в образовательно-воспитательный процесс ДОУ; </w:t>
      </w:r>
    </w:p>
    <w:p w14:paraId="342F29AD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• Изучить, обобщить и распространить передовой педагогический опыт работы в ДОУ.</w:t>
      </w:r>
    </w:p>
    <w:p w14:paraId="105EA326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Работа строилась в рамках поставленных задач.</w:t>
      </w:r>
    </w:p>
    <w:p w14:paraId="19A59F5B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 xml:space="preserve">2015 год стал завершающим этапом перехода на федеральные государственные образовательные стандарты дошкольного образования. Все дошкольные образовательные учреждения Ботлихского  района перешли на реализацию образовательных программ в соответствии с </w:t>
      </w:r>
      <w:r w:rsidRPr="00CF7EF6">
        <w:rPr>
          <w:rFonts w:ascii="Times New Roman" w:hAnsi="Times New Roman"/>
          <w:sz w:val="28"/>
          <w:szCs w:val="28"/>
        </w:rPr>
        <w:lastRenderedPageBreak/>
        <w:t xml:space="preserve">федеральными государственными образовательными стандартами. Все педагоги прошли курсы повышения квалификации по теме «Новые формы организации педагогического процесса в ДОУ в соответствии с требованиями ФГОС». </w:t>
      </w:r>
    </w:p>
    <w:p w14:paraId="01DF2288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F7EF6">
        <w:rPr>
          <w:rFonts w:ascii="Times New Roman" w:hAnsi="Times New Roman"/>
          <w:color w:val="000000"/>
          <w:sz w:val="28"/>
          <w:szCs w:val="28"/>
        </w:rPr>
        <w:t xml:space="preserve">Образовательный процесс в детских садах района обеспечивают 151 педагога. </w:t>
      </w:r>
    </w:p>
    <w:p w14:paraId="683C5EEC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F7EF6">
        <w:rPr>
          <w:rFonts w:ascii="Times New Roman" w:hAnsi="Times New Roman"/>
          <w:color w:val="000000"/>
          <w:sz w:val="28"/>
          <w:szCs w:val="28"/>
        </w:rPr>
        <w:t>Высшее педагогическое образование имеют  120 педагогов и  15 заведующих.</w:t>
      </w:r>
    </w:p>
    <w:p w14:paraId="5735B332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CF7EF6">
        <w:rPr>
          <w:rFonts w:ascii="Times New Roman" w:hAnsi="Times New Roman"/>
          <w:b/>
          <w:sz w:val="28"/>
          <w:szCs w:val="28"/>
        </w:rPr>
        <w:t>4. Общее образование</w:t>
      </w:r>
    </w:p>
    <w:p w14:paraId="42286DEA" w14:textId="14333E54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ab/>
        <w:t xml:space="preserve"> Система общего образования включает в себя 31 </w:t>
      </w:r>
      <w:r w:rsidR="002960A1">
        <w:rPr>
          <w:rFonts w:ascii="Times New Roman" w:hAnsi="Times New Roman"/>
          <w:sz w:val="28"/>
          <w:szCs w:val="28"/>
        </w:rPr>
        <w:t>образовательное учреждение, 5445</w:t>
      </w:r>
      <w:r w:rsidRPr="00CF7EF6">
        <w:rPr>
          <w:rFonts w:ascii="Times New Roman" w:hAnsi="Times New Roman"/>
          <w:sz w:val="28"/>
          <w:szCs w:val="28"/>
        </w:rPr>
        <w:t xml:space="preserve"> обучающегося, </w:t>
      </w:r>
      <w:r w:rsidRPr="00CF7EF6">
        <w:rPr>
          <w:rFonts w:ascii="Times New Roman" w:hAnsi="Times New Roman"/>
          <w:spacing w:val="-6"/>
          <w:sz w:val="28"/>
          <w:szCs w:val="28"/>
        </w:rPr>
        <w:t>650 учителей.</w:t>
      </w:r>
    </w:p>
    <w:p w14:paraId="240D814D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pacing w:val="-6"/>
          <w:sz w:val="28"/>
          <w:szCs w:val="28"/>
        </w:rPr>
        <w:t>Перед всеми участниками данной системы стояли задачи, направленные на обеспечение доступности и получение качественного образования:</w:t>
      </w:r>
    </w:p>
    <w:p w14:paraId="352631E7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1) Организация оказания муниципальных услуг по предоставлению начального общего, основного общего, среднего общего образования по основным общеобразовательным программам.</w:t>
      </w:r>
    </w:p>
    <w:p w14:paraId="155536F9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2) Внедрение федеральных государственных образовательных стандартов общего образования.</w:t>
      </w:r>
    </w:p>
    <w:p w14:paraId="012AAFF3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3) Обеспечение современных и безопасных условий для получения общего образования в муниципальных организациях общего образования.</w:t>
      </w:r>
    </w:p>
    <w:p w14:paraId="5DACA750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4) Создание условий для проявления и развития способностей, талантов у обучающихся и воспитанников, создание условий для личностной и социальной самореализации.</w:t>
      </w:r>
    </w:p>
    <w:p w14:paraId="439B7E15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ab/>
        <w:t>В соответствии с обозначенными задачами строилась работа всех образовательных учреждений района.</w:t>
      </w:r>
    </w:p>
    <w:p w14:paraId="627E547E" w14:textId="505B2464" w:rsidR="00A42E9A" w:rsidRPr="00AF6C27" w:rsidRDefault="00A42E9A" w:rsidP="00AF6C27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ab/>
        <w:t xml:space="preserve">Уже с 2011 года учащиеся первой ступени получают образование в соответствии с Федеральными государственными образовательными стандартами. Для успешного внедрения стандартов каждым образовательным учреждением разработана и утверждена основная образовательная программа </w:t>
      </w:r>
      <w:r w:rsidR="00AF6C27">
        <w:rPr>
          <w:rFonts w:ascii="Times New Roman" w:hAnsi="Times New Roman"/>
          <w:sz w:val="28"/>
          <w:szCs w:val="28"/>
        </w:rPr>
        <w:t xml:space="preserve">начального общего образования. </w:t>
      </w:r>
      <w:r w:rsidRPr="00CF7EF6">
        <w:rPr>
          <w:rFonts w:ascii="Times New Roman" w:hAnsi="Times New Roman"/>
          <w:sz w:val="28"/>
          <w:szCs w:val="28"/>
        </w:rPr>
        <w:t xml:space="preserve"> </w:t>
      </w:r>
    </w:p>
    <w:p w14:paraId="237C3F17" w14:textId="77777777" w:rsidR="00A42E9A" w:rsidRPr="00CF7EF6" w:rsidRDefault="00A42E9A" w:rsidP="00A42E9A">
      <w:pPr>
        <w:ind w:firstLine="567"/>
        <w:rPr>
          <w:sz w:val="28"/>
          <w:szCs w:val="28"/>
        </w:rPr>
      </w:pPr>
      <w:r w:rsidRPr="00CF7EF6">
        <w:rPr>
          <w:sz w:val="28"/>
          <w:szCs w:val="28"/>
        </w:rPr>
        <w:t>10 школ района работали  в двусменном режиме. Во 2-ю смену обучалось 1030 учащихся.</w:t>
      </w:r>
    </w:p>
    <w:p w14:paraId="708D1C9C" w14:textId="33500072" w:rsidR="00A42E9A" w:rsidRPr="00F8132D" w:rsidRDefault="002960A1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2018-2019</w:t>
      </w:r>
      <w:r w:rsidR="00A42E9A" w:rsidRPr="00F8132D">
        <w:rPr>
          <w:rFonts w:ascii="Times New Roman" w:hAnsi="Times New Roman"/>
          <w:color w:val="000000"/>
          <w:sz w:val="28"/>
          <w:szCs w:val="28"/>
        </w:rPr>
        <w:t xml:space="preserve"> учебном году информационно-методическим </w:t>
      </w:r>
      <w:proofErr w:type="gramStart"/>
      <w:r w:rsidR="00A42E9A" w:rsidRPr="00F8132D">
        <w:rPr>
          <w:rFonts w:ascii="Times New Roman" w:hAnsi="Times New Roman"/>
          <w:color w:val="000000"/>
          <w:sz w:val="28"/>
          <w:szCs w:val="28"/>
        </w:rPr>
        <w:t>центром  была</w:t>
      </w:r>
      <w:proofErr w:type="gramEnd"/>
      <w:r w:rsidR="00A42E9A" w:rsidRPr="00F8132D">
        <w:rPr>
          <w:rFonts w:ascii="Times New Roman" w:hAnsi="Times New Roman"/>
          <w:color w:val="000000"/>
          <w:sz w:val="28"/>
          <w:szCs w:val="28"/>
        </w:rPr>
        <w:t xml:space="preserve"> проделана определенная работа.</w:t>
      </w:r>
    </w:p>
    <w:p w14:paraId="708F82E8" w14:textId="538FE8AB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</w:rPr>
      </w:pPr>
      <w:r w:rsidRPr="00CF7EF6">
        <w:rPr>
          <w:rFonts w:ascii="Times New Roman" w:hAnsi="Times New Roman"/>
          <w:color w:val="000000"/>
          <w:sz w:val="28"/>
          <w:szCs w:val="28"/>
        </w:rPr>
        <w:t>В образовательных учреждениях каждый месяц были проведены «Лучшие уроки» по предметам. Педагоги, которые проводили уроки, имели достаточный уровень методической подготовки, способствующий высокой эф</w:t>
      </w:r>
      <w:r w:rsidRPr="00CF7EF6">
        <w:rPr>
          <w:rFonts w:ascii="Times New Roman" w:hAnsi="Times New Roman"/>
          <w:color w:val="000000"/>
          <w:sz w:val="28"/>
          <w:szCs w:val="28"/>
        </w:rPr>
        <w:softHyphen/>
        <w:t>фективности учебно-воспитательного процесса.</w:t>
      </w:r>
      <w:r w:rsidR="00AF6C2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F7EF6">
        <w:rPr>
          <w:rFonts w:ascii="Times New Roman" w:hAnsi="Times New Roman"/>
          <w:color w:val="000000"/>
          <w:sz w:val="28"/>
          <w:szCs w:val="28"/>
        </w:rPr>
        <w:t xml:space="preserve">Проведенные открытые </w:t>
      </w:r>
      <w:r w:rsidRPr="00CF7EF6">
        <w:rPr>
          <w:rFonts w:ascii="Times New Roman" w:hAnsi="Times New Roman"/>
          <w:color w:val="000000"/>
          <w:sz w:val="28"/>
          <w:szCs w:val="28"/>
        </w:rPr>
        <w:lastRenderedPageBreak/>
        <w:t>уроки и мероприятия являлись специально подготовленной формой организации методической работы. Во время них педагоги демонстри</w:t>
      </w:r>
      <w:r w:rsidRPr="00CF7EF6">
        <w:rPr>
          <w:rFonts w:ascii="Times New Roman" w:hAnsi="Times New Roman"/>
          <w:color w:val="000000"/>
          <w:sz w:val="28"/>
          <w:szCs w:val="28"/>
        </w:rPr>
        <w:softHyphen/>
        <w:t>ровали коллегам свой инновационный опыт, реализацию методической идеи, применение методического приема или метода обучения. Были выбраны темы, содержание которых имеет практический ма</w:t>
      </w:r>
      <w:r w:rsidRPr="00CF7EF6">
        <w:rPr>
          <w:rFonts w:ascii="Times New Roman" w:hAnsi="Times New Roman"/>
          <w:color w:val="000000"/>
          <w:sz w:val="28"/>
          <w:szCs w:val="28"/>
        </w:rPr>
        <w:softHyphen/>
        <w:t xml:space="preserve">териал, набор реальных практических ситуаций. Каждый урок имел методическую цель, в которой отражается то, что педагог хочет продемонстрировать коллегам. </w:t>
      </w:r>
    </w:p>
    <w:p w14:paraId="6269C169" w14:textId="4145F684" w:rsidR="00A42E9A" w:rsidRPr="00F8132D" w:rsidRDefault="00A42E9A" w:rsidP="00A42E9A">
      <w:pPr>
        <w:pStyle w:val="aff0"/>
        <w:spacing w:line="276" w:lineRule="auto"/>
        <w:ind w:left="0" w:firstLine="567"/>
        <w:rPr>
          <w:color w:val="000000"/>
          <w:sz w:val="28"/>
          <w:szCs w:val="28"/>
        </w:rPr>
      </w:pPr>
      <w:r w:rsidRPr="00CF7EF6">
        <w:rPr>
          <w:rFonts w:eastAsia="Calibri"/>
          <w:color w:val="FF0000"/>
          <w:sz w:val="28"/>
          <w:szCs w:val="28"/>
        </w:rPr>
        <w:tab/>
      </w:r>
      <w:r w:rsidRPr="00F8132D">
        <w:rPr>
          <w:color w:val="000000"/>
          <w:sz w:val="28"/>
          <w:szCs w:val="28"/>
        </w:rPr>
        <w:t xml:space="preserve">В </w:t>
      </w:r>
      <w:proofErr w:type="gramStart"/>
      <w:r w:rsidRPr="00F8132D">
        <w:rPr>
          <w:color w:val="000000"/>
          <w:sz w:val="28"/>
          <w:szCs w:val="28"/>
        </w:rPr>
        <w:t>Ботлихском  районе</w:t>
      </w:r>
      <w:proofErr w:type="gramEnd"/>
      <w:r w:rsidRPr="00F8132D">
        <w:rPr>
          <w:color w:val="000000"/>
          <w:sz w:val="28"/>
          <w:szCs w:val="28"/>
        </w:rPr>
        <w:t xml:space="preserve"> проведены </w:t>
      </w:r>
      <w:r w:rsidRPr="00F8132D">
        <w:rPr>
          <w:color w:val="000000"/>
          <w:sz w:val="28"/>
          <w:szCs w:val="28"/>
          <w:lang w:val="en-US"/>
        </w:rPr>
        <w:t>I</w:t>
      </w:r>
      <w:r w:rsidRPr="00F8132D">
        <w:rPr>
          <w:color w:val="000000"/>
          <w:sz w:val="28"/>
          <w:szCs w:val="28"/>
        </w:rPr>
        <w:t xml:space="preserve"> и </w:t>
      </w:r>
      <w:r w:rsidRPr="00F8132D">
        <w:rPr>
          <w:color w:val="000000"/>
          <w:sz w:val="28"/>
          <w:szCs w:val="28"/>
          <w:lang w:val="en-US"/>
        </w:rPr>
        <w:t>II</w:t>
      </w:r>
      <w:r w:rsidRPr="00F8132D">
        <w:rPr>
          <w:color w:val="000000"/>
          <w:sz w:val="28"/>
          <w:szCs w:val="28"/>
        </w:rPr>
        <w:t xml:space="preserve">  этап Всероссийской олимпиады школьников. Первый (</w:t>
      </w:r>
      <w:proofErr w:type="gramStart"/>
      <w:r w:rsidRPr="00F8132D">
        <w:rPr>
          <w:color w:val="000000"/>
          <w:sz w:val="28"/>
          <w:szCs w:val="28"/>
        </w:rPr>
        <w:t>школьный )</w:t>
      </w:r>
      <w:proofErr w:type="gramEnd"/>
      <w:r w:rsidRPr="00F8132D">
        <w:rPr>
          <w:color w:val="000000"/>
          <w:sz w:val="28"/>
          <w:szCs w:val="28"/>
        </w:rPr>
        <w:t xml:space="preserve"> этап проше</w:t>
      </w:r>
      <w:r w:rsidR="002960A1">
        <w:rPr>
          <w:color w:val="000000"/>
          <w:sz w:val="28"/>
          <w:szCs w:val="28"/>
        </w:rPr>
        <w:t>л с 6 октября по 28 октября 2018</w:t>
      </w:r>
      <w:r w:rsidRPr="00F8132D">
        <w:rPr>
          <w:color w:val="000000"/>
          <w:sz w:val="28"/>
          <w:szCs w:val="28"/>
        </w:rPr>
        <w:t xml:space="preserve">  года. На школьном этапе из 25 образовательных организаций (20 средних школ и 5 основных) приняли участие  обучающийся с  5-го по 11 класс по 22 предметам. Работа специалиста по увеличению количества предметов, участвующих во </w:t>
      </w:r>
      <w:proofErr w:type="spellStart"/>
      <w:r w:rsidRPr="00F8132D">
        <w:rPr>
          <w:color w:val="000000"/>
          <w:sz w:val="28"/>
          <w:szCs w:val="28"/>
        </w:rPr>
        <w:t>ВсОШ</w:t>
      </w:r>
      <w:proofErr w:type="spellEnd"/>
      <w:r w:rsidRPr="00F8132D">
        <w:rPr>
          <w:color w:val="000000"/>
          <w:sz w:val="28"/>
          <w:szCs w:val="28"/>
        </w:rPr>
        <w:t>, была отмечена на республиканском уровне.  Учащиеся, набравшие  50 % от максимального балла стали участниками муниципального этапа.</w:t>
      </w:r>
    </w:p>
    <w:p w14:paraId="0E2DD53B" w14:textId="77777777" w:rsidR="00A42E9A" w:rsidRPr="00F8132D" w:rsidRDefault="00A42E9A" w:rsidP="00A42E9A">
      <w:pPr>
        <w:pStyle w:val="aff0"/>
        <w:spacing w:line="276" w:lineRule="auto"/>
        <w:ind w:left="0" w:firstLine="567"/>
        <w:rPr>
          <w:rFonts w:eastAsia="Calibri"/>
          <w:color w:val="000000"/>
          <w:sz w:val="28"/>
          <w:szCs w:val="28"/>
        </w:rPr>
      </w:pPr>
      <w:r w:rsidRPr="00F8132D">
        <w:rPr>
          <w:rFonts w:eastAsia="Calibri"/>
          <w:color w:val="000000"/>
          <w:sz w:val="28"/>
          <w:szCs w:val="28"/>
        </w:rPr>
        <w:t xml:space="preserve">Муниципальный этап прошел с 7 ноября по 2 декабря по 19 предметам. Участниками стали учащиеся с 7 по 11 класс. На втором этапе   Всероссийской олимпиады школьников из 25  образовательных организаций приняли  участие </w:t>
      </w:r>
      <w:r w:rsidRPr="00F8132D">
        <w:rPr>
          <w:rFonts w:eastAsia="Calibri"/>
          <w:b/>
          <w:color w:val="000000"/>
          <w:sz w:val="28"/>
          <w:szCs w:val="28"/>
        </w:rPr>
        <w:t xml:space="preserve"> </w:t>
      </w:r>
      <w:r w:rsidRPr="00F8132D">
        <w:rPr>
          <w:rFonts w:eastAsia="Calibri"/>
          <w:color w:val="000000"/>
          <w:sz w:val="28"/>
          <w:szCs w:val="28"/>
        </w:rPr>
        <w:t xml:space="preserve"> учащихся из них 5победителей  и 20 призеров. </w:t>
      </w:r>
    </w:p>
    <w:p w14:paraId="0F59E41F" w14:textId="77777777" w:rsidR="00A42E9A" w:rsidRPr="00F8132D" w:rsidRDefault="00A42E9A" w:rsidP="00A42E9A">
      <w:pPr>
        <w:pStyle w:val="aff0"/>
        <w:spacing w:line="276" w:lineRule="auto"/>
        <w:ind w:left="0" w:firstLine="567"/>
        <w:rPr>
          <w:rFonts w:eastAsia="Calibri"/>
          <w:color w:val="000000"/>
          <w:sz w:val="28"/>
          <w:szCs w:val="28"/>
        </w:rPr>
      </w:pPr>
      <w:r w:rsidRPr="00F8132D">
        <w:rPr>
          <w:rFonts w:eastAsia="Calibri"/>
          <w:color w:val="000000"/>
          <w:sz w:val="28"/>
          <w:szCs w:val="28"/>
        </w:rPr>
        <w:t xml:space="preserve">На Республиканский этап Всероссийской олимпиады школьников от нашего района выехали 20 учеников. </w:t>
      </w:r>
    </w:p>
    <w:p w14:paraId="09D5C731" w14:textId="571D4528" w:rsidR="00A42E9A" w:rsidRPr="00CF7EF6" w:rsidRDefault="00A42E9A" w:rsidP="00A42E9A">
      <w:pPr>
        <w:pStyle w:val="aff0"/>
        <w:spacing w:line="276" w:lineRule="auto"/>
        <w:rPr>
          <w:rFonts w:eastAsia="Calibri"/>
          <w:color w:val="000000"/>
          <w:sz w:val="28"/>
          <w:szCs w:val="28"/>
        </w:rPr>
      </w:pPr>
      <w:r w:rsidRPr="00CF7EF6">
        <w:rPr>
          <w:rFonts w:eastAsia="Calibri"/>
          <w:b/>
          <w:color w:val="000000"/>
          <w:sz w:val="28"/>
          <w:szCs w:val="28"/>
        </w:rPr>
        <w:t xml:space="preserve">                    </w:t>
      </w:r>
      <w:r w:rsidR="00AF6C27">
        <w:rPr>
          <w:rFonts w:eastAsia="Calibri"/>
          <w:b/>
          <w:color w:val="000000"/>
          <w:sz w:val="28"/>
          <w:szCs w:val="28"/>
        </w:rPr>
        <w:t xml:space="preserve">                        </w:t>
      </w:r>
      <w:r w:rsidRPr="00CF7EF6">
        <w:rPr>
          <w:rFonts w:eastAsia="Calibri"/>
          <w:b/>
          <w:color w:val="000000"/>
          <w:sz w:val="28"/>
          <w:szCs w:val="28"/>
        </w:rPr>
        <w:t xml:space="preserve"> ОГЭ-9</w:t>
      </w:r>
    </w:p>
    <w:p w14:paraId="69474A10" w14:textId="77777777" w:rsidR="00A42E9A" w:rsidRPr="00CF7EF6" w:rsidRDefault="00A42E9A" w:rsidP="00A42E9A">
      <w:pPr>
        <w:pStyle w:val="aff0"/>
        <w:spacing w:line="276" w:lineRule="auto"/>
        <w:ind w:left="0" w:firstLine="567"/>
        <w:rPr>
          <w:rFonts w:eastAsia="Calibri"/>
          <w:color w:val="000000"/>
          <w:sz w:val="28"/>
          <w:szCs w:val="28"/>
        </w:rPr>
      </w:pPr>
      <w:r w:rsidRPr="00CF7EF6">
        <w:rPr>
          <w:rFonts w:eastAsia="Calibri"/>
          <w:color w:val="000000"/>
          <w:sz w:val="28"/>
          <w:szCs w:val="28"/>
        </w:rPr>
        <w:t>Объективными показателями качества образовательных услуг являются результаты итоговой аттестации учащихся. Для образовательной организации результаты ОГЭ и ЕГЭ – это, прежде всего</w:t>
      </w:r>
      <w:r w:rsidRPr="00CF7EF6">
        <w:rPr>
          <w:sz w:val="28"/>
          <w:szCs w:val="28"/>
        </w:rPr>
        <w:t xml:space="preserve"> </w:t>
      </w:r>
      <w:r w:rsidRPr="00CF7EF6">
        <w:rPr>
          <w:rFonts w:eastAsia="Calibri"/>
          <w:color w:val="000000"/>
          <w:sz w:val="28"/>
          <w:szCs w:val="28"/>
        </w:rPr>
        <w:t>инструмент  по  улучшению  качества  образовательного  процесса, позволяющий проанализировать личные достижения выпускников и выявить слабые места в подготовке к экзаменам.</w:t>
      </w:r>
    </w:p>
    <w:p w14:paraId="6EF1288B" w14:textId="521DF8AA" w:rsidR="00A42E9A" w:rsidRPr="00CF7EF6" w:rsidRDefault="002960A1" w:rsidP="00A42E9A">
      <w:pPr>
        <w:pStyle w:val="aff0"/>
        <w:spacing w:line="276" w:lineRule="auto"/>
        <w:ind w:left="0" w:firstLine="567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 В 2018-2019</w:t>
      </w:r>
      <w:r w:rsidR="00A42E9A" w:rsidRPr="00CF7EF6">
        <w:rPr>
          <w:rFonts w:eastAsia="Calibri"/>
          <w:color w:val="000000"/>
          <w:sz w:val="28"/>
          <w:szCs w:val="28"/>
        </w:rPr>
        <w:t xml:space="preserve"> учебном году государственная итоговая аттестация обучающихся, освоивших программы основного общего образования, осуществлялась в форме основного государственного экзамена.</w:t>
      </w:r>
    </w:p>
    <w:p w14:paraId="34AD4971" w14:textId="5B9F4420" w:rsidR="00A42E9A" w:rsidRPr="00CF7EF6" w:rsidRDefault="00A42E9A" w:rsidP="00A42E9A">
      <w:pPr>
        <w:pStyle w:val="aff0"/>
        <w:spacing w:line="276" w:lineRule="auto"/>
        <w:ind w:left="0" w:firstLine="567"/>
        <w:rPr>
          <w:rFonts w:eastAsia="Calibri"/>
          <w:color w:val="000000"/>
          <w:sz w:val="28"/>
          <w:szCs w:val="28"/>
        </w:rPr>
      </w:pPr>
      <w:r w:rsidRPr="00CF7EF6">
        <w:rPr>
          <w:rFonts w:eastAsia="Calibri"/>
          <w:color w:val="000000"/>
          <w:sz w:val="28"/>
          <w:szCs w:val="28"/>
        </w:rPr>
        <w:t xml:space="preserve">К государственной итоговой аттестации за курс основного общего образования были допущены </w:t>
      </w:r>
      <w:r w:rsidR="00425304">
        <w:rPr>
          <w:rFonts w:eastAsia="Calibri"/>
          <w:color w:val="000000"/>
          <w:sz w:val="28"/>
          <w:szCs w:val="28"/>
        </w:rPr>
        <w:t>505</w:t>
      </w:r>
      <w:r w:rsidRPr="00CF7EF6">
        <w:rPr>
          <w:rFonts w:eastAsia="Calibri"/>
          <w:color w:val="000000"/>
          <w:sz w:val="28"/>
          <w:szCs w:val="28"/>
        </w:rPr>
        <w:t xml:space="preserve"> выпускников 9-х классов из 25 школ. </w:t>
      </w:r>
    </w:p>
    <w:p w14:paraId="76E751EF" w14:textId="77777777" w:rsidR="00A42E9A" w:rsidRPr="00CF7EF6" w:rsidRDefault="00A42E9A" w:rsidP="00A42E9A">
      <w:pPr>
        <w:pStyle w:val="aff0"/>
        <w:spacing w:line="276" w:lineRule="auto"/>
        <w:ind w:left="0" w:firstLine="567"/>
        <w:rPr>
          <w:rFonts w:eastAsia="Calibri"/>
          <w:color w:val="000000"/>
          <w:sz w:val="28"/>
          <w:szCs w:val="28"/>
        </w:rPr>
      </w:pPr>
      <w:r w:rsidRPr="00CF7EF6">
        <w:rPr>
          <w:rFonts w:eastAsia="Calibri"/>
          <w:color w:val="000000"/>
          <w:sz w:val="28"/>
          <w:szCs w:val="28"/>
        </w:rPr>
        <w:t xml:space="preserve">В соответствии с Порядком проведения ОГЭ были определены три пункта проведения экзамена. </w:t>
      </w:r>
    </w:p>
    <w:p w14:paraId="233F2E85" w14:textId="08056E5F" w:rsidR="00A42E9A" w:rsidRPr="00CF7EF6" w:rsidRDefault="00A42E9A" w:rsidP="00A42E9A">
      <w:pPr>
        <w:pStyle w:val="aff0"/>
        <w:spacing w:line="276" w:lineRule="auto"/>
        <w:ind w:left="0" w:firstLine="567"/>
        <w:rPr>
          <w:rFonts w:eastAsia="Calibri"/>
          <w:color w:val="000000"/>
          <w:sz w:val="28"/>
          <w:szCs w:val="28"/>
        </w:rPr>
      </w:pPr>
      <w:r w:rsidRPr="00CF7EF6">
        <w:rPr>
          <w:rFonts w:eastAsia="Calibri"/>
          <w:color w:val="000000"/>
          <w:sz w:val="28"/>
          <w:szCs w:val="28"/>
        </w:rPr>
        <w:t xml:space="preserve">С 2016 года в соответствии с приказами </w:t>
      </w:r>
      <w:proofErr w:type="spellStart"/>
      <w:r w:rsidRPr="00CF7EF6">
        <w:rPr>
          <w:rFonts w:eastAsia="Calibri"/>
          <w:color w:val="000000"/>
          <w:sz w:val="28"/>
          <w:szCs w:val="28"/>
        </w:rPr>
        <w:t>МОиН</w:t>
      </w:r>
      <w:proofErr w:type="spellEnd"/>
      <w:r w:rsidRPr="00CF7EF6">
        <w:rPr>
          <w:rFonts w:eastAsia="Calibri"/>
          <w:color w:val="000000"/>
          <w:sz w:val="28"/>
          <w:szCs w:val="28"/>
        </w:rPr>
        <w:t xml:space="preserve"> РФ количество обязательных экзаменов для 9 классов было увеличено до 4. Выпускники должны были сдать русский язык и математику и два предмета по выбору. </w:t>
      </w:r>
    </w:p>
    <w:p w14:paraId="49E85EFC" w14:textId="77777777" w:rsidR="00A42E9A" w:rsidRPr="00CF7EF6" w:rsidRDefault="00A42E9A" w:rsidP="00A42E9A">
      <w:pPr>
        <w:pStyle w:val="aff0"/>
        <w:spacing w:line="276" w:lineRule="auto"/>
        <w:ind w:left="0" w:firstLine="567"/>
        <w:rPr>
          <w:rFonts w:eastAsia="Calibri"/>
          <w:color w:val="000000"/>
          <w:sz w:val="28"/>
          <w:szCs w:val="28"/>
        </w:rPr>
      </w:pPr>
      <w:r w:rsidRPr="00CF7EF6">
        <w:rPr>
          <w:rFonts w:eastAsia="Calibri"/>
          <w:color w:val="000000"/>
          <w:sz w:val="28"/>
          <w:szCs w:val="28"/>
        </w:rPr>
        <w:lastRenderedPageBreak/>
        <w:t xml:space="preserve">Все выпускники получили аттестаты. </w:t>
      </w:r>
    </w:p>
    <w:p w14:paraId="7290CC00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 xml:space="preserve">Самыми выбираемыми предметами стало обществознание – 367 человека, биология – 213 человек, география – 169 человека.  </w:t>
      </w:r>
    </w:p>
    <w:p w14:paraId="37EF0FC4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CF7EF6">
        <w:rPr>
          <w:rFonts w:ascii="Times New Roman" w:eastAsia="Calibri" w:hAnsi="Times New Roman"/>
          <w:sz w:val="28"/>
          <w:szCs w:val="28"/>
        </w:rPr>
        <w:t>Анализ результатов государственной итоговой аттестации показал, что уровень подготовки большинства выпускников основной школы соответствует требованиям, определенным государственным образовательным стандартом.</w:t>
      </w:r>
    </w:p>
    <w:p w14:paraId="693C9E1A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eastAsia="Calibri" w:hAnsi="Times New Roman"/>
          <w:b/>
          <w:sz w:val="28"/>
          <w:szCs w:val="28"/>
        </w:rPr>
      </w:pPr>
      <w:r w:rsidRPr="00CF7EF6">
        <w:rPr>
          <w:rFonts w:ascii="Times New Roman" w:eastAsia="Calibri" w:hAnsi="Times New Roman"/>
          <w:b/>
          <w:sz w:val="28"/>
          <w:szCs w:val="28"/>
        </w:rPr>
        <w:t>6. Единый государственный экзамен</w:t>
      </w:r>
    </w:p>
    <w:p w14:paraId="558A4BB9" w14:textId="156D5B80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 xml:space="preserve">Всего участников ЕГЭ было </w:t>
      </w:r>
      <w:r w:rsidR="00425304">
        <w:rPr>
          <w:rFonts w:ascii="Times New Roman" w:hAnsi="Times New Roman"/>
          <w:sz w:val="28"/>
          <w:szCs w:val="28"/>
        </w:rPr>
        <w:t>162</w:t>
      </w:r>
      <w:r w:rsidRPr="00CF7EF6">
        <w:rPr>
          <w:rFonts w:ascii="Times New Roman" w:hAnsi="Times New Roman"/>
          <w:sz w:val="28"/>
          <w:szCs w:val="28"/>
        </w:rPr>
        <w:t xml:space="preserve"> человек. На базе МКОУ «</w:t>
      </w:r>
      <w:proofErr w:type="spellStart"/>
      <w:r w:rsidRPr="00CF7EF6">
        <w:rPr>
          <w:rFonts w:ascii="Times New Roman" w:hAnsi="Times New Roman"/>
          <w:sz w:val="28"/>
          <w:szCs w:val="28"/>
        </w:rPr>
        <w:t>Ансалтинская</w:t>
      </w:r>
      <w:proofErr w:type="spellEnd"/>
      <w:r w:rsidRPr="00CF7EF6">
        <w:rPr>
          <w:rFonts w:ascii="Times New Roman" w:hAnsi="Times New Roman"/>
          <w:sz w:val="28"/>
          <w:szCs w:val="28"/>
        </w:rPr>
        <w:t xml:space="preserve"> СОШ» был создан Пункт проведения экзаменов (ППЭ) №071, оснащённый рамкой </w:t>
      </w:r>
      <w:proofErr w:type="spellStart"/>
      <w:r w:rsidRPr="00CF7EF6">
        <w:rPr>
          <w:rFonts w:ascii="Times New Roman" w:hAnsi="Times New Roman"/>
          <w:sz w:val="28"/>
          <w:szCs w:val="28"/>
        </w:rPr>
        <w:t>металлодетектора</w:t>
      </w:r>
      <w:proofErr w:type="spellEnd"/>
      <w:r w:rsidRPr="00CF7EF6">
        <w:rPr>
          <w:rFonts w:ascii="Times New Roman" w:hAnsi="Times New Roman"/>
          <w:sz w:val="28"/>
          <w:szCs w:val="28"/>
        </w:rPr>
        <w:t xml:space="preserve">, в 20 аудиториях установлено видеонаблюдение в режиме </w:t>
      </w:r>
      <w:proofErr w:type="spellStart"/>
      <w:r w:rsidRPr="00CF7EF6">
        <w:rPr>
          <w:rFonts w:ascii="Times New Roman" w:hAnsi="Times New Roman"/>
          <w:sz w:val="28"/>
          <w:szCs w:val="28"/>
        </w:rPr>
        <w:t>on-lain</w:t>
      </w:r>
      <w:proofErr w:type="spellEnd"/>
      <w:r w:rsidRPr="00CF7EF6">
        <w:rPr>
          <w:rFonts w:ascii="Times New Roman" w:hAnsi="Times New Roman"/>
          <w:sz w:val="28"/>
          <w:szCs w:val="28"/>
        </w:rPr>
        <w:t xml:space="preserve">, в 1 аудитории – </w:t>
      </w:r>
      <w:proofErr w:type="spellStart"/>
      <w:r w:rsidRPr="00CF7EF6">
        <w:rPr>
          <w:rFonts w:ascii="Times New Roman" w:hAnsi="Times New Roman"/>
          <w:sz w:val="28"/>
          <w:szCs w:val="28"/>
        </w:rPr>
        <w:t>off-lain</w:t>
      </w:r>
      <w:proofErr w:type="spellEnd"/>
      <w:r w:rsidRPr="00CF7EF6">
        <w:rPr>
          <w:rFonts w:ascii="Times New Roman" w:hAnsi="Times New Roman"/>
          <w:sz w:val="28"/>
          <w:szCs w:val="28"/>
        </w:rPr>
        <w:t xml:space="preserve"> (аудитория со специальной рассадкой для детей с ОВЗ). </w:t>
      </w:r>
    </w:p>
    <w:p w14:paraId="3587D0D9" w14:textId="77777777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 xml:space="preserve">В наблюдении за проведением ЕГЭ участвовали общественные наблюдатели, присутствовали представители ГЭК. По результатам экспертизы, грубых нарушений Порядка проведения ЕГЭ в районе не выявлено. </w:t>
      </w:r>
    </w:p>
    <w:p w14:paraId="3218B60C" w14:textId="25581712" w:rsidR="00A42E9A" w:rsidRPr="00CF7EF6" w:rsidRDefault="00425304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итогам 2018</w:t>
      </w:r>
      <w:r w:rsidR="00A42E9A" w:rsidRPr="00CF7EF6">
        <w:rPr>
          <w:rFonts w:ascii="Times New Roman" w:hAnsi="Times New Roman"/>
          <w:sz w:val="28"/>
          <w:szCs w:val="28"/>
        </w:rPr>
        <w:t>/2018 учебного года среди 204 выпускников 11-х классов 5 обучающихся награждены Золотой медалью «За особые успехи в учении», 15 учащихся окончили школу «на отлично».</w:t>
      </w:r>
    </w:p>
    <w:p w14:paraId="4AC2846C" w14:textId="77777777" w:rsidR="00425304" w:rsidRPr="00F608CE" w:rsidRDefault="00425304" w:rsidP="00425304">
      <w:pPr>
        <w:ind w:firstLine="708"/>
        <w:rPr>
          <w:sz w:val="28"/>
          <w:szCs w:val="28"/>
        </w:rPr>
      </w:pPr>
      <w:bookmarkStart w:id="9" w:name="page25"/>
      <w:bookmarkEnd w:id="9"/>
      <w:r w:rsidRPr="00F608CE">
        <w:rPr>
          <w:sz w:val="28"/>
          <w:szCs w:val="28"/>
        </w:rPr>
        <w:t xml:space="preserve">Из 162 </w:t>
      </w:r>
      <w:proofErr w:type="gramStart"/>
      <w:r w:rsidRPr="00F608CE">
        <w:rPr>
          <w:sz w:val="28"/>
          <w:szCs w:val="28"/>
        </w:rPr>
        <w:t>выпускников  11</w:t>
      </w:r>
      <w:proofErr w:type="gramEnd"/>
      <w:r w:rsidRPr="00F608CE">
        <w:rPr>
          <w:sz w:val="28"/>
          <w:szCs w:val="28"/>
        </w:rPr>
        <w:t xml:space="preserve"> класса по итогам экзаменов получили аттестат о среднем общем образовании  154 учащихся,   из них 18  - особого образца и  двое учащихся награждены медалью  «За особые успехи в учении», это Магомаева </w:t>
      </w:r>
      <w:proofErr w:type="spellStart"/>
      <w:r w:rsidRPr="00F608CE">
        <w:rPr>
          <w:sz w:val="28"/>
          <w:szCs w:val="28"/>
        </w:rPr>
        <w:t>Мадина</w:t>
      </w:r>
      <w:proofErr w:type="spellEnd"/>
      <w:r w:rsidRPr="00F608CE">
        <w:rPr>
          <w:sz w:val="28"/>
          <w:szCs w:val="28"/>
        </w:rPr>
        <w:t xml:space="preserve"> Рустамовна  ( МКОУ «Ботлихская СОШ №») и </w:t>
      </w:r>
      <w:proofErr w:type="spellStart"/>
      <w:r w:rsidRPr="00F608CE">
        <w:rPr>
          <w:sz w:val="28"/>
          <w:szCs w:val="28"/>
        </w:rPr>
        <w:t>Абдулатипов</w:t>
      </w:r>
      <w:proofErr w:type="spellEnd"/>
      <w:r w:rsidRPr="00F608CE">
        <w:rPr>
          <w:sz w:val="28"/>
          <w:szCs w:val="28"/>
        </w:rPr>
        <w:t xml:space="preserve"> Магомед </w:t>
      </w:r>
      <w:proofErr w:type="spellStart"/>
      <w:r w:rsidRPr="00F608CE">
        <w:rPr>
          <w:sz w:val="28"/>
          <w:szCs w:val="28"/>
        </w:rPr>
        <w:t>Магомеддибирович</w:t>
      </w:r>
      <w:proofErr w:type="spellEnd"/>
      <w:r w:rsidRPr="00F608CE">
        <w:rPr>
          <w:sz w:val="28"/>
          <w:szCs w:val="28"/>
        </w:rPr>
        <w:t xml:space="preserve"> ( МКОУ «</w:t>
      </w:r>
      <w:proofErr w:type="spellStart"/>
      <w:r w:rsidRPr="00F608CE">
        <w:rPr>
          <w:sz w:val="28"/>
          <w:szCs w:val="28"/>
        </w:rPr>
        <w:t>Тлохская</w:t>
      </w:r>
      <w:proofErr w:type="spellEnd"/>
      <w:r w:rsidRPr="00F608CE">
        <w:rPr>
          <w:sz w:val="28"/>
          <w:szCs w:val="28"/>
        </w:rPr>
        <w:t xml:space="preserve"> СОШ»). </w:t>
      </w:r>
    </w:p>
    <w:p w14:paraId="235EF25C" w14:textId="77777777" w:rsidR="00425304" w:rsidRPr="00F608CE" w:rsidRDefault="00425304" w:rsidP="00425304">
      <w:pPr>
        <w:rPr>
          <w:sz w:val="28"/>
          <w:szCs w:val="28"/>
        </w:rPr>
      </w:pPr>
      <w:r w:rsidRPr="00F608CE">
        <w:rPr>
          <w:sz w:val="28"/>
          <w:szCs w:val="28"/>
        </w:rPr>
        <w:t xml:space="preserve">       Все выпускники поступили и продолжат обучение в высших и средних учебных заведениях Республики Дагестан и соседних регионов. Среди них есть б</w:t>
      </w:r>
      <w:r w:rsidRPr="00F608CE">
        <w:rPr>
          <w:sz w:val="28"/>
          <w:szCs w:val="28"/>
        </w:rPr>
        <w:t>у</w:t>
      </w:r>
      <w:r w:rsidRPr="00F608CE">
        <w:rPr>
          <w:sz w:val="28"/>
          <w:szCs w:val="28"/>
        </w:rPr>
        <w:t>дущие врачи, учителя, юристы и экономисты.</w:t>
      </w:r>
    </w:p>
    <w:p w14:paraId="0C848612" w14:textId="77777777" w:rsidR="00425304" w:rsidRPr="00F608CE" w:rsidRDefault="00425304" w:rsidP="00425304">
      <w:pPr>
        <w:rPr>
          <w:sz w:val="28"/>
          <w:szCs w:val="28"/>
        </w:rPr>
      </w:pPr>
    </w:p>
    <w:p w14:paraId="6D7EA6CC" w14:textId="07249BA2" w:rsidR="00A42E9A" w:rsidRPr="00AF6C27" w:rsidRDefault="00A42E9A" w:rsidP="00AF6C27">
      <w:pPr>
        <w:tabs>
          <w:tab w:val="left" w:pos="708"/>
        </w:tabs>
        <w:suppressAutoHyphens/>
        <w:autoSpaceDE w:val="0"/>
        <w:autoSpaceDN w:val="0"/>
        <w:adjustRightInd w:val="0"/>
        <w:ind w:firstLine="567"/>
        <w:rPr>
          <w:spacing w:val="-1"/>
          <w:sz w:val="28"/>
          <w:szCs w:val="28"/>
          <w:lang w:bidi="ru-RU"/>
        </w:rPr>
      </w:pPr>
      <w:r w:rsidRPr="00CF7EF6">
        <w:rPr>
          <w:b/>
          <w:sz w:val="28"/>
          <w:szCs w:val="28"/>
        </w:rPr>
        <w:t xml:space="preserve"> Дополнительное образование</w:t>
      </w:r>
    </w:p>
    <w:p w14:paraId="2ED1DA65" w14:textId="77777777" w:rsidR="00A42E9A" w:rsidRPr="00CF7EF6" w:rsidRDefault="00A42E9A" w:rsidP="00A42E9A">
      <w:pPr>
        <w:autoSpaceDE w:val="0"/>
        <w:autoSpaceDN w:val="0"/>
        <w:adjustRightInd w:val="0"/>
        <w:ind w:firstLine="567"/>
        <w:rPr>
          <w:sz w:val="28"/>
          <w:szCs w:val="28"/>
        </w:rPr>
      </w:pPr>
      <w:r w:rsidRPr="00CF7EF6">
        <w:rPr>
          <w:sz w:val="28"/>
          <w:szCs w:val="28"/>
        </w:rPr>
        <w:t xml:space="preserve">Какие бы стандарты ни реализовывал педагог, личность ребёнка – самая главная ценность. Образование не ограничивается уроками. Личность необходимо развивать. </w:t>
      </w:r>
    </w:p>
    <w:p w14:paraId="43B418F4" w14:textId="77777777" w:rsidR="00A42E9A" w:rsidRPr="00CF7EF6" w:rsidRDefault="00A42E9A" w:rsidP="00A42E9A">
      <w:pPr>
        <w:autoSpaceDE w:val="0"/>
        <w:autoSpaceDN w:val="0"/>
        <w:adjustRightInd w:val="0"/>
        <w:ind w:firstLine="567"/>
        <w:rPr>
          <w:sz w:val="28"/>
          <w:szCs w:val="28"/>
        </w:rPr>
      </w:pPr>
      <w:r w:rsidRPr="00CF7EF6">
        <w:rPr>
          <w:sz w:val="28"/>
          <w:szCs w:val="28"/>
        </w:rPr>
        <w:lastRenderedPageBreak/>
        <w:t>Данную задачу активно решают педагоги учреждений дополнительного образования. Качество образовательной услуги – также главное условие и требование для педагогов УДО.</w:t>
      </w:r>
    </w:p>
    <w:p w14:paraId="6F2E0E52" w14:textId="77777777" w:rsidR="00A42E9A" w:rsidRPr="00CF7EF6" w:rsidRDefault="00A42E9A" w:rsidP="00A42E9A">
      <w:pPr>
        <w:tabs>
          <w:tab w:val="left" w:pos="1276"/>
        </w:tabs>
        <w:autoSpaceDE w:val="0"/>
        <w:autoSpaceDN w:val="0"/>
        <w:adjustRightInd w:val="0"/>
        <w:ind w:right="57" w:firstLine="567"/>
        <w:rPr>
          <w:color w:val="000000"/>
          <w:sz w:val="28"/>
          <w:szCs w:val="28"/>
          <w:highlight w:val="white"/>
        </w:rPr>
      </w:pPr>
      <w:r w:rsidRPr="00CF7EF6">
        <w:rPr>
          <w:sz w:val="28"/>
          <w:szCs w:val="28"/>
          <w:highlight w:val="white"/>
        </w:rPr>
        <w:t>Реализации образовательных программ дополнительного образования детей на территории муниципального района «Ботлихский район» осуществляется на базе 5 учреждений, ведомствами которых являются: администрация МР «Ботлихский район»</w:t>
      </w:r>
      <w:r w:rsidRPr="00CF7EF6">
        <w:rPr>
          <w:color w:val="000000"/>
          <w:sz w:val="28"/>
          <w:szCs w:val="28"/>
          <w:highlight w:val="white"/>
        </w:rPr>
        <w:t xml:space="preserve">. </w:t>
      </w:r>
    </w:p>
    <w:p w14:paraId="7F60F232" w14:textId="77777777" w:rsidR="006A5D15" w:rsidRPr="00F608CE" w:rsidRDefault="006A5D15" w:rsidP="006A5D15">
      <w:pPr>
        <w:rPr>
          <w:sz w:val="28"/>
          <w:szCs w:val="28"/>
        </w:rPr>
      </w:pPr>
      <w:r w:rsidRPr="00F608CE">
        <w:rPr>
          <w:sz w:val="28"/>
          <w:szCs w:val="28"/>
        </w:rPr>
        <w:t>Во исполнение Майских Указов Президента РФ по развитию дополн</w:t>
      </w:r>
      <w:r w:rsidRPr="00F608CE">
        <w:rPr>
          <w:sz w:val="28"/>
          <w:szCs w:val="28"/>
        </w:rPr>
        <w:t>и</w:t>
      </w:r>
      <w:r w:rsidRPr="00F608CE">
        <w:rPr>
          <w:sz w:val="28"/>
          <w:szCs w:val="28"/>
        </w:rPr>
        <w:t>тельного образования детей, в том числе в сфере образования, культуры и спо</w:t>
      </w:r>
      <w:r w:rsidRPr="00F608CE">
        <w:rPr>
          <w:sz w:val="28"/>
          <w:szCs w:val="28"/>
        </w:rPr>
        <w:t>р</w:t>
      </w:r>
      <w:r w:rsidRPr="00F608CE">
        <w:rPr>
          <w:sz w:val="28"/>
          <w:szCs w:val="28"/>
        </w:rPr>
        <w:t xml:space="preserve">та, показатель «Доля детей в возрасте от 5 до 18 лет в дополнительном </w:t>
      </w:r>
      <w:proofErr w:type="gramStart"/>
      <w:r w:rsidRPr="00F608CE">
        <w:rPr>
          <w:sz w:val="28"/>
          <w:szCs w:val="28"/>
        </w:rPr>
        <w:t>образов</w:t>
      </w:r>
      <w:r w:rsidRPr="00F608CE">
        <w:rPr>
          <w:sz w:val="28"/>
          <w:szCs w:val="28"/>
        </w:rPr>
        <w:t>а</w:t>
      </w:r>
      <w:r w:rsidRPr="00F608CE">
        <w:rPr>
          <w:sz w:val="28"/>
          <w:szCs w:val="28"/>
        </w:rPr>
        <w:t>нии»  на</w:t>
      </w:r>
      <w:proofErr w:type="gramEnd"/>
      <w:r w:rsidRPr="00F608CE">
        <w:rPr>
          <w:sz w:val="28"/>
          <w:szCs w:val="28"/>
        </w:rPr>
        <w:t xml:space="preserve"> территории района  при  запланированном на 2019 год 75%, </w:t>
      </w:r>
      <w:r w:rsidRPr="00F608CE">
        <w:rPr>
          <w:b/>
          <w:bCs/>
          <w:sz w:val="28"/>
          <w:szCs w:val="28"/>
        </w:rPr>
        <w:t>с</w:t>
      </w:r>
      <w:r w:rsidRPr="00F608CE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>ставляет 72</w:t>
      </w:r>
      <w:r w:rsidRPr="00F608CE">
        <w:rPr>
          <w:b/>
          <w:bCs/>
          <w:sz w:val="28"/>
          <w:szCs w:val="28"/>
        </w:rPr>
        <w:t>%.</w:t>
      </w:r>
      <w:r w:rsidRPr="00F608CE">
        <w:rPr>
          <w:sz w:val="28"/>
          <w:szCs w:val="28"/>
        </w:rPr>
        <w:t xml:space="preserve">  </w:t>
      </w:r>
    </w:p>
    <w:p w14:paraId="23124415" w14:textId="453851AA" w:rsidR="00A42E9A" w:rsidRPr="00CF7EF6" w:rsidRDefault="006A5D15" w:rsidP="006A5D15">
      <w:pPr>
        <w:tabs>
          <w:tab w:val="left" w:pos="1276"/>
        </w:tabs>
        <w:autoSpaceDE w:val="0"/>
        <w:autoSpaceDN w:val="0"/>
        <w:adjustRightInd w:val="0"/>
        <w:ind w:firstLine="567"/>
        <w:rPr>
          <w:sz w:val="28"/>
          <w:szCs w:val="28"/>
          <w:highlight w:val="white"/>
        </w:rPr>
      </w:pPr>
      <w:r w:rsidRPr="00F608CE">
        <w:rPr>
          <w:sz w:val="28"/>
          <w:szCs w:val="28"/>
        </w:rPr>
        <w:t xml:space="preserve">        В возрастном </w:t>
      </w:r>
      <w:proofErr w:type="gramStart"/>
      <w:r w:rsidRPr="00F608CE">
        <w:rPr>
          <w:sz w:val="28"/>
          <w:szCs w:val="28"/>
        </w:rPr>
        <w:t>составе  преоблад</w:t>
      </w:r>
      <w:r w:rsidRPr="00F608CE">
        <w:rPr>
          <w:sz w:val="28"/>
          <w:szCs w:val="28"/>
        </w:rPr>
        <w:t>а</w:t>
      </w:r>
      <w:r w:rsidRPr="00F608CE">
        <w:rPr>
          <w:sz w:val="28"/>
          <w:szCs w:val="28"/>
        </w:rPr>
        <w:t>ют</w:t>
      </w:r>
      <w:proofErr w:type="gramEnd"/>
      <w:r w:rsidRPr="00F608CE">
        <w:rPr>
          <w:sz w:val="28"/>
          <w:szCs w:val="28"/>
        </w:rPr>
        <w:t xml:space="preserve"> категории в возрасте о</w:t>
      </w:r>
      <w:r>
        <w:rPr>
          <w:sz w:val="28"/>
          <w:szCs w:val="28"/>
        </w:rPr>
        <w:t>т 5 до 14 лет, что составляет 70</w:t>
      </w:r>
      <w:r w:rsidRPr="00F608CE">
        <w:rPr>
          <w:sz w:val="28"/>
          <w:szCs w:val="28"/>
        </w:rPr>
        <w:t>% детей,  посещающих учреждения дополнительного образ</w:t>
      </w:r>
      <w:r w:rsidRPr="00F608CE">
        <w:rPr>
          <w:sz w:val="28"/>
          <w:szCs w:val="28"/>
        </w:rPr>
        <w:t>о</w:t>
      </w:r>
      <w:r w:rsidRPr="00F608CE">
        <w:rPr>
          <w:sz w:val="28"/>
          <w:szCs w:val="28"/>
        </w:rPr>
        <w:t xml:space="preserve">вания.  </w:t>
      </w:r>
      <w:r w:rsidRPr="00F608CE">
        <w:rPr>
          <w:rStyle w:val="c1"/>
          <w:sz w:val="28"/>
          <w:szCs w:val="28"/>
        </w:rPr>
        <w:t xml:space="preserve">    </w:t>
      </w:r>
      <w:r w:rsidR="00A42E9A" w:rsidRPr="00CF7EF6">
        <w:rPr>
          <w:sz w:val="28"/>
          <w:szCs w:val="28"/>
        </w:rPr>
        <w:t>Качество работы педагога – это достижения его учеников.</w:t>
      </w:r>
      <w:r w:rsidR="00A42E9A" w:rsidRPr="00CF7EF6">
        <w:rPr>
          <w:sz w:val="28"/>
          <w:szCs w:val="28"/>
          <w:highlight w:val="white"/>
        </w:rPr>
        <w:t xml:space="preserve"> Воспитанники учреждений дополнительного образования в 2017-2018 учебном году стали победителями и призерами - международных соревнований и фестивалей, всероссийских конкурсов, республиканских мероприятий. </w:t>
      </w:r>
    </w:p>
    <w:p w14:paraId="0ECA908E" w14:textId="77777777" w:rsidR="00A42E9A" w:rsidRPr="00CF7EF6" w:rsidRDefault="00A42E9A" w:rsidP="00A42E9A">
      <w:pPr>
        <w:autoSpaceDE w:val="0"/>
        <w:autoSpaceDN w:val="0"/>
        <w:adjustRightInd w:val="0"/>
        <w:ind w:firstLine="567"/>
        <w:rPr>
          <w:sz w:val="28"/>
          <w:szCs w:val="28"/>
        </w:rPr>
      </w:pPr>
      <w:r w:rsidRPr="00CF7EF6">
        <w:rPr>
          <w:sz w:val="28"/>
          <w:szCs w:val="28"/>
        </w:rPr>
        <w:t>Очевидный факт: без признания достижений ребёнка в самых разных, не только учебных направлениях, успешную личность, способную к самореализации, к принесению пользы другим людям, не сформировать.</w:t>
      </w:r>
    </w:p>
    <w:p w14:paraId="0C185089" w14:textId="2990F096" w:rsidR="00A42E9A" w:rsidRPr="00CF7EF6" w:rsidRDefault="00A42E9A" w:rsidP="00A42E9A">
      <w:pPr>
        <w:autoSpaceDE w:val="0"/>
        <w:autoSpaceDN w:val="0"/>
        <w:adjustRightInd w:val="0"/>
        <w:ind w:firstLine="567"/>
        <w:rPr>
          <w:b/>
          <w:i/>
          <w:sz w:val="28"/>
          <w:szCs w:val="28"/>
        </w:rPr>
      </w:pPr>
      <w:r w:rsidRPr="00CF7EF6">
        <w:rPr>
          <w:b/>
          <w:sz w:val="28"/>
          <w:szCs w:val="28"/>
        </w:rPr>
        <w:t xml:space="preserve"> Оздоровление детей</w:t>
      </w:r>
    </w:p>
    <w:p w14:paraId="1BD64D0C" w14:textId="77777777" w:rsidR="00A42E9A" w:rsidRPr="00CF7EF6" w:rsidRDefault="00A42E9A" w:rsidP="00A42E9A">
      <w:pPr>
        <w:ind w:firstLine="567"/>
        <w:rPr>
          <w:sz w:val="28"/>
          <w:szCs w:val="28"/>
        </w:rPr>
      </w:pPr>
      <w:r w:rsidRPr="00CF7EF6">
        <w:rPr>
          <w:sz w:val="28"/>
          <w:szCs w:val="28"/>
        </w:rPr>
        <w:t>Ежегодно самой доступной и востребованной формой отдыха и досуга является организация лагерных смен.</w:t>
      </w:r>
      <w:r w:rsidRPr="00CF7EF6">
        <w:rPr>
          <w:b/>
          <w:i/>
          <w:sz w:val="28"/>
          <w:szCs w:val="28"/>
        </w:rPr>
        <w:t xml:space="preserve"> </w:t>
      </w:r>
    </w:p>
    <w:p w14:paraId="07567E75" w14:textId="77777777" w:rsidR="00A42E9A" w:rsidRPr="00CF7EF6" w:rsidRDefault="00A42E9A" w:rsidP="00A42E9A">
      <w:pPr>
        <w:shd w:val="clear" w:color="auto" w:fill="FFFFFF"/>
        <w:ind w:firstLine="567"/>
        <w:textAlignment w:val="baseline"/>
        <w:rPr>
          <w:sz w:val="28"/>
          <w:szCs w:val="28"/>
        </w:rPr>
      </w:pPr>
      <w:r w:rsidRPr="00CF7EF6">
        <w:rPr>
          <w:sz w:val="28"/>
          <w:szCs w:val="28"/>
        </w:rPr>
        <w:t xml:space="preserve">В учреждениях дополнительного образования в летний период были заняты 869 учащихся, что составляет 59 % от числа воспитанников учреждений </w:t>
      </w:r>
      <w:proofErr w:type="spellStart"/>
      <w:r w:rsidRPr="00CF7EF6">
        <w:rPr>
          <w:sz w:val="28"/>
          <w:szCs w:val="28"/>
        </w:rPr>
        <w:t>доп.образования</w:t>
      </w:r>
      <w:proofErr w:type="spellEnd"/>
      <w:r w:rsidRPr="00CF7EF6">
        <w:rPr>
          <w:sz w:val="28"/>
          <w:szCs w:val="28"/>
        </w:rPr>
        <w:t>.</w:t>
      </w:r>
    </w:p>
    <w:p w14:paraId="1C3E11B8" w14:textId="77777777" w:rsidR="00A42E9A" w:rsidRPr="00CF7EF6" w:rsidRDefault="00A42E9A" w:rsidP="00A42E9A">
      <w:pPr>
        <w:shd w:val="clear" w:color="auto" w:fill="FFFFFF"/>
        <w:ind w:firstLine="567"/>
        <w:textAlignment w:val="baseline"/>
        <w:rPr>
          <w:sz w:val="28"/>
          <w:szCs w:val="28"/>
        </w:rPr>
      </w:pPr>
      <w:r w:rsidRPr="00CF7EF6">
        <w:rPr>
          <w:b/>
          <w:i/>
          <w:sz w:val="28"/>
          <w:szCs w:val="28"/>
        </w:rPr>
        <w:t xml:space="preserve"> </w:t>
      </w:r>
      <w:r w:rsidRPr="00CF7EF6">
        <w:rPr>
          <w:sz w:val="28"/>
          <w:szCs w:val="28"/>
        </w:rPr>
        <w:t xml:space="preserve">В загородных оздоровительных лагерях отдохнули 92 детей. </w:t>
      </w:r>
    </w:p>
    <w:p w14:paraId="143A70B3" w14:textId="79CCFFC2" w:rsidR="00A42E9A" w:rsidRPr="00CF7EF6" w:rsidRDefault="00A42E9A" w:rsidP="00A42E9A">
      <w:pPr>
        <w:pStyle w:val="a4"/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CF7EF6">
        <w:rPr>
          <w:rFonts w:ascii="Times New Roman" w:hAnsi="Times New Roman"/>
          <w:b/>
          <w:sz w:val="28"/>
          <w:szCs w:val="28"/>
        </w:rPr>
        <w:t>Инклюзивное образование</w:t>
      </w:r>
    </w:p>
    <w:p w14:paraId="210246FD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b/>
          <w:sz w:val="27"/>
          <w:szCs w:val="27"/>
        </w:rPr>
        <w:lastRenderedPageBreak/>
        <w:tab/>
      </w:r>
      <w:r w:rsidRPr="00BB109F">
        <w:rPr>
          <w:rFonts w:ascii="Times New Roman" w:hAnsi="Times New Roman"/>
          <w:sz w:val="27"/>
          <w:szCs w:val="27"/>
        </w:rPr>
        <w:t xml:space="preserve">В соответствии с Законом «Об образовании в Российской Федерации» много внимания уделяется вопросу создания в образовательных организациях адаптивной </w:t>
      </w:r>
      <w:proofErr w:type="spellStart"/>
      <w:r w:rsidRPr="00BB109F">
        <w:rPr>
          <w:rFonts w:ascii="Times New Roman" w:hAnsi="Times New Roman"/>
          <w:sz w:val="27"/>
          <w:szCs w:val="27"/>
        </w:rPr>
        <w:t>безбарьерной</w:t>
      </w:r>
      <w:proofErr w:type="spellEnd"/>
      <w:r w:rsidRPr="00BB109F">
        <w:rPr>
          <w:rFonts w:ascii="Times New Roman" w:hAnsi="Times New Roman"/>
          <w:sz w:val="27"/>
          <w:szCs w:val="27"/>
        </w:rPr>
        <w:t xml:space="preserve"> среды, позволяющей обеспечить полноценную интеграцию детей с особыми образовательными потребностями.</w:t>
      </w:r>
    </w:p>
    <w:p w14:paraId="6F6A2815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ab/>
        <w:t>В прошедшем учебном году начала работать информационная система «ИПРА» (индивидуальная программа реабилитации (</w:t>
      </w:r>
      <w:proofErr w:type="spellStart"/>
      <w:r w:rsidRPr="00BB109F">
        <w:rPr>
          <w:rFonts w:ascii="Times New Roman" w:hAnsi="Times New Roman"/>
          <w:sz w:val="27"/>
          <w:szCs w:val="27"/>
        </w:rPr>
        <w:t>абилитации</w:t>
      </w:r>
      <w:proofErr w:type="spellEnd"/>
      <w:r w:rsidRPr="00BB109F">
        <w:rPr>
          <w:rFonts w:ascii="Times New Roman" w:hAnsi="Times New Roman"/>
          <w:sz w:val="27"/>
          <w:szCs w:val="27"/>
        </w:rPr>
        <w:t>)). Вся информационная работа между ведомствами по вопросам реабилитации детей с особыми образовательными потребностями ведется в данной системе «ИПРА». Программа позволяет вести учет детей, отслеживать сроки исполнения индивидуальных программ реабилитации, помогает педагогам в составлении образовательной программы для каждого ребенка.</w:t>
      </w:r>
    </w:p>
    <w:p w14:paraId="5690951B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 xml:space="preserve">В районе создан банк данных психолого-педагогического сопровождения. </w:t>
      </w:r>
    </w:p>
    <w:p w14:paraId="03B500CF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 xml:space="preserve">Методическая служба района активно участвует в создании условий для обучения педагогов по внедрению инклюзивного образования. </w:t>
      </w:r>
    </w:p>
    <w:p w14:paraId="51ECAA10" w14:textId="487CBEAC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b/>
          <w:sz w:val="27"/>
          <w:szCs w:val="27"/>
        </w:rPr>
      </w:pPr>
      <w:r w:rsidRPr="00BB109F">
        <w:rPr>
          <w:rFonts w:ascii="Times New Roman" w:hAnsi="Times New Roman"/>
          <w:b/>
          <w:sz w:val="27"/>
          <w:szCs w:val="27"/>
        </w:rPr>
        <w:t>Результаты деятельности системы образования</w:t>
      </w:r>
    </w:p>
    <w:p w14:paraId="7F450FBC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>Развитие общероссийской системы оценки качества общего образования – важнейшее направление модернизации системы образования.</w:t>
      </w:r>
    </w:p>
    <w:p w14:paraId="17799D08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>Как оценить качество образования в школе? Проблема не только сложная, а сложнейшая в современных условиях. Связано это с тем, что долгие годы система оценки в школе была отдана в руки самого учителя: он и создавал, и проверял сам. Вполне понятно, что содержание этой отметки было разное у разных учителей. Поэтому оценивать качество математических, гуманитарных знаний приходилось на глаз. В связи с этим ставится задача - создать систему получения объективной информации о результатах обучения в соответствии с образовательными стандартами.</w:t>
      </w:r>
    </w:p>
    <w:p w14:paraId="2F89E771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 xml:space="preserve">Сегодня  изменился  и  взгляд  родителей  на  качество   образования, повысился их уровень притязаний к образованию. Родители являются активными участниками и независимыми экспертами образовательного процесса: знакомятся с деятельностью образовательной организации посредством официальных сайтов, путём активного участия в работе родительских комитетов или управляющих советов. На официальных сайтах </w:t>
      </w:r>
      <w:r w:rsidRPr="00BB109F">
        <w:rPr>
          <w:rFonts w:ascii="Times New Roman" w:hAnsi="Times New Roman"/>
          <w:sz w:val="27"/>
          <w:szCs w:val="27"/>
        </w:rPr>
        <w:lastRenderedPageBreak/>
        <w:t xml:space="preserve">образовательных организаций представлены результаты </w:t>
      </w:r>
      <w:proofErr w:type="spellStart"/>
      <w:r w:rsidRPr="00BB109F">
        <w:rPr>
          <w:rFonts w:ascii="Times New Roman" w:hAnsi="Times New Roman"/>
          <w:sz w:val="27"/>
          <w:szCs w:val="27"/>
        </w:rPr>
        <w:t>самообследования</w:t>
      </w:r>
      <w:proofErr w:type="spellEnd"/>
      <w:r w:rsidRPr="00BB109F">
        <w:rPr>
          <w:rFonts w:ascii="Times New Roman" w:hAnsi="Times New Roman"/>
          <w:sz w:val="27"/>
          <w:szCs w:val="27"/>
        </w:rPr>
        <w:t>, отчёты о выполнения муниципального задания, плана финансово-хозяйственной деятельности и другие сведения.</w:t>
      </w:r>
    </w:p>
    <w:p w14:paraId="5880A1FB" w14:textId="74AB9670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b/>
          <w:sz w:val="27"/>
          <w:szCs w:val="27"/>
        </w:rPr>
      </w:pPr>
      <w:r w:rsidRPr="00BB109F">
        <w:rPr>
          <w:rFonts w:ascii="Times New Roman" w:hAnsi="Times New Roman"/>
          <w:b/>
          <w:sz w:val="27"/>
          <w:szCs w:val="27"/>
        </w:rPr>
        <w:t>Совершенствование кадровой политики</w:t>
      </w:r>
    </w:p>
    <w:p w14:paraId="59D30268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>Гарантом высокого качества образовательных услуг является обесп</w:t>
      </w:r>
      <w:r w:rsidRPr="00BB109F">
        <w:rPr>
          <w:rFonts w:ascii="Times New Roman" w:hAnsi="Times New Roman"/>
          <w:i/>
          <w:iCs/>
          <w:sz w:val="27"/>
          <w:szCs w:val="27"/>
        </w:rPr>
        <w:t>е</w:t>
      </w:r>
      <w:r w:rsidRPr="00BB109F">
        <w:rPr>
          <w:rFonts w:ascii="Times New Roman" w:hAnsi="Times New Roman"/>
          <w:sz w:val="27"/>
          <w:szCs w:val="27"/>
        </w:rPr>
        <w:t xml:space="preserve">ченность образовательных организаций высококвалифицированными педагогическими и руководящими кадрами. </w:t>
      </w:r>
      <w:bookmarkStart w:id="10" w:name="page33"/>
      <w:bookmarkEnd w:id="10"/>
    </w:p>
    <w:p w14:paraId="0F104306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ab/>
        <w:t xml:space="preserve">В Ботлихском  районе педагогическую работу ведут около 702  педагогических и руководящих работников учреждений образования, из них 651 учителей. Из них с высшим </w:t>
      </w:r>
      <w:proofErr w:type="spellStart"/>
      <w:r w:rsidRPr="00BB109F">
        <w:rPr>
          <w:rFonts w:ascii="Times New Roman" w:hAnsi="Times New Roman"/>
          <w:sz w:val="27"/>
          <w:szCs w:val="27"/>
        </w:rPr>
        <w:t>педагогогическим</w:t>
      </w:r>
      <w:proofErr w:type="spellEnd"/>
      <w:r w:rsidRPr="00BB109F">
        <w:rPr>
          <w:rFonts w:ascii="Times New Roman" w:hAnsi="Times New Roman"/>
          <w:sz w:val="27"/>
          <w:szCs w:val="27"/>
        </w:rPr>
        <w:t xml:space="preserve"> образованием по образовательным программам            </w:t>
      </w:r>
    </w:p>
    <w:p w14:paraId="7DE7FE97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 xml:space="preserve"> -  дошкольного образования-  36 %</w:t>
      </w:r>
    </w:p>
    <w:p w14:paraId="481ED6A6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 xml:space="preserve"> -  общего образования – 81 %</w:t>
      </w:r>
    </w:p>
    <w:p w14:paraId="621D7871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 xml:space="preserve"> -  дополнительного образования- 52%.</w:t>
      </w:r>
    </w:p>
    <w:p w14:paraId="1FA27499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>Средний возраст педагогических работников 47 лет.</w:t>
      </w:r>
    </w:p>
    <w:p w14:paraId="365FDA7D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 xml:space="preserve">37 </w:t>
      </w:r>
      <w:proofErr w:type="gramStart"/>
      <w:r w:rsidRPr="00BB109F">
        <w:rPr>
          <w:rFonts w:ascii="Times New Roman" w:hAnsi="Times New Roman"/>
          <w:sz w:val="27"/>
          <w:szCs w:val="27"/>
        </w:rPr>
        <w:t>%  аттестованы</w:t>
      </w:r>
      <w:proofErr w:type="gramEnd"/>
      <w:r w:rsidRPr="00BB109F">
        <w:rPr>
          <w:rFonts w:ascii="Times New Roman" w:hAnsi="Times New Roman"/>
          <w:sz w:val="27"/>
          <w:szCs w:val="27"/>
        </w:rPr>
        <w:t xml:space="preserve"> на квалификационные категории, по сравнению с прошлым годом, количество </w:t>
      </w:r>
      <w:proofErr w:type="spellStart"/>
      <w:r w:rsidRPr="00BB109F">
        <w:rPr>
          <w:rFonts w:ascii="Times New Roman" w:hAnsi="Times New Roman"/>
          <w:sz w:val="27"/>
          <w:szCs w:val="27"/>
        </w:rPr>
        <w:t>аттестующихся</w:t>
      </w:r>
      <w:proofErr w:type="spellEnd"/>
      <w:r w:rsidRPr="00BB109F">
        <w:rPr>
          <w:rFonts w:ascii="Times New Roman" w:hAnsi="Times New Roman"/>
          <w:sz w:val="27"/>
          <w:szCs w:val="27"/>
        </w:rPr>
        <w:t xml:space="preserve"> на квалификационные категории  уменьшается, в связи с изменением процедуры аттестации педагогических работников. Все виды аттестации прошли 87% </w:t>
      </w:r>
      <w:proofErr w:type="gramStart"/>
      <w:r w:rsidRPr="00BB109F">
        <w:rPr>
          <w:rFonts w:ascii="Times New Roman" w:hAnsi="Times New Roman"/>
          <w:sz w:val="27"/>
          <w:szCs w:val="27"/>
        </w:rPr>
        <w:t>( высшая</w:t>
      </w:r>
      <w:proofErr w:type="gramEnd"/>
      <w:r w:rsidRPr="00BB109F">
        <w:rPr>
          <w:rFonts w:ascii="Times New Roman" w:hAnsi="Times New Roman"/>
          <w:sz w:val="27"/>
          <w:szCs w:val="27"/>
        </w:rPr>
        <w:t>, первая , СЗД).</w:t>
      </w:r>
    </w:p>
    <w:p w14:paraId="164DBD23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 xml:space="preserve">Более 330 педагогов награждены правительственными и ведомственными наградами. </w:t>
      </w:r>
    </w:p>
    <w:p w14:paraId="3F5DA562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>Все образовательные учреждения Ботлихского  района укомплектованы квалифицированными педагогическими кадрами на 94 %.</w:t>
      </w:r>
    </w:p>
    <w:p w14:paraId="069E66E3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>Открыты следующие  вакансии в ОУ Ботлихского  района:</w:t>
      </w:r>
    </w:p>
    <w:p w14:paraId="05DDD47B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>- Учитель физики и информатики - 1</w:t>
      </w:r>
    </w:p>
    <w:p w14:paraId="2A2D2723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>-Учитель английского языка - 4</w:t>
      </w:r>
    </w:p>
    <w:p w14:paraId="214322E3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tab/>
        <w:t xml:space="preserve">Ежегодно в школы и детские сады приходят выпускники педагогических ВУЗов и </w:t>
      </w:r>
      <w:proofErr w:type="spellStart"/>
      <w:r w:rsidRPr="00BB109F">
        <w:rPr>
          <w:rFonts w:ascii="Times New Roman" w:hAnsi="Times New Roman"/>
          <w:sz w:val="27"/>
          <w:szCs w:val="27"/>
        </w:rPr>
        <w:t>ССУЗов</w:t>
      </w:r>
      <w:proofErr w:type="spellEnd"/>
      <w:r w:rsidRPr="00BB109F">
        <w:rPr>
          <w:rFonts w:ascii="Times New Roman" w:hAnsi="Times New Roman"/>
          <w:sz w:val="27"/>
          <w:szCs w:val="27"/>
        </w:rPr>
        <w:t xml:space="preserve">, приток молодых педагогов  растет. Сейчас </w:t>
      </w:r>
      <w:r w:rsidRPr="00BB109F">
        <w:rPr>
          <w:rFonts w:ascii="Times New Roman" w:hAnsi="Times New Roman"/>
          <w:bCs/>
          <w:sz w:val="27"/>
          <w:szCs w:val="27"/>
        </w:rPr>
        <w:t xml:space="preserve">в образовательных организациях Ботлихского  района трудятся 80 молодых специалистов со стажем от 1 до 5 лет, что составляет 25% </w:t>
      </w:r>
      <w:r w:rsidRPr="00BB109F">
        <w:rPr>
          <w:rFonts w:ascii="Times New Roman" w:hAnsi="Times New Roman"/>
          <w:sz w:val="27"/>
          <w:szCs w:val="27"/>
        </w:rPr>
        <w:t>от</w:t>
      </w:r>
      <w:r w:rsidRPr="00BB109F">
        <w:rPr>
          <w:rFonts w:ascii="Times New Roman" w:hAnsi="Times New Roman"/>
          <w:bCs/>
          <w:sz w:val="27"/>
          <w:szCs w:val="27"/>
        </w:rPr>
        <w:t xml:space="preserve"> общего количества педагогических работников. </w:t>
      </w:r>
    </w:p>
    <w:p w14:paraId="279E28A5" w14:textId="77777777" w:rsidR="00A42E9A" w:rsidRPr="00BB109F" w:rsidRDefault="00A42E9A" w:rsidP="00BB109F">
      <w:pPr>
        <w:pStyle w:val="a4"/>
        <w:spacing w:line="36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B109F">
        <w:rPr>
          <w:rFonts w:ascii="Times New Roman" w:hAnsi="Times New Roman"/>
          <w:sz w:val="27"/>
          <w:szCs w:val="27"/>
        </w:rPr>
        <w:lastRenderedPageBreak/>
        <w:t xml:space="preserve">Средняя заработная плата педагогических </w:t>
      </w:r>
      <w:proofErr w:type="gramStart"/>
      <w:r w:rsidRPr="00BB109F">
        <w:rPr>
          <w:rFonts w:ascii="Times New Roman" w:hAnsi="Times New Roman"/>
          <w:sz w:val="27"/>
          <w:szCs w:val="27"/>
        </w:rPr>
        <w:t>работников :</w:t>
      </w:r>
      <w:proofErr w:type="gramEnd"/>
      <w:r w:rsidRPr="00BB109F">
        <w:rPr>
          <w:rFonts w:ascii="Times New Roman" w:hAnsi="Times New Roman"/>
          <w:sz w:val="27"/>
          <w:szCs w:val="27"/>
        </w:rPr>
        <w:t xml:space="preserve">  </w:t>
      </w:r>
    </w:p>
    <w:p w14:paraId="798A1509" w14:textId="77777777" w:rsidR="00A42E9A" w:rsidRPr="00BB109F" w:rsidRDefault="00A42E9A" w:rsidP="00BB109F">
      <w:pPr>
        <w:rPr>
          <w:color w:val="000000"/>
          <w:sz w:val="27"/>
          <w:szCs w:val="27"/>
          <w:lang w:eastAsia="ru-RU"/>
        </w:rPr>
      </w:pPr>
      <w:r w:rsidRPr="00BB109F">
        <w:rPr>
          <w:sz w:val="27"/>
          <w:szCs w:val="27"/>
        </w:rPr>
        <w:t xml:space="preserve">- дошкольных образовательных </w:t>
      </w:r>
      <w:proofErr w:type="gramStart"/>
      <w:r w:rsidRPr="00BB109F">
        <w:rPr>
          <w:sz w:val="27"/>
          <w:szCs w:val="27"/>
        </w:rPr>
        <w:t xml:space="preserve">учреждений </w:t>
      </w:r>
      <w:r w:rsidRPr="00BB109F">
        <w:rPr>
          <w:b/>
          <w:sz w:val="27"/>
          <w:szCs w:val="27"/>
        </w:rPr>
        <w:t xml:space="preserve"> доведена</w:t>
      </w:r>
      <w:proofErr w:type="gramEnd"/>
      <w:r w:rsidRPr="00BB109F">
        <w:rPr>
          <w:sz w:val="27"/>
          <w:szCs w:val="27"/>
        </w:rPr>
        <w:t xml:space="preserve"> до уровня средней заработной платы в сфере общего образования  и составляет  19980.</w:t>
      </w:r>
    </w:p>
    <w:p w14:paraId="4155E4F8" w14:textId="77777777" w:rsidR="00A42E9A" w:rsidRPr="00BB109F" w:rsidRDefault="00A42E9A" w:rsidP="00BB109F">
      <w:pPr>
        <w:rPr>
          <w:b/>
          <w:sz w:val="27"/>
          <w:szCs w:val="27"/>
        </w:rPr>
      </w:pPr>
      <w:r w:rsidRPr="00BB109F">
        <w:rPr>
          <w:sz w:val="27"/>
          <w:szCs w:val="27"/>
        </w:rPr>
        <w:t xml:space="preserve">- общеобразовательных </w:t>
      </w:r>
      <w:proofErr w:type="gramStart"/>
      <w:r w:rsidRPr="00BB109F">
        <w:rPr>
          <w:sz w:val="27"/>
          <w:szCs w:val="27"/>
        </w:rPr>
        <w:t xml:space="preserve">учреждений </w:t>
      </w:r>
      <w:r w:rsidRPr="00BB109F">
        <w:rPr>
          <w:b/>
          <w:sz w:val="27"/>
          <w:szCs w:val="27"/>
        </w:rPr>
        <w:t xml:space="preserve"> доведена</w:t>
      </w:r>
      <w:proofErr w:type="gramEnd"/>
      <w:r w:rsidRPr="00BB109F">
        <w:rPr>
          <w:b/>
          <w:sz w:val="27"/>
          <w:szCs w:val="27"/>
        </w:rPr>
        <w:t xml:space="preserve"> </w:t>
      </w:r>
      <w:r w:rsidRPr="00BB109F">
        <w:rPr>
          <w:sz w:val="27"/>
          <w:szCs w:val="27"/>
        </w:rPr>
        <w:t xml:space="preserve">до уровня средней заработной платы и составляет 23500 руб.  </w:t>
      </w:r>
    </w:p>
    <w:p w14:paraId="173DCAC0" w14:textId="77777777" w:rsidR="00A42E9A" w:rsidRPr="00BB109F" w:rsidRDefault="00A42E9A" w:rsidP="00BB109F">
      <w:pPr>
        <w:rPr>
          <w:sz w:val="27"/>
          <w:szCs w:val="27"/>
        </w:rPr>
      </w:pPr>
      <w:r w:rsidRPr="00BB109F">
        <w:rPr>
          <w:sz w:val="27"/>
          <w:szCs w:val="27"/>
        </w:rPr>
        <w:t xml:space="preserve">- учреждений дополнительного образования     </w:t>
      </w:r>
      <w:r w:rsidRPr="00BB109F">
        <w:rPr>
          <w:b/>
          <w:sz w:val="27"/>
          <w:szCs w:val="27"/>
        </w:rPr>
        <w:t>доведена</w:t>
      </w:r>
      <w:r w:rsidRPr="00BB109F">
        <w:rPr>
          <w:sz w:val="27"/>
          <w:szCs w:val="27"/>
        </w:rPr>
        <w:t xml:space="preserve"> до уровня 80 процентов от средней заработной платы учителей   и составляет </w:t>
      </w:r>
      <w:proofErr w:type="gramStart"/>
      <w:r w:rsidRPr="00BB109F">
        <w:rPr>
          <w:sz w:val="27"/>
          <w:szCs w:val="27"/>
        </w:rPr>
        <w:t>21216  руб.</w:t>
      </w:r>
      <w:proofErr w:type="gramEnd"/>
      <w:r w:rsidRPr="00BB109F">
        <w:rPr>
          <w:sz w:val="27"/>
          <w:szCs w:val="27"/>
        </w:rPr>
        <w:t xml:space="preserve"> . </w:t>
      </w:r>
    </w:p>
    <w:p w14:paraId="3897D442" w14:textId="77777777" w:rsidR="00A42E9A" w:rsidRPr="00BB109F" w:rsidRDefault="00A42E9A" w:rsidP="00BB109F">
      <w:pPr>
        <w:rPr>
          <w:sz w:val="27"/>
          <w:szCs w:val="27"/>
        </w:rPr>
      </w:pPr>
      <w:r w:rsidRPr="00BB109F">
        <w:rPr>
          <w:sz w:val="27"/>
          <w:szCs w:val="27"/>
        </w:rPr>
        <w:t xml:space="preserve">Заработная плата по утвержденным тарификациям  обеспечивается  в полном объеме. </w:t>
      </w:r>
    </w:p>
    <w:p w14:paraId="42BCA851" w14:textId="77777777" w:rsidR="00981365" w:rsidRPr="00BB109F" w:rsidRDefault="00981365" w:rsidP="00BB109F">
      <w:pPr>
        <w:rPr>
          <w:bCs/>
          <w:color w:val="FF0000"/>
          <w:sz w:val="27"/>
          <w:szCs w:val="27"/>
          <w:lang w:eastAsia="ru-RU"/>
        </w:rPr>
      </w:pPr>
    </w:p>
    <w:p w14:paraId="3FFFE318" w14:textId="47D0E457" w:rsidR="008F5641" w:rsidRPr="00BB109F" w:rsidRDefault="008F5641" w:rsidP="00BB109F">
      <w:pPr>
        <w:ind w:firstLine="0"/>
        <w:rPr>
          <w:sz w:val="27"/>
          <w:szCs w:val="27"/>
        </w:rPr>
      </w:pPr>
    </w:p>
    <w:sdt>
      <w:sdtPr>
        <w:id w:val="1111160826"/>
        <w:lock w:val="sdtContentLocked"/>
        <w:placeholder>
          <w:docPart w:val="DefaultPlaceholder_-1854013440"/>
        </w:placeholder>
      </w:sdtPr>
      <w:sdtContent>
        <w:p w14:paraId="6803AA91" w14:textId="5F06C0BF" w:rsidR="00AA4C09" w:rsidRDefault="00AA4C09" w:rsidP="00AA4C09">
          <w:pPr>
            <w:pStyle w:val="4"/>
          </w:pPr>
          <w:r>
            <w:t>Инфраструктура</w:t>
          </w:r>
        </w:p>
      </w:sdtContent>
    </w:sdt>
    <w:p w14:paraId="78EF32EE" w14:textId="4A4DF726" w:rsidR="00644F9E" w:rsidRPr="00644F9E" w:rsidRDefault="00644F9E" w:rsidP="00981365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644F9E">
        <w:rPr>
          <w:rFonts w:eastAsia="TimesNewRomanPSMT" w:cs="Times New Roman"/>
          <w:sz w:val="27"/>
          <w:szCs w:val="27"/>
        </w:rPr>
        <w:t xml:space="preserve">Инфраструктура системы образования представлена </w:t>
      </w:r>
      <w:proofErr w:type="gramStart"/>
      <w:r w:rsidRPr="00644F9E">
        <w:rPr>
          <w:rFonts w:eastAsia="TimesNewRomanPSMT" w:cs="Times New Roman"/>
          <w:sz w:val="27"/>
          <w:szCs w:val="27"/>
        </w:rPr>
        <w:t xml:space="preserve">сетью </w:t>
      </w:r>
      <w:r w:rsidR="00C07E4B">
        <w:rPr>
          <w:rFonts w:eastAsia="TimesNewRomanPSMT" w:cs="Times New Roman"/>
          <w:sz w:val="27"/>
          <w:szCs w:val="27"/>
        </w:rPr>
        <w:t xml:space="preserve"> </w:t>
      </w:r>
      <w:r w:rsidRPr="00644F9E">
        <w:rPr>
          <w:rFonts w:eastAsia="TimesNewRomanPSMT" w:cs="Times New Roman"/>
          <w:sz w:val="27"/>
          <w:szCs w:val="27"/>
        </w:rPr>
        <w:t>образовательных</w:t>
      </w:r>
      <w:proofErr w:type="gramEnd"/>
    </w:p>
    <w:p w14:paraId="23A43808" w14:textId="2C0F5A0D" w:rsidR="00644F9E" w:rsidRPr="00644F9E" w:rsidRDefault="00644F9E" w:rsidP="0098136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644F9E">
        <w:rPr>
          <w:rFonts w:eastAsia="TimesNewRomanPSMT" w:cs="Times New Roman"/>
          <w:sz w:val="27"/>
          <w:szCs w:val="27"/>
        </w:rPr>
        <w:t xml:space="preserve">организаций, организаций, </w:t>
      </w:r>
      <w:r w:rsidR="00C07E4B">
        <w:rPr>
          <w:rFonts w:eastAsia="TimesNewRomanPSMT" w:cs="Times New Roman"/>
          <w:sz w:val="27"/>
          <w:szCs w:val="27"/>
        </w:rPr>
        <w:t xml:space="preserve"> </w:t>
      </w:r>
      <w:r w:rsidRPr="00644F9E">
        <w:rPr>
          <w:rFonts w:eastAsia="TimesNewRomanPSMT" w:cs="Times New Roman"/>
          <w:sz w:val="27"/>
          <w:szCs w:val="27"/>
        </w:rPr>
        <w:t>осуществляющих информационное, методическое, кадровое и</w:t>
      </w:r>
      <w:r w:rsidR="00C85F81">
        <w:rPr>
          <w:rFonts w:eastAsia="TimesNewRomanPSMT" w:cs="Times New Roman"/>
          <w:sz w:val="27"/>
          <w:szCs w:val="27"/>
        </w:rPr>
        <w:t xml:space="preserve"> </w:t>
      </w:r>
      <w:r w:rsidRPr="00644F9E">
        <w:rPr>
          <w:rFonts w:eastAsia="TimesNewRomanPSMT" w:cs="Times New Roman"/>
          <w:sz w:val="27"/>
          <w:szCs w:val="27"/>
        </w:rPr>
        <w:t>ресурсное обеспечение, органов местного самоуправления, осуществляющих управление в</w:t>
      </w:r>
      <w:r w:rsidR="00C85F81">
        <w:rPr>
          <w:rFonts w:eastAsia="TimesNewRomanPSMT" w:cs="Times New Roman"/>
          <w:sz w:val="27"/>
          <w:szCs w:val="27"/>
        </w:rPr>
        <w:t xml:space="preserve"> </w:t>
      </w:r>
      <w:r w:rsidRPr="00644F9E">
        <w:rPr>
          <w:rFonts w:eastAsia="TimesNewRomanPSMT" w:cs="Times New Roman"/>
          <w:sz w:val="27"/>
          <w:szCs w:val="27"/>
        </w:rPr>
        <w:t>сфере образования и управлением образования.</w:t>
      </w:r>
    </w:p>
    <w:p w14:paraId="6E063D7B" w14:textId="6A912842" w:rsidR="00644F9E" w:rsidRPr="00644F9E" w:rsidRDefault="00644F9E" w:rsidP="00981365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644F9E">
        <w:rPr>
          <w:rFonts w:eastAsia="TimesNewRomanPSMT" w:cs="Times New Roman"/>
          <w:sz w:val="27"/>
          <w:szCs w:val="27"/>
        </w:rPr>
        <w:t xml:space="preserve">Реализация региональной образовательной политики, общая </w:t>
      </w:r>
      <w:r w:rsidR="003B21D8">
        <w:rPr>
          <w:rFonts w:eastAsia="TimesNewRomanPSMT" w:cs="Times New Roman"/>
          <w:sz w:val="27"/>
          <w:szCs w:val="27"/>
        </w:rPr>
        <w:t xml:space="preserve"> </w:t>
      </w:r>
      <w:r w:rsidRPr="00644F9E">
        <w:rPr>
          <w:rFonts w:eastAsia="TimesNewRomanPSMT" w:cs="Times New Roman"/>
          <w:sz w:val="27"/>
          <w:szCs w:val="27"/>
        </w:rPr>
        <w:t>координация</w:t>
      </w:r>
    </w:p>
    <w:p w14:paraId="383B4115" w14:textId="5B579723" w:rsidR="00644F9E" w:rsidRPr="00644F9E" w:rsidRDefault="00644F9E" w:rsidP="0098136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644F9E">
        <w:rPr>
          <w:rFonts w:eastAsia="TimesNewRomanPSMT" w:cs="Times New Roman"/>
          <w:sz w:val="27"/>
          <w:szCs w:val="27"/>
        </w:rPr>
        <w:t xml:space="preserve">деятельности системы </w:t>
      </w:r>
      <w:proofErr w:type="gramStart"/>
      <w:r w:rsidRPr="00644F9E">
        <w:rPr>
          <w:rFonts w:eastAsia="TimesNewRomanPSMT" w:cs="Times New Roman"/>
          <w:sz w:val="27"/>
          <w:szCs w:val="27"/>
        </w:rPr>
        <w:t xml:space="preserve">образования </w:t>
      </w:r>
      <w:r w:rsidR="00C07E4B">
        <w:rPr>
          <w:rFonts w:eastAsia="TimesNewRomanPSMT" w:cs="Times New Roman"/>
          <w:sz w:val="27"/>
          <w:szCs w:val="27"/>
        </w:rPr>
        <w:t xml:space="preserve"> </w:t>
      </w:r>
      <w:r w:rsidRPr="00644F9E">
        <w:rPr>
          <w:rFonts w:eastAsia="TimesNewRomanPSMT" w:cs="Times New Roman"/>
          <w:sz w:val="27"/>
          <w:szCs w:val="27"/>
        </w:rPr>
        <w:t>осуществляется</w:t>
      </w:r>
      <w:proofErr w:type="gramEnd"/>
      <w:r w:rsidRPr="00644F9E">
        <w:rPr>
          <w:rFonts w:eastAsia="TimesNewRomanPSMT" w:cs="Times New Roman"/>
          <w:sz w:val="27"/>
          <w:szCs w:val="27"/>
        </w:rPr>
        <w:t xml:space="preserve"> управлением образования . </w:t>
      </w:r>
    </w:p>
    <w:p w14:paraId="36DBC75B" w14:textId="277AE717" w:rsidR="00631AC5" w:rsidRPr="00644F9E" w:rsidRDefault="00644F9E" w:rsidP="00981365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644F9E">
        <w:rPr>
          <w:rFonts w:eastAsia="TimesNewRomanPSMT" w:cs="Times New Roman"/>
          <w:sz w:val="27"/>
          <w:szCs w:val="27"/>
        </w:rPr>
        <w:t xml:space="preserve">Муниципальные образовательные организации находятся в ведении </w:t>
      </w:r>
      <w:r w:rsidR="00966BA7">
        <w:rPr>
          <w:rFonts w:eastAsia="TimesNewRomanPSMT" w:cs="Times New Roman"/>
          <w:sz w:val="27"/>
          <w:szCs w:val="27"/>
        </w:rPr>
        <w:t xml:space="preserve">администрации муниципального района «Ботлихский район» и </w:t>
      </w:r>
      <w:r w:rsidRPr="00644F9E">
        <w:rPr>
          <w:rFonts w:eastAsia="TimesNewRomanPSMT" w:cs="Times New Roman"/>
          <w:sz w:val="27"/>
          <w:szCs w:val="27"/>
        </w:rPr>
        <w:t>совместно с управлением образования обеспечивают единство подходов к</w:t>
      </w:r>
      <w:r w:rsidR="00966BA7">
        <w:rPr>
          <w:rFonts w:eastAsia="TimesNewRomanPSMT" w:cs="Times New Roman"/>
          <w:sz w:val="27"/>
          <w:szCs w:val="27"/>
        </w:rPr>
        <w:t xml:space="preserve"> </w:t>
      </w:r>
      <w:r w:rsidRPr="00644F9E">
        <w:rPr>
          <w:rFonts w:eastAsia="TimesNewRomanPSMT" w:cs="Times New Roman"/>
          <w:sz w:val="27"/>
          <w:szCs w:val="27"/>
        </w:rPr>
        <w:t xml:space="preserve">реализации образовательной политики на всей территории </w:t>
      </w:r>
      <w:r w:rsidR="00966BA7">
        <w:rPr>
          <w:rFonts w:eastAsia="TimesNewRomanPSMT" w:cs="Times New Roman"/>
          <w:sz w:val="27"/>
          <w:szCs w:val="27"/>
        </w:rPr>
        <w:t>района</w:t>
      </w:r>
      <w:r w:rsidRPr="00644F9E">
        <w:rPr>
          <w:rFonts w:eastAsia="TimesNewRomanPSMT" w:cs="Times New Roman"/>
          <w:sz w:val="27"/>
          <w:szCs w:val="27"/>
        </w:rPr>
        <w:t>.</w:t>
      </w:r>
    </w:p>
    <w:p w14:paraId="23AA65A1" w14:textId="55540AB5" w:rsidR="00644F9E" w:rsidRPr="00644F9E" w:rsidRDefault="003B21D8" w:rsidP="00981365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t>Ведомственный</w:t>
      </w:r>
      <w:r w:rsidR="00966BA7">
        <w:rPr>
          <w:rFonts w:eastAsia="TimesNewRomanPSMT" w:cs="Times New Roman"/>
          <w:sz w:val="27"/>
          <w:szCs w:val="27"/>
        </w:rPr>
        <w:t xml:space="preserve"> </w:t>
      </w:r>
      <w:proofErr w:type="gramStart"/>
      <w:r w:rsidR="00966BA7">
        <w:rPr>
          <w:rFonts w:eastAsia="TimesNewRomanPSMT" w:cs="Times New Roman"/>
          <w:sz w:val="27"/>
          <w:szCs w:val="27"/>
        </w:rPr>
        <w:t xml:space="preserve">контроль </w:t>
      </w:r>
      <w:r w:rsidR="00644F9E" w:rsidRPr="00644F9E">
        <w:rPr>
          <w:rFonts w:eastAsia="TimesNewRomanPSMT" w:cs="Times New Roman"/>
          <w:sz w:val="27"/>
          <w:szCs w:val="27"/>
        </w:rPr>
        <w:t xml:space="preserve"> </w:t>
      </w:r>
      <w:r w:rsidR="00966BA7">
        <w:rPr>
          <w:rFonts w:eastAsia="TimesNewRomanPSMT" w:cs="Times New Roman"/>
          <w:sz w:val="27"/>
          <w:szCs w:val="27"/>
        </w:rPr>
        <w:t>исполняю</w:t>
      </w:r>
      <w:r w:rsidR="00644F9E" w:rsidRPr="00644F9E">
        <w:rPr>
          <w:rFonts w:eastAsia="TimesNewRomanPSMT" w:cs="Times New Roman"/>
          <w:sz w:val="27"/>
          <w:szCs w:val="27"/>
        </w:rPr>
        <w:t>т</w:t>
      </w:r>
      <w:proofErr w:type="gramEnd"/>
      <w:r w:rsidR="00644F9E" w:rsidRPr="00644F9E">
        <w:rPr>
          <w:rFonts w:eastAsia="TimesNewRomanPSMT" w:cs="Times New Roman"/>
          <w:sz w:val="27"/>
          <w:szCs w:val="27"/>
        </w:rPr>
        <w:t xml:space="preserve"> </w:t>
      </w:r>
      <w:r w:rsidR="00966BA7">
        <w:rPr>
          <w:rFonts w:eastAsia="TimesNewRomanPSMT" w:cs="Times New Roman"/>
          <w:sz w:val="27"/>
          <w:szCs w:val="27"/>
        </w:rPr>
        <w:t>ведущие специалисты управления образования .</w:t>
      </w:r>
      <w:r w:rsidR="00644F9E" w:rsidRPr="00644F9E">
        <w:rPr>
          <w:rFonts w:eastAsia="TimesNewRomanPSMT" w:cs="Times New Roman"/>
          <w:sz w:val="27"/>
          <w:szCs w:val="27"/>
        </w:rPr>
        <w:t xml:space="preserve"> К </w:t>
      </w:r>
      <w:r w:rsidR="00966BA7">
        <w:rPr>
          <w:rFonts w:eastAsia="TimesNewRomanPSMT" w:cs="Times New Roman"/>
          <w:sz w:val="27"/>
          <w:szCs w:val="27"/>
        </w:rPr>
        <w:t>их</w:t>
      </w:r>
      <w:r w:rsidR="00644F9E" w:rsidRPr="00644F9E">
        <w:rPr>
          <w:rFonts w:eastAsia="TimesNewRomanPSMT" w:cs="Times New Roman"/>
          <w:sz w:val="27"/>
          <w:szCs w:val="27"/>
        </w:rPr>
        <w:t xml:space="preserve"> функциям относятся: </w:t>
      </w:r>
      <w:r w:rsidR="00966BA7">
        <w:rPr>
          <w:rFonts w:eastAsia="TimesNewRomanPSMT" w:cs="Times New Roman"/>
          <w:sz w:val="27"/>
          <w:szCs w:val="27"/>
        </w:rPr>
        <w:t xml:space="preserve">контроль </w:t>
      </w:r>
      <w:r w:rsidR="00644F9E" w:rsidRPr="00644F9E">
        <w:rPr>
          <w:rFonts w:eastAsia="TimesNewRomanPSMT" w:cs="Times New Roman"/>
          <w:sz w:val="27"/>
          <w:szCs w:val="27"/>
        </w:rPr>
        <w:t xml:space="preserve"> в сфере образования в отношении организаций, осуществляющих</w:t>
      </w:r>
      <w:r w:rsidR="00966BA7">
        <w:rPr>
          <w:rFonts w:eastAsia="TimesNewRomanPSMT" w:cs="Times New Roman"/>
          <w:sz w:val="27"/>
          <w:szCs w:val="27"/>
        </w:rPr>
        <w:t xml:space="preserve"> </w:t>
      </w:r>
      <w:r w:rsidR="00644F9E" w:rsidRPr="00644F9E">
        <w:rPr>
          <w:rFonts w:eastAsia="TimesNewRomanPSMT" w:cs="Times New Roman"/>
          <w:sz w:val="27"/>
          <w:szCs w:val="27"/>
        </w:rPr>
        <w:t>образовательную деятельность, а также органов местного самоуправления, осуществляющих</w:t>
      </w:r>
      <w:r w:rsidR="00966BA7">
        <w:rPr>
          <w:rFonts w:eastAsia="TimesNewRomanPSMT" w:cs="Times New Roman"/>
          <w:sz w:val="27"/>
          <w:szCs w:val="27"/>
        </w:rPr>
        <w:t xml:space="preserve"> </w:t>
      </w:r>
      <w:r w:rsidR="00644F9E" w:rsidRPr="00644F9E">
        <w:rPr>
          <w:rFonts w:eastAsia="TimesNewRomanPSMT" w:cs="Times New Roman"/>
          <w:sz w:val="27"/>
          <w:szCs w:val="27"/>
        </w:rPr>
        <w:t xml:space="preserve">управление в сфере образования, расположенных на территории </w:t>
      </w:r>
      <w:r w:rsidR="00966BA7">
        <w:rPr>
          <w:rFonts w:eastAsia="TimesNewRomanPSMT" w:cs="Times New Roman"/>
          <w:sz w:val="27"/>
          <w:szCs w:val="27"/>
        </w:rPr>
        <w:t xml:space="preserve">района </w:t>
      </w:r>
      <w:r w:rsidR="00644F9E" w:rsidRPr="00644F9E">
        <w:rPr>
          <w:rFonts w:eastAsia="TimesNewRomanPSMT" w:cs="Times New Roman"/>
          <w:sz w:val="27"/>
          <w:szCs w:val="27"/>
        </w:rPr>
        <w:t xml:space="preserve">, </w:t>
      </w:r>
      <w:r w:rsidR="00644F9E" w:rsidRPr="00644F9E">
        <w:rPr>
          <w:rFonts w:eastAsia="TimesNewRomanPSMT" w:cs="Times New Roman"/>
          <w:sz w:val="27"/>
          <w:szCs w:val="27"/>
        </w:rPr>
        <w:lastRenderedPageBreak/>
        <w:t>контроль за</w:t>
      </w:r>
      <w:r w:rsidR="00966BA7">
        <w:rPr>
          <w:rFonts w:eastAsia="TimesNewRomanPSMT" w:cs="Times New Roman"/>
          <w:sz w:val="27"/>
          <w:szCs w:val="27"/>
        </w:rPr>
        <w:t xml:space="preserve"> </w:t>
      </w:r>
      <w:r w:rsidR="00644F9E" w:rsidRPr="00644F9E">
        <w:rPr>
          <w:rFonts w:eastAsia="TimesNewRomanPSMT" w:cs="Times New Roman"/>
          <w:sz w:val="27"/>
          <w:szCs w:val="27"/>
        </w:rPr>
        <w:t>соблюдением лицензионных требований при осуществлении</w:t>
      </w:r>
      <w:r>
        <w:rPr>
          <w:rFonts w:eastAsia="TimesNewRomanPSMT" w:cs="Times New Roman"/>
          <w:sz w:val="27"/>
          <w:szCs w:val="27"/>
        </w:rPr>
        <w:t xml:space="preserve"> </w:t>
      </w:r>
      <w:r w:rsidR="00644F9E" w:rsidRPr="00644F9E">
        <w:rPr>
          <w:rFonts w:eastAsia="TimesNewRomanPSMT" w:cs="Times New Roman"/>
          <w:sz w:val="27"/>
          <w:szCs w:val="27"/>
        </w:rPr>
        <w:t xml:space="preserve"> образовательной деятельности</w:t>
      </w:r>
    </w:p>
    <w:p w14:paraId="5B099EBD" w14:textId="142B9407" w:rsidR="00644F9E" w:rsidRPr="00644F9E" w:rsidRDefault="00644F9E" w:rsidP="0098136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644F9E">
        <w:rPr>
          <w:rFonts w:eastAsia="TimesNewRomanPSMT" w:cs="Times New Roman"/>
          <w:sz w:val="27"/>
          <w:szCs w:val="27"/>
        </w:rPr>
        <w:t xml:space="preserve">организациями, </w:t>
      </w:r>
      <w:r w:rsidR="003B21D8">
        <w:rPr>
          <w:rFonts w:eastAsia="TimesNewRomanPSMT" w:cs="Times New Roman"/>
          <w:sz w:val="27"/>
          <w:szCs w:val="27"/>
        </w:rPr>
        <w:t xml:space="preserve"> </w:t>
      </w:r>
      <w:r w:rsidRPr="00644F9E">
        <w:rPr>
          <w:rFonts w:eastAsia="TimesNewRomanPSMT" w:cs="Times New Roman"/>
          <w:sz w:val="27"/>
          <w:szCs w:val="27"/>
        </w:rPr>
        <w:t>осуществляющими образовательную деятельность и т.п.</w:t>
      </w:r>
    </w:p>
    <w:p w14:paraId="5C2DFD2F" w14:textId="61DD8062" w:rsidR="00644F9E" w:rsidRPr="00644F9E" w:rsidRDefault="00644F9E" w:rsidP="0098136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644F9E">
        <w:rPr>
          <w:rFonts w:eastAsia="TimesNewRomanPSMT" w:cs="Times New Roman"/>
          <w:sz w:val="27"/>
          <w:szCs w:val="27"/>
        </w:rPr>
        <w:t xml:space="preserve">Оценка качества образования </w:t>
      </w:r>
      <w:r w:rsidR="003B21D8">
        <w:rPr>
          <w:rFonts w:eastAsia="TimesNewRomanPSMT" w:cs="Times New Roman"/>
          <w:sz w:val="27"/>
          <w:szCs w:val="27"/>
        </w:rPr>
        <w:t xml:space="preserve"> </w:t>
      </w:r>
      <w:r w:rsidRPr="00644F9E">
        <w:rPr>
          <w:rFonts w:eastAsia="TimesNewRomanPSMT" w:cs="Times New Roman"/>
          <w:sz w:val="27"/>
          <w:szCs w:val="27"/>
        </w:rPr>
        <w:t>осуществляется</w:t>
      </w:r>
      <w:r w:rsidR="003B21D8">
        <w:rPr>
          <w:rFonts w:eastAsia="TimesNewRomanPSMT" w:cs="Times New Roman"/>
          <w:sz w:val="27"/>
          <w:szCs w:val="27"/>
        </w:rPr>
        <w:t xml:space="preserve"> информационно-методическим центром управления образования</w:t>
      </w:r>
      <w:r w:rsidRPr="00644F9E">
        <w:rPr>
          <w:rFonts w:eastAsia="TimesNewRomanPSMT" w:cs="Times New Roman"/>
          <w:sz w:val="27"/>
          <w:szCs w:val="27"/>
        </w:rPr>
        <w:t>.</w:t>
      </w:r>
    </w:p>
    <w:p w14:paraId="78E0C9F1" w14:textId="184469DF" w:rsidR="00644F9E" w:rsidRPr="00644F9E" w:rsidRDefault="003B21D8" w:rsidP="00981365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t xml:space="preserve">Информационно-методический центр </w:t>
      </w:r>
      <w:r w:rsidR="00644F9E" w:rsidRPr="00644F9E">
        <w:rPr>
          <w:rFonts w:eastAsia="TimesNewRomanPSMT" w:cs="Times New Roman"/>
          <w:sz w:val="27"/>
          <w:szCs w:val="27"/>
        </w:rPr>
        <w:t xml:space="preserve"> осуществляет научно-методическое и ресурсное обеспечение</w:t>
      </w:r>
      <w:r>
        <w:rPr>
          <w:rFonts w:eastAsia="TimesNewRomanPSMT" w:cs="Times New Roman"/>
          <w:sz w:val="27"/>
          <w:szCs w:val="27"/>
        </w:rPr>
        <w:t xml:space="preserve"> </w:t>
      </w:r>
      <w:r w:rsidR="00644F9E" w:rsidRPr="00644F9E">
        <w:rPr>
          <w:rFonts w:eastAsia="TimesNewRomanPSMT" w:cs="Times New Roman"/>
          <w:sz w:val="27"/>
          <w:szCs w:val="27"/>
        </w:rPr>
        <w:t xml:space="preserve">системы образования, </w:t>
      </w:r>
      <w:r w:rsidR="009673E0">
        <w:rPr>
          <w:rFonts w:eastAsia="TimesNewRomanPSMT" w:cs="Times New Roman"/>
          <w:sz w:val="27"/>
          <w:szCs w:val="27"/>
        </w:rPr>
        <w:t xml:space="preserve"> осуществляет контроль повышения</w:t>
      </w:r>
      <w:r w:rsidR="00644F9E" w:rsidRPr="00644F9E">
        <w:rPr>
          <w:rFonts w:eastAsia="TimesNewRomanPSMT" w:cs="Times New Roman"/>
          <w:sz w:val="27"/>
          <w:szCs w:val="27"/>
        </w:rPr>
        <w:t xml:space="preserve"> квалификации </w:t>
      </w:r>
      <w:r w:rsidR="009673E0">
        <w:rPr>
          <w:rFonts w:eastAsia="TimesNewRomanPSMT" w:cs="Times New Roman"/>
          <w:sz w:val="27"/>
          <w:szCs w:val="27"/>
        </w:rPr>
        <w:t xml:space="preserve"> педагогических работников </w:t>
      </w:r>
      <w:r w:rsidR="00644F9E" w:rsidRPr="00644F9E">
        <w:rPr>
          <w:rFonts w:eastAsia="TimesNewRomanPSMT" w:cs="Times New Roman"/>
          <w:sz w:val="27"/>
          <w:szCs w:val="27"/>
        </w:rPr>
        <w:t xml:space="preserve">и </w:t>
      </w:r>
      <w:r w:rsidR="009673E0">
        <w:rPr>
          <w:rFonts w:eastAsia="TimesNewRomanPSMT" w:cs="Times New Roman"/>
          <w:sz w:val="27"/>
          <w:szCs w:val="27"/>
        </w:rPr>
        <w:t>профессиональной</w:t>
      </w:r>
      <w:r w:rsidR="00644F9E" w:rsidRPr="00644F9E">
        <w:rPr>
          <w:rFonts w:eastAsia="TimesNewRomanPSMT" w:cs="Times New Roman"/>
          <w:sz w:val="27"/>
          <w:szCs w:val="27"/>
        </w:rPr>
        <w:t xml:space="preserve"> </w:t>
      </w:r>
      <w:r w:rsidR="009673E0">
        <w:rPr>
          <w:rFonts w:eastAsia="TimesNewRomanPSMT" w:cs="Times New Roman"/>
          <w:sz w:val="27"/>
          <w:szCs w:val="27"/>
        </w:rPr>
        <w:t>переподготовки</w:t>
      </w:r>
    </w:p>
    <w:p w14:paraId="62B02752" w14:textId="02595AA0" w:rsidR="00644F9E" w:rsidRPr="00644F9E" w:rsidRDefault="00644F9E" w:rsidP="0098136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644F9E">
        <w:rPr>
          <w:rFonts w:eastAsia="TimesNewRomanPSMT" w:cs="Times New Roman"/>
          <w:sz w:val="27"/>
          <w:szCs w:val="27"/>
        </w:rPr>
        <w:t xml:space="preserve">работников системы образования </w:t>
      </w:r>
      <w:r w:rsidR="009673E0">
        <w:rPr>
          <w:rFonts w:eastAsia="TimesNewRomanPSMT" w:cs="Times New Roman"/>
          <w:sz w:val="27"/>
          <w:szCs w:val="27"/>
        </w:rPr>
        <w:t>Ботлихского района</w:t>
      </w:r>
      <w:r w:rsidRPr="00644F9E">
        <w:rPr>
          <w:rFonts w:eastAsia="TimesNewRomanPSMT" w:cs="Times New Roman"/>
          <w:sz w:val="27"/>
          <w:szCs w:val="27"/>
        </w:rPr>
        <w:t>.</w:t>
      </w:r>
    </w:p>
    <w:p w14:paraId="77BF5801" w14:textId="004CE2B5" w:rsidR="00644F9E" w:rsidRPr="009673E0" w:rsidRDefault="009673E0" w:rsidP="0098136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t xml:space="preserve">Также </w:t>
      </w:r>
      <w:r w:rsidR="00644F9E" w:rsidRPr="00644F9E">
        <w:rPr>
          <w:rFonts w:eastAsia="TimesNewRomanPSMT" w:cs="Times New Roman"/>
          <w:sz w:val="27"/>
          <w:szCs w:val="27"/>
        </w:rPr>
        <w:t>Управление образования</w:t>
      </w:r>
      <w:r>
        <w:rPr>
          <w:rFonts w:eastAsia="TimesNewRomanPSMT" w:cs="Times New Roman"/>
          <w:sz w:val="27"/>
          <w:szCs w:val="27"/>
        </w:rPr>
        <w:t xml:space="preserve"> </w:t>
      </w:r>
      <w:r w:rsidR="00644F9E" w:rsidRPr="00644F9E">
        <w:rPr>
          <w:rFonts w:eastAsia="TimesNewRomanPSMT" w:cs="Times New Roman"/>
          <w:sz w:val="27"/>
          <w:szCs w:val="27"/>
        </w:rPr>
        <w:t>занимается вопросами защиты прав и законных интересов детей</w:t>
      </w:r>
      <w:r>
        <w:rPr>
          <w:rFonts w:eastAsia="TimesNewRomanPSMT" w:cs="Times New Roman"/>
          <w:sz w:val="27"/>
          <w:szCs w:val="27"/>
        </w:rPr>
        <w:t xml:space="preserve">, </w:t>
      </w:r>
      <w:r w:rsidR="00644F9E" w:rsidRPr="00644F9E">
        <w:rPr>
          <w:rFonts w:eastAsia="TimesNewRomanPSMT" w:cs="Times New Roman"/>
          <w:sz w:val="27"/>
          <w:szCs w:val="27"/>
        </w:rPr>
        <w:t>воспитывающихся в семьях, нуждающихся в помощи</w:t>
      </w:r>
      <w:r>
        <w:rPr>
          <w:rFonts w:eastAsia="TimesNewRomanPSMT" w:cs="Times New Roman"/>
          <w:sz w:val="27"/>
          <w:szCs w:val="27"/>
        </w:rPr>
        <w:t xml:space="preserve"> </w:t>
      </w:r>
      <w:r w:rsidR="00644F9E" w:rsidRPr="00644F9E">
        <w:rPr>
          <w:rFonts w:eastAsia="TimesNewRomanPSMT" w:cs="Times New Roman"/>
          <w:sz w:val="27"/>
          <w:szCs w:val="27"/>
        </w:rPr>
        <w:t xml:space="preserve"> государства, детей-сирот и детей</w:t>
      </w:r>
      <w:r>
        <w:rPr>
          <w:rFonts w:eastAsia="TimesNewRomanPSMT" w:cs="Times New Roman"/>
          <w:sz w:val="27"/>
          <w:szCs w:val="27"/>
        </w:rPr>
        <w:t xml:space="preserve">, </w:t>
      </w:r>
      <w:r w:rsidR="00644F9E" w:rsidRPr="00644F9E">
        <w:rPr>
          <w:rFonts w:eastAsia="TimesNewRomanPSMT" w:cs="Times New Roman"/>
          <w:sz w:val="27"/>
          <w:szCs w:val="27"/>
        </w:rPr>
        <w:t>оставшихся без попечения родителей, охраны</w:t>
      </w:r>
      <w:r>
        <w:rPr>
          <w:rFonts w:eastAsia="TimesNewRomanPSMT" w:cs="Times New Roman"/>
          <w:sz w:val="27"/>
          <w:szCs w:val="27"/>
        </w:rPr>
        <w:t xml:space="preserve"> </w:t>
      </w:r>
      <w:r w:rsidR="00644F9E" w:rsidRPr="00644F9E">
        <w:rPr>
          <w:rFonts w:eastAsia="TimesNewRomanPSMT" w:cs="Times New Roman"/>
          <w:sz w:val="27"/>
          <w:szCs w:val="27"/>
        </w:rPr>
        <w:t xml:space="preserve"> прав несовершеннолетних.</w:t>
      </w:r>
    </w:p>
    <w:p w14:paraId="04ABBB88" w14:textId="77777777" w:rsidR="00F41B5F" w:rsidRDefault="00F41B5F" w:rsidP="00981365">
      <w:pPr>
        <w:ind w:firstLine="0"/>
        <w:rPr>
          <w:rFonts w:cs="Times New Roman"/>
          <w:sz w:val="27"/>
          <w:szCs w:val="27"/>
        </w:rPr>
      </w:pPr>
    </w:p>
    <w:p w14:paraId="358E6D29" w14:textId="77777777" w:rsidR="008803C1" w:rsidRDefault="008803C1" w:rsidP="008803C1">
      <w:pPr>
        <w:ind w:firstLine="0"/>
      </w:pPr>
    </w:p>
    <w:sdt>
      <w:sdtPr>
        <w:id w:val="40183349"/>
        <w:lock w:val="sdtContentLocked"/>
        <w:placeholder>
          <w:docPart w:val="DefaultPlaceholder_-1854013440"/>
        </w:placeholder>
      </w:sdtPr>
      <w:sdtContent>
        <w:p w14:paraId="40FBEC70" w14:textId="7F692EBB" w:rsidR="0040516E" w:rsidRDefault="0040516E" w:rsidP="0040516E">
          <w:pPr>
            <w:pStyle w:val="4"/>
          </w:pPr>
          <w:r w:rsidRPr="0040516E">
            <w:t>Общая характеристика сети образовательных организаций</w:t>
          </w:r>
        </w:p>
      </w:sdtContent>
    </w:sdt>
    <w:p w14:paraId="339F0FB1" w14:textId="07C06CA4" w:rsidR="00A547EB" w:rsidRPr="00A547EB" w:rsidRDefault="00A547EB" w:rsidP="00A547EB">
      <w:pPr>
        <w:rPr>
          <w:sz w:val="27"/>
          <w:szCs w:val="27"/>
        </w:rPr>
      </w:pPr>
      <w:proofErr w:type="gramStart"/>
      <w:r w:rsidRPr="00A547EB">
        <w:rPr>
          <w:sz w:val="27"/>
          <w:szCs w:val="27"/>
        </w:rPr>
        <w:t>Сеть  образовательных</w:t>
      </w:r>
      <w:proofErr w:type="gramEnd"/>
      <w:r w:rsidRPr="00A547EB">
        <w:rPr>
          <w:sz w:val="27"/>
          <w:szCs w:val="27"/>
        </w:rPr>
        <w:t xml:space="preserve"> организаций  района составля</w:t>
      </w:r>
      <w:r w:rsidR="006A5D15">
        <w:rPr>
          <w:sz w:val="27"/>
          <w:szCs w:val="27"/>
        </w:rPr>
        <w:t>ет   52</w:t>
      </w:r>
      <w:r w:rsidRPr="00A547EB">
        <w:rPr>
          <w:sz w:val="27"/>
          <w:szCs w:val="27"/>
        </w:rPr>
        <w:t xml:space="preserve"> учреждение , из них: 31  об</w:t>
      </w:r>
      <w:r w:rsidR="006A5D15">
        <w:rPr>
          <w:sz w:val="27"/>
          <w:szCs w:val="27"/>
        </w:rPr>
        <w:t>щеобразовательное учреждение, 16</w:t>
      </w:r>
      <w:r w:rsidRPr="00A547EB">
        <w:rPr>
          <w:sz w:val="27"/>
          <w:szCs w:val="27"/>
        </w:rPr>
        <w:t xml:space="preserve"> дошкольных, 5 учреждений  дополнительного образования.</w:t>
      </w:r>
    </w:p>
    <w:p w14:paraId="5E81ECB9" w14:textId="406096E5" w:rsidR="00A547EB" w:rsidRDefault="00A547EB" w:rsidP="00A547EB">
      <w:pPr>
        <w:rPr>
          <w:sz w:val="27"/>
          <w:szCs w:val="27"/>
        </w:rPr>
      </w:pPr>
      <w:r w:rsidRPr="00A547EB">
        <w:rPr>
          <w:sz w:val="27"/>
          <w:szCs w:val="27"/>
        </w:rPr>
        <w:t>Сеть образовательных организаций представлена в таблице 1.</w:t>
      </w:r>
    </w:p>
    <w:p w14:paraId="24435D4A" w14:textId="77777777" w:rsidR="00A71B65" w:rsidRPr="00A547EB" w:rsidRDefault="00A71B65" w:rsidP="00A547EB">
      <w:pPr>
        <w:rPr>
          <w:sz w:val="27"/>
          <w:szCs w:val="27"/>
        </w:rPr>
      </w:pPr>
    </w:p>
    <w:p w14:paraId="3C80ECBE" w14:textId="77777777" w:rsidR="00A71B65" w:rsidRPr="00A547EB" w:rsidRDefault="00A547EB" w:rsidP="00A547EB">
      <w:pPr>
        <w:rPr>
          <w:sz w:val="27"/>
          <w:szCs w:val="27"/>
        </w:rPr>
      </w:pPr>
      <w:r w:rsidRPr="00A547EB">
        <w:rPr>
          <w:sz w:val="27"/>
          <w:szCs w:val="27"/>
        </w:rPr>
        <w:t>Таблица 1- Сеть образовательных организаций: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6487"/>
        <w:gridCol w:w="2126"/>
      </w:tblGrid>
      <w:tr w:rsidR="00A71B65" w14:paraId="7AE45277" w14:textId="77777777" w:rsidTr="00A71B65">
        <w:tc>
          <w:tcPr>
            <w:tcW w:w="6487" w:type="dxa"/>
          </w:tcPr>
          <w:p w14:paraId="20E5A6A3" w14:textId="323923E1" w:rsidR="00A71B65" w:rsidRDefault="00A71B65" w:rsidP="00A547EB">
            <w:pPr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Дошкольные образовательные организации </w:t>
            </w:r>
          </w:p>
        </w:tc>
        <w:tc>
          <w:tcPr>
            <w:tcW w:w="2126" w:type="dxa"/>
          </w:tcPr>
          <w:p w14:paraId="253688FE" w14:textId="39DAA2EC" w:rsidR="00A71B65" w:rsidRDefault="006A5D15" w:rsidP="00A547EB">
            <w:pPr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16</w:t>
            </w:r>
          </w:p>
        </w:tc>
      </w:tr>
      <w:tr w:rsidR="00A71B65" w14:paraId="45C287A3" w14:textId="77777777" w:rsidTr="00A71B65">
        <w:tc>
          <w:tcPr>
            <w:tcW w:w="6487" w:type="dxa"/>
          </w:tcPr>
          <w:p w14:paraId="28950279" w14:textId="0E8545B0" w:rsidR="00A71B65" w:rsidRDefault="00A71B65" w:rsidP="00A547EB">
            <w:pPr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Общеобразовательные </w:t>
            </w:r>
            <w:proofErr w:type="gramStart"/>
            <w:r>
              <w:rPr>
                <w:sz w:val="27"/>
                <w:szCs w:val="27"/>
              </w:rPr>
              <w:t>учреждения :</w:t>
            </w:r>
            <w:proofErr w:type="gramEnd"/>
          </w:p>
          <w:p w14:paraId="003F8079" w14:textId="77777777" w:rsidR="00A71B65" w:rsidRDefault="00A71B65" w:rsidP="00A547EB">
            <w:pPr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Школы </w:t>
            </w:r>
          </w:p>
          <w:p w14:paraId="243CA43B" w14:textId="226C22DB" w:rsidR="00A71B65" w:rsidRDefault="00A71B65" w:rsidP="00A547EB">
            <w:pPr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Лицей </w:t>
            </w:r>
          </w:p>
        </w:tc>
        <w:tc>
          <w:tcPr>
            <w:tcW w:w="2126" w:type="dxa"/>
          </w:tcPr>
          <w:p w14:paraId="424FAD80" w14:textId="77777777" w:rsidR="00A71B65" w:rsidRDefault="00A71B65" w:rsidP="00A547EB">
            <w:pPr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31</w:t>
            </w:r>
          </w:p>
          <w:p w14:paraId="5A2C0ED8" w14:textId="77777777" w:rsidR="00A71B65" w:rsidRDefault="00A71B65" w:rsidP="00A547EB">
            <w:pPr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30</w:t>
            </w:r>
          </w:p>
          <w:p w14:paraId="45752ECB" w14:textId="674256FF" w:rsidR="00A71B65" w:rsidRDefault="00A71B65" w:rsidP="00A547EB">
            <w:pPr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</w:tr>
      <w:tr w:rsidR="00A71B65" w14:paraId="459C7DBF" w14:textId="77777777" w:rsidTr="00A71B65">
        <w:tc>
          <w:tcPr>
            <w:tcW w:w="6487" w:type="dxa"/>
          </w:tcPr>
          <w:p w14:paraId="52DA4923" w14:textId="7A42FC4A" w:rsidR="00A71B65" w:rsidRDefault="00A71B65" w:rsidP="00A547EB">
            <w:pPr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Учреждения дополнительного образования </w:t>
            </w:r>
          </w:p>
        </w:tc>
        <w:tc>
          <w:tcPr>
            <w:tcW w:w="2126" w:type="dxa"/>
          </w:tcPr>
          <w:p w14:paraId="1B34A426" w14:textId="77106F5E" w:rsidR="00A71B65" w:rsidRDefault="00A71B65" w:rsidP="00A547EB">
            <w:pPr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</w:tr>
    </w:tbl>
    <w:p w14:paraId="6D2D15B4" w14:textId="77777777" w:rsidR="00A547EB" w:rsidRPr="00F608CE" w:rsidRDefault="00A547EB" w:rsidP="00A547EB">
      <w:pPr>
        <w:rPr>
          <w:sz w:val="28"/>
          <w:szCs w:val="28"/>
        </w:rPr>
      </w:pPr>
    </w:p>
    <w:p w14:paraId="7C10C309" w14:textId="57AE5C4C" w:rsidR="00631AC5" w:rsidRDefault="00631AC5" w:rsidP="000D2FBF">
      <w:pPr>
        <w:pStyle w:val="aff1"/>
      </w:pPr>
    </w:p>
    <w:p w14:paraId="7FD73BBB" w14:textId="6B671195" w:rsidR="00631AC5" w:rsidRDefault="00631AC5" w:rsidP="009276DF"/>
    <w:p w14:paraId="6C1A7CE8" w14:textId="77777777" w:rsidR="00801B3A" w:rsidRDefault="00801B3A" w:rsidP="009276DF"/>
    <w:p w14:paraId="519F3563" w14:textId="77777777" w:rsidR="00AE3580" w:rsidRDefault="00AE3580" w:rsidP="00801B3A">
      <w:pPr>
        <w:rPr>
          <w:rFonts w:eastAsiaTheme="majorEastAsia" w:cstheme="majorBidi"/>
          <w:szCs w:val="24"/>
        </w:rPr>
      </w:pPr>
      <w:r>
        <w:br w:type="page"/>
      </w:r>
    </w:p>
    <w:bookmarkStart w:id="11" w:name="_Toc495357530" w:displacedByCustomXml="next"/>
    <w:sdt>
      <w:sdtPr>
        <w:id w:val="1431236583"/>
        <w:lock w:val="sdtContentLocked"/>
        <w:placeholder>
          <w:docPart w:val="DefaultPlaceholder_-1854013440"/>
        </w:placeholder>
      </w:sdtPr>
      <w:sdtContent>
        <w:p w14:paraId="788483C4" w14:textId="2D857821" w:rsidR="005D7405" w:rsidRPr="00B77337" w:rsidRDefault="008C7155" w:rsidP="00DD2CA3">
          <w:pPr>
            <w:pStyle w:val="3"/>
          </w:pPr>
          <w:r>
            <w:t xml:space="preserve">1.6. </w:t>
          </w:r>
          <w:r w:rsidR="008F5641">
            <w:t>Образовательный контекст</w:t>
          </w:r>
        </w:p>
      </w:sdtContent>
    </w:sdt>
    <w:bookmarkEnd w:id="11" w:displacedByCustomXml="prev"/>
    <w:sdt>
      <w:sdtPr>
        <w:id w:val="2071611546"/>
        <w:lock w:val="sdtContentLocked"/>
        <w:placeholder>
          <w:docPart w:val="DefaultPlaceholder_-1854013440"/>
        </w:placeholder>
      </w:sdtPr>
      <w:sdtContent>
        <w:p w14:paraId="73598D45" w14:textId="53A36097" w:rsidR="001E6120" w:rsidRDefault="001E6120" w:rsidP="001E6120">
          <w:pPr>
            <w:pStyle w:val="4"/>
          </w:pPr>
          <w:r>
            <w:t>Экономические характеристики</w:t>
          </w:r>
        </w:p>
      </w:sdtContent>
    </w:sdt>
    <w:sdt>
      <w:sdtPr>
        <w:id w:val="-1507194976"/>
        <w:lock w:val="contentLocked"/>
      </w:sdtPr>
      <w:sdtContent>
        <w:p w14:paraId="6E2CBFE0" w14:textId="77777777" w:rsidR="006B2107" w:rsidRDefault="006B2107" w:rsidP="009B4D66">
          <w:pPr>
            <w:pStyle w:val="4"/>
            <w:ind w:firstLine="0"/>
            <w:rPr>
              <w:rFonts w:eastAsiaTheme="minorHAnsi" w:cstheme="minorBidi"/>
              <w:i w:val="0"/>
              <w:iCs w:val="0"/>
              <w:u w:val="none"/>
            </w:rPr>
          </w:pPr>
          <w:r>
            <w:t>Демографические характеристики</w:t>
          </w:r>
        </w:p>
      </w:sdtContent>
    </w:sdt>
    <w:p w14:paraId="6FE22E43" w14:textId="77777777" w:rsidR="006B2107" w:rsidRDefault="006B2107" w:rsidP="000D2FBF">
      <w:pPr>
        <w:pStyle w:val="aff1"/>
      </w:pPr>
    </w:p>
    <w:p w14:paraId="4065FA11" w14:textId="77777777" w:rsidR="006B2107" w:rsidRDefault="00DD2CA3" w:rsidP="000D2FBF">
      <w:pPr>
        <w:pStyle w:val="aff1"/>
      </w:pPr>
      <w:r>
        <w:t xml:space="preserve">Общая площадь территории равна 687 900 тыс. </w:t>
      </w:r>
      <w:proofErr w:type="spellStart"/>
      <w:r>
        <w:t>кв.м</w:t>
      </w:r>
      <w:proofErr w:type="spellEnd"/>
      <w:r>
        <w:t>. Проживает более 53 тыс. человек. Все население сельское. Плотность населения 74 человека на 1 кв. км.</w:t>
      </w:r>
      <w:r>
        <w:br/>
        <w:t>Ботлихский район является горным: с севера и северо-запада он граничит с Чеченской Республикой, с юга-</w:t>
      </w:r>
      <w:proofErr w:type="spellStart"/>
      <w:r>
        <w:t>Ахвахским</w:t>
      </w:r>
      <w:proofErr w:type="spellEnd"/>
      <w:r>
        <w:t xml:space="preserve"> и </w:t>
      </w:r>
      <w:proofErr w:type="spellStart"/>
      <w:r>
        <w:t>Цумадинскими</w:t>
      </w:r>
      <w:proofErr w:type="spellEnd"/>
      <w:r>
        <w:t xml:space="preserve"> районами. Расстояние до столицы РД </w:t>
      </w:r>
      <w:proofErr w:type="spellStart"/>
      <w:r>
        <w:t>г.Махачкала</w:t>
      </w:r>
      <w:proofErr w:type="spellEnd"/>
      <w:r>
        <w:t xml:space="preserve"> — 154 км. Через район проходят автомобильные пути сообщения </w:t>
      </w:r>
      <w:proofErr w:type="spellStart"/>
      <w:r>
        <w:t>Ахвахского</w:t>
      </w:r>
      <w:proofErr w:type="spellEnd"/>
      <w:r>
        <w:t xml:space="preserve"> и </w:t>
      </w:r>
      <w:proofErr w:type="spellStart"/>
      <w:r>
        <w:t>Цумадинского</w:t>
      </w:r>
      <w:proofErr w:type="spellEnd"/>
      <w:r>
        <w:t xml:space="preserve"> районов. Общая протяженность дорог общего пользования составляет более 247км.</w:t>
      </w:r>
      <w:r>
        <w:br/>
        <w:t xml:space="preserve">Природные особенности Ботлихского района: по территории района протекают — река Андийское </w:t>
      </w:r>
      <w:proofErr w:type="spellStart"/>
      <w:r>
        <w:t>Койнсу</w:t>
      </w:r>
      <w:proofErr w:type="spellEnd"/>
      <w:r>
        <w:t xml:space="preserve">, речки </w:t>
      </w:r>
      <w:proofErr w:type="spellStart"/>
      <w:r>
        <w:t>Унсатлен</w:t>
      </w:r>
      <w:proofErr w:type="spellEnd"/>
      <w:r>
        <w:t xml:space="preserve">, </w:t>
      </w:r>
      <w:proofErr w:type="spellStart"/>
      <w:r>
        <w:t>Ансалтинка</w:t>
      </w:r>
      <w:proofErr w:type="spellEnd"/>
      <w:r>
        <w:t xml:space="preserve">, </w:t>
      </w:r>
      <w:proofErr w:type="spellStart"/>
      <w:r>
        <w:t>Миарсинка</w:t>
      </w:r>
      <w:proofErr w:type="spellEnd"/>
      <w:r>
        <w:t xml:space="preserve"> и другие малые речки. Озера — </w:t>
      </w:r>
      <w:proofErr w:type="spellStart"/>
      <w:r>
        <w:t>Арджи</w:t>
      </w:r>
      <w:proofErr w:type="spellEnd"/>
      <w:r>
        <w:t xml:space="preserve">, Большой </w:t>
      </w:r>
      <w:proofErr w:type="spellStart"/>
      <w:r>
        <w:t>Казеной-Ам</w:t>
      </w:r>
      <w:proofErr w:type="spellEnd"/>
      <w:r>
        <w:t xml:space="preserve">, много озер и прудов. Имеются месторождения щебени, </w:t>
      </w:r>
      <w:proofErr w:type="spellStart"/>
      <w:proofErr w:type="gramStart"/>
      <w:r>
        <w:t>песка,глины</w:t>
      </w:r>
      <w:proofErr w:type="spellEnd"/>
      <w:proofErr w:type="gramEnd"/>
      <w:r>
        <w:t>, залежи сырья соли, меловые отложения. Почвы — горно-луговые.</w:t>
      </w:r>
    </w:p>
    <w:p w14:paraId="7854B656" w14:textId="2337262F" w:rsidR="001E6120" w:rsidRDefault="000F6296" w:rsidP="000D2FBF">
      <w:pPr>
        <w:pStyle w:val="aff1"/>
      </w:pPr>
      <w:sdt>
        <w:sdtPr>
          <w:id w:val="1175837326"/>
          <w:lock w:val="sdtContentLocked"/>
          <w:placeholder>
            <w:docPart w:val="DefaultPlaceholder_-1854013440"/>
          </w:placeholder>
        </w:sdtPr>
        <w:sdtContent>
          <w:r w:rsidR="001E6120">
            <w:t>Демографические характеристики</w:t>
          </w:r>
        </w:sdtContent>
      </w:sdt>
    </w:p>
    <w:p w14:paraId="1C4679E7" w14:textId="305A2A62" w:rsidR="006B2107" w:rsidRDefault="006B2107" w:rsidP="000D2FBF">
      <w:pPr>
        <w:pStyle w:val="aff1"/>
        <w:rPr>
          <w:rStyle w:val="af"/>
        </w:rPr>
      </w:pPr>
    </w:p>
    <w:tbl>
      <w:tblPr>
        <w:tblStyle w:val="af2"/>
        <w:tblW w:w="0" w:type="auto"/>
        <w:tblInd w:w="-1026" w:type="dxa"/>
        <w:tblLook w:val="04A0" w:firstRow="1" w:lastRow="0" w:firstColumn="1" w:lastColumn="0" w:noHBand="0" w:noVBand="1"/>
      </w:tblPr>
      <w:tblGrid>
        <w:gridCol w:w="1225"/>
        <w:gridCol w:w="5092"/>
        <w:gridCol w:w="1936"/>
        <w:gridCol w:w="1835"/>
      </w:tblGrid>
      <w:tr w:rsidR="006B2107" w14:paraId="2A7D6FA0" w14:textId="77777777" w:rsidTr="006B2107">
        <w:tc>
          <w:tcPr>
            <w:tcW w:w="567" w:type="dxa"/>
          </w:tcPr>
          <w:p w14:paraId="56BF614B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№ п/п</w:t>
            </w:r>
          </w:p>
        </w:tc>
        <w:tc>
          <w:tcPr>
            <w:tcW w:w="6096" w:type="dxa"/>
          </w:tcPr>
          <w:p w14:paraId="070453F0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Наименование показателя </w:t>
            </w:r>
          </w:p>
        </w:tc>
        <w:tc>
          <w:tcPr>
            <w:tcW w:w="1984" w:type="dxa"/>
          </w:tcPr>
          <w:p w14:paraId="4C14E1EC" w14:textId="57D4C8EB" w:rsidR="006B2107" w:rsidRDefault="006A5D15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2019</w:t>
            </w:r>
            <w:r w:rsidR="006B2107">
              <w:rPr>
                <w:rFonts w:cs="Times New Roman"/>
              </w:rPr>
              <w:t xml:space="preserve"> г.</w:t>
            </w:r>
          </w:p>
        </w:tc>
        <w:tc>
          <w:tcPr>
            <w:tcW w:w="1994" w:type="dxa"/>
          </w:tcPr>
          <w:p w14:paraId="582BFC5D" w14:textId="65CF8702" w:rsidR="006B2107" w:rsidRDefault="006A5D15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к 2018</w:t>
            </w:r>
            <w:r w:rsidR="006B2107">
              <w:rPr>
                <w:rFonts w:cs="Times New Roman"/>
              </w:rPr>
              <w:t xml:space="preserve"> году, %</w:t>
            </w:r>
          </w:p>
        </w:tc>
      </w:tr>
      <w:tr w:rsidR="006B2107" w14:paraId="33A26AAA" w14:textId="77777777" w:rsidTr="006B2107">
        <w:tc>
          <w:tcPr>
            <w:tcW w:w="567" w:type="dxa"/>
          </w:tcPr>
          <w:p w14:paraId="29301FEC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1.</w:t>
            </w:r>
          </w:p>
        </w:tc>
        <w:tc>
          <w:tcPr>
            <w:tcW w:w="6096" w:type="dxa"/>
          </w:tcPr>
          <w:p w14:paraId="36456F8F" w14:textId="77777777" w:rsidR="006B2107" w:rsidRPr="00C0062D" w:rsidRDefault="006B2107" w:rsidP="009B4D66">
            <w:pPr>
              <w:rPr>
                <w:rFonts w:cs="Times New Roman"/>
              </w:rPr>
            </w:pPr>
            <w:r w:rsidRPr="00C0062D">
              <w:rPr>
                <w:rFonts w:eastAsia="TimesNewRomanPS-BoldMT" w:cs="Times New Roman"/>
                <w:bCs/>
              </w:rPr>
              <w:t>Объём промышленного производства, млн. руб.</w:t>
            </w:r>
          </w:p>
        </w:tc>
        <w:tc>
          <w:tcPr>
            <w:tcW w:w="1984" w:type="dxa"/>
          </w:tcPr>
          <w:p w14:paraId="20D59E16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107,12</w:t>
            </w:r>
          </w:p>
        </w:tc>
        <w:tc>
          <w:tcPr>
            <w:tcW w:w="1994" w:type="dxa"/>
          </w:tcPr>
          <w:p w14:paraId="3E1E835D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104,0</w:t>
            </w:r>
          </w:p>
        </w:tc>
      </w:tr>
      <w:tr w:rsidR="006B2107" w14:paraId="48795CD8" w14:textId="77777777" w:rsidTr="006B2107">
        <w:tc>
          <w:tcPr>
            <w:tcW w:w="567" w:type="dxa"/>
          </w:tcPr>
          <w:p w14:paraId="78E2DA77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2.</w:t>
            </w:r>
          </w:p>
        </w:tc>
        <w:tc>
          <w:tcPr>
            <w:tcW w:w="6096" w:type="dxa"/>
          </w:tcPr>
          <w:p w14:paraId="31E3F7D9" w14:textId="77777777" w:rsidR="006B2107" w:rsidRPr="00C0062D" w:rsidRDefault="006B2107" w:rsidP="009B4D66">
            <w:pPr>
              <w:rPr>
                <w:rFonts w:eastAsia="TimesNewRomanPS-BoldMT" w:cs="Times New Roman"/>
                <w:bCs/>
              </w:rPr>
            </w:pPr>
            <w:r w:rsidRPr="00C0062D">
              <w:rPr>
                <w:rFonts w:eastAsia="TimesNewRomanPS-BoldMT" w:cs="Times New Roman"/>
                <w:bCs/>
              </w:rPr>
              <w:t>Стоимость валовой продукции сельского хозяйства,</w:t>
            </w:r>
          </w:p>
          <w:p w14:paraId="11A819F9" w14:textId="77777777" w:rsidR="006B2107" w:rsidRPr="00C0062D" w:rsidRDefault="006B2107" w:rsidP="009B4D66">
            <w:pPr>
              <w:rPr>
                <w:rFonts w:cs="Times New Roman"/>
              </w:rPr>
            </w:pPr>
            <w:r w:rsidRPr="00C0062D">
              <w:rPr>
                <w:rFonts w:eastAsia="TimesNewRomanPS-BoldMT" w:cs="Times New Roman"/>
                <w:bCs/>
              </w:rPr>
              <w:t xml:space="preserve"> млн. руб.</w:t>
            </w:r>
          </w:p>
        </w:tc>
        <w:tc>
          <w:tcPr>
            <w:tcW w:w="1984" w:type="dxa"/>
          </w:tcPr>
          <w:p w14:paraId="78F92CA3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3120,0</w:t>
            </w:r>
          </w:p>
        </w:tc>
        <w:tc>
          <w:tcPr>
            <w:tcW w:w="1994" w:type="dxa"/>
          </w:tcPr>
          <w:p w14:paraId="0A32587D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103,1</w:t>
            </w:r>
          </w:p>
        </w:tc>
      </w:tr>
      <w:tr w:rsidR="006B2107" w14:paraId="37584D96" w14:textId="77777777" w:rsidTr="006B2107">
        <w:tc>
          <w:tcPr>
            <w:tcW w:w="567" w:type="dxa"/>
          </w:tcPr>
          <w:p w14:paraId="72EBB577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3.</w:t>
            </w:r>
          </w:p>
        </w:tc>
        <w:tc>
          <w:tcPr>
            <w:tcW w:w="6096" w:type="dxa"/>
          </w:tcPr>
          <w:p w14:paraId="579D7EC1" w14:textId="77777777" w:rsidR="006B2107" w:rsidRPr="00C0062D" w:rsidRDefault="006B2107" w:rsidP="009B4D66">
            <w:pPr>
              <w:rPr>
                <w:rFonts w:cs="Times New Roman"/>
              </w:rPr>
            </w:pPr>
            <w:r w:rsidRPr="00C0062D">
              <w:rPr>
                <w:rFonts w:eastAsia="TimesNewRomanPS-BoldMT" w:cs="Times New Roman"/>
                <w:bCs/>
              </w:rPr>
              <w:t>Инвестиций в основной капитал</w:t>
            </w:r>
          </w:p>
        </w:tc>
        <w:tc>
          <w:tcPr>
            <w:tcW w:w="1984" w:type="dxa"/>
          </w:tcPr>
          <w:p w14:paraId="50149AF0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248,6</w:t>
            </w:r>
          </w:p>
        </w:tc>
        <w:tc>
          <w:tcPr>
            <w:tcW w:w="1994" w:type="dxa"/>
          </w:tcPr>
          <w:p w14:paraId="4188C773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86,7</w:t>
            </w:r>
          </w:p>
        </w:tc>
      </w:tr>
      <w:tr w:rsidR="006B2107" w14:paraId="750F0D0A" w14:textId="77777777" w:rsidTr="006B2107">
        <w:tc>
          <w:tcPr>
            <w:tcW w:w="567" w:type="dxa"/>
          </w:tcPr>
          <w:p w14:paraId="51A53FEB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4.</w:t>
            </w:r>
          </w:p>
        </w:tc>
        <w:tc>
          <w:tcPr>
            <w:tcW w:w="6096" w:type="dxa"/>
          </w:tcPr>
          <w:p w14:paraId="4B91FEB3" w14:textId="77777777" w:rsidR="006B2107" w:rsidRPr="00C0062D" w:rsidRDefault="006B2107" w:rsidP="009B4D66">
            <w:pPr>
              <w:rPr>
                <w:rFonts w:cs="Times New Roman"/>
              </w:rPr>
            </w:pPr>
            <w:r w:rsidRPr="00C0062D">
              <w:rPr>
                <w:rFonts w:eastAsia="TimesNewRomanPS-BoldMT" w:cs="Times New Roman"/>
                <w:bCs/>
              </w:rPr>
              <w:t>Строительство индивидуального жилья, м2</w:t>
            </w:r>
          </w:p>
        </w:tc>
        <w:tc>
          <w:tcPr>
            <w:tcW w:w="1984" w:type="dxa"/>
          </w:tcPr>
          <w:p w14:paraId="3AE4FB2F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1106</w:t>
            </w:r>
          </w:p>
        </w:tc>
        <w:tc>
          <w:tcPr>
            <w:tcW w:w="1994" w:type="dxa"/>
          </w:tcPr>
          <w:p w14:paraId="7D8511F6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69,2</w:t>
            </w:r>
          </w:p>
        </w:tc>
      </w:tr>
      <w:tr w:rsidR="006B2107" w14:paraId="61C2E648" w14:textId="77777777" w:rsidTr="006B2107">
        <w:tc>
          <w:tcPr>
            <w:tcW w:w="567" w:type="dxa"/>
          </w:tcPr>
          <w:p w14:paraId="5D743071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5.</w:t>
            </w:r>
          </w:p>
        </w:tc>
        <w:tc>
          <w:tcPr>
            <w:tcW w:w="6096" w:type="dxa"/>
          </w:tcPr>
          <w:p w14:paraId="4D7349F9" w14:textId="77777777" w:rsidR="006B2107" w:rsidRPr="00C0062D" w:rsidRDefault="006B2107" w:rsidP="009B4D66">
            <w:pPr>
              <w:rPr>
                <w:rFonts w:cs="Times New Roman"/>
              </w:rPr>
            </w:pPr>
            <w:r w:rsidRPr="00C0062D">
              <w:rPr>
                <w:rFonts w:eastAsia="TimesNewRomanPS-BoldMT" w:cs="Times New Roman"/>
                <w:bCs/>
              </w:rPr>
              <w:t>Уровень зарегистрированной безработицы, %</w:t>
            </w:r>
          </w:p>
        </w:tc>
        <w:tc>
          <w:tcPr>
            <w:tcW w:w="1984" w:type="dxa"/>
          </w:tcPr>
          <w:p w14:paraId="5AE9B703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2,6</w:t>
            </w:r>
          </w:p>
        </w:tc>
        <w:tc>
          <w:tcPr>
            <w:tcW w:w="1994" w:type="dxa"/>
          </w:tcPr>
          <w:p w14:paraId="531EDAF6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</w:tr>
      <w:tr w:rsidR="006B2107" w14:paraId="718295B8" w14:textId="77777777" w:rsidTr="006B2107">
        <w:tc>
          <w:tcPr>
            <w:tcW w:w="567" w:type="dxa"/>
          </w:tcPr>
          <w:p w14:paraId="0D094CF9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6.</w:t>
            </w:r>
          </w:p>
        </w:tc>
        <w:tc>
          <w:tcPr>
            <w:tcW w:w="6096" w:type="dxa"/>
          </w:tcPr>
          <w:p w14:paraId="38DAA6C1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eastAsia="TimesNewRomanPSMT" w:cs="Times New Roman"/>
              </w:rPr>
              <w:t>Численность з</w:t>
            </w:r>
            <w:r w:rsidRPr="00CA0305">
              <w:rPr>
                <w:rFonts w:eastAsia="TimesNewRomanPSMT" w:cs="Times New Roman"/>
              </w:rPr>
              <w:t>анят</w:t>
            </w:r>
            <w:r>
              <w:rPr>
                <w:rFonts w:eastAsia="TimesNewRomanPSMT" w:cs="Times New Roman"/>
              </w:rPr>
              <w:t>ых в экономике, человек</w:t>
            </w:r>
          </w:p>
        </w:tc>
        <w:tc>
          <w:tcPr>
            <w:tcW w:w="1984" w:type="dxa"/>
          </w:tcPr>
          <w:p w14:paraId="373BF9BA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22016</w:t>
            </w:r>
          </w:p>
        </w:tc>
        <w:tc>
          <w:tcPr>
            <w:tcW w:w="1994" w:type="dxa"/>
          </w:tcPr>
          <w:p w14:paraId="12E83694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</w:tr>
      <w:tr w:rsidR="006B2107" w14:paraId="5A97B156" w14:textId="77777777" w:rsidTr="006B2107">
        <w:tc>
          <w:tcPr>
            <w:tcW w:w="567" w:type="dxa"/>
          </w:tcPr>
          <w:p w14:paraId="39B69866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7.</w:t>
            </w:r>
          </w:p>
        </w:tc>
        <w:tc>
          <w:tcPr>
            <w:tcW w:w="6096" w:type="dxa"/>
          </w:tcPr>
          <w:p w14:paraId="2D0151C1" w14:textId="77777777" w:rsidR="006B2107" w:rsidRDefault="006B2107" w:rsidP="009B4D66">
            <w:pPr>
              <w:rPr>
                <w:rFonts w:cs="Times New Roman"/>
              </w:rPr>
            </w:pPr>
            <w:r w:rsidRPr="00CA0305">
              <w:rPr>
                <w:rFonts w:eastAsia="TimesNewRomanPSMT" w:cs="Times New Roman"/>
              </w:rPr>
              <w:t>Динамика</w:t>
            </w:r>
            <w:r>
              <w:rPr>
                <w:rFonts w:eastAsia="TimesNewRomanPSMT" w:cs="Times New Roman"/>
              </w:rPr>
              <w:t xml:space="preserve"> </w:t>
            </w:r>
            <w:r w:rsidRPr="00CA0305">
              <w:rPr>
                <w:rFonts w:eastAsia="TimesNewRomanPSMT" w:cs="Times New Roman"/>
              </w:rPr>
              <w:t>расходов</w:t>
            </w:r>
            <w:r>
              <w:rPr>
                <w:rFonts w:eastAsia="TimesNewRomanPSMT" w:cs="Times New Roman"/>
              </w:rPr>
              <w:t xml:space="preserve"> </w:t>
            </w:r>
            <w:r w:rsidRPr="00CA0305">
              <w:rPr>
                <w:rFonts w:eastAsia="TimesNewRomanPSMT" w:cs="Times New Roman"/>
              </w:rPr>
              <w:t>бюджета</w:t>
            </w:r>
            <w:r>
              <w:rPr>
                <w:rFonts w:eastAsia="TimesNewRomanPSMT" w:cs="Times New Roman"/>
              </w:rPr>
              <w:t xml:space="preserve"> </w:t>
            </w:r>
            <w:r w:rsidRPr="00CA0305">
              <w:rPr>
                <w:rFonts w:eastAsia="TimesNewRomanPSMT" w:cs="Times New Roman"/>
              </w:rPr>
              <w:t>на</w:t>
            </w:r>
            <w:r>
              <w:rPr>
                <w:rFonts w:eastAsia="TimesNewRomanPSMT" w:cs="Times New Roman"/>
              </w:rPr>
              <w:t xml:space="preserve"> </w:t>
            </w:r>
            <w:r w:rsidRPr="00CA0305">
              <w:rPr>
                <w:rFonts w:eastAsia="TimesNewRomanPSMT" w:cs="Times New Roman"/>
              </w:rPr>
              <w:t>образование</w:t>
            </w:r>
            <w:r>
              <w:rPr>
                <w:rFonts w:eastAsia="TimesNewRomanPSMT" w:cs="Times New Roman"/>
              </w:rPr>
              <w:t>, тыс. руб.</w:t>
            </w:r>
          </w:p>
        </w:tc>
        <w:tc>
          <w:tcPr>
            <w:tcW w:w="1984" w:type="dxa"/>
          </w:tcPr>
          <w:p w14:paraId="26AA24A5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653319,3</w:t>
            </w:r>
          </w:p>
        </w:tc>
        <w:tc>
          <w:tcPr>
            <w:tcW w:w="1994" w:type="dxa"/>
          </w:tcPr>
          <w:p w14:paraId="684C8503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109,0</w:t>
            </w:r>
          </w:p>
        </w:tc>
      </w:tr>
      <w:tr w:rsidR="006B2107" w14:paraId="636BFB54" w14:textId="77777777" w:rsidTr="006B2107">
        <w:tc>
          <w:tcPr>
            <w:tcW w:w="567" w:type="dxa"/>
          </w:tcPr>
          <w:p w14:paraId="087B03A4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8.</w:t>
            </w:r>
          </w:p>
        </w:tc>
        <w:tc>
          <w:tcPr>
            <w:tcW w:w="6096" w:type="dxa"/>
          </w:tcPr>
          <w:p w14:paraId="7247646C" w14:textId="77777777" w:rsidR="006B2107" w:rsidRDefault="006B2107" w:rsidP="009B4D66">
            <w:pPr>
              <w:rPr>
                <w:rFonts w:cs="Times New Roman"/>
                <w:iCs/>
                <w:szCs w:val="24"/>
              </w:rPr>
            </w:pPr>
            <w:r w:rsidRPr="00C0062D">
              <w:rPr>
                <w:rFonts w:cs="Times New Roman"/>
                <w:iCs/>
                <w:szCs w:val="24"/>
              </w:rPr>
              <w:t>Демографические характеристики</w:t>
            </w:r>
            <w:r>
              <w:rPr>
                <w:rFonts w:cs="Times New Roman"/>
                <w:iCs/>
                <w:szCs w:val="24"/>
              </w:rPr>
              <w:t>:</w:t>
            </w:r>
          </w:p>
          <w:p w14:paraId="37E465C4" w14:textId="77777777" w:rsidR="006B2107" w:rsidRDefault="006B2107" w:rsidP="009B4D66">
            <w:pPr>
              <w:rPr>
                <w:rFonts w:cs="Times New Roman"/>
                <w:iCs/>
                <w:szCs w:val="24"/>
              </w:rPr>
            </w:pPr>
            <w:r>
              <w:rPr>
                <w:rFonts w:cs="Times New Roman"/>
                <w:iCs/>
                <w:szCs w:val="24"/>
              </w:rPr>
              <w:t>Число родившихся, человек</w:t>
            </w:r>
          </w:p>
          <w:p w14:paraId="5020E4A6" w14:textId="77777777" w:rsidR="006B2107" w:rsidRDefault="006B2107" w:rsidP="009B4D66">
            <w:pPr>
              <w:rPr>
                <w:rFonts w:cs="Times New Roman"/>
                <w:iCs/>
                <w:szCs w:val="24"/>
              </w:rPr>
            </w:pPr>
            <w:r>
              <w:rPr>
                <w:rFonts w:cs="Times New Roman"/>
                <w:iCs/>
                <w:szCs w:val="24"/>
              </w:rPr>
              <w:t>Число умерших, человек</w:t>
            </w:r>
          </w:p>
          <w:p w14:paraId="18F082FB" w14:textId="77777777" w:rsidR="006B2107" w:rsidRDefault="006B2107" w:rsidP="009B4D66">
            <w:pPr>
              <w:rPr>
                <w:rFonts w:cs="Times New Roman"/>
                <w:iCs/>
                <w:szCs w:val="24"/>
              </w:rPr>
            </w:pPr>
            <w:r>
              <w:rPr>
                <w:rFonts w:cs="Times New Roman"/>
                <w:iCs/>
                <w:szCs w:val="24"/>
              </w:rPr>
              <w:t>Естественный прирост населения, человек</w:t>
            </w:r>
          </w:p>
          <w:p w14:paraId="5DDDA662" w14:textId="77777777" w:rsidR="006B2107" w:rsidRDefault="006B2107" w:rsidP="009B4D66">
            <w:pPr>
              <w:rPr>
                <w:rFonts w:cs="Times New Roman"/>
                <w:iCs/>
                <w:szCs w:val="24"/>
              </w:rPr>
            </w:pPr>
            <w:r>
              <w:rPr>
                <w:rFonts w:cs="Times New Roman"/>
                <w:iCs/>
                <w:szCs w:val="24"/>
              </w:rPr>
              <w:t>Численность прибывших, человек</w:t>
            </w:r>
          </w:p>
          <w:p w14:paraId="1B44D738" w14:textId="77777777" w:rsidR="006B2107" w:rsidRDefault="006B2107" w:rsidP="009B4D66">
            <w:pPr>
              <w:rPr>
                <w:rFonts w:cs="Times New Roman"/>
                <w:iCs/>
                <w:szCs w:val="24"/>
              </w:rPr>
            </w:pPr>
            <w:r>
              <w:rPr>
                <w:rFonts w:cs="Times New Roman"/>
                <w:iCs/>
                <w:szCs w:val="24"/>
              </w:rPr>
              <w:t>Численность убывших, человек</w:t>
            </w:r>
          </w:p>
          <w:p w14:paraId="3B013C1C" w14:textId="77777777" w:rsidR="006B2107" w:rsidRPr="00C0062D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  <w:iCs/>
                <w:szCs w:val="24"/>
              </w:rPr>
              <w:t>Миграционный убыл населения, человек</w:t>
            </w:r>
          </w:p>
        </w:tc>
        <w:tc>
          <w:tcPr>
            <w:tcW w:w="1984" w:type="dxa"/>
          </w:tcPr>
          <w:p w14:paraId="396BE3ED" w14:textId="77777777" w:rsidR="006B2107" w:rsidRDefault="006B2107" w:rsidP="009B4D66">
            <w:pPr>
              <w:rPr>
                <w:rFonts w:cs="Times New Roman"/>
              </w:rPr>
            </w:pPr>
          </w:p>
          <w:p w14:paraId="7B13C832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923</w:t>
            </w:r>
          </w:p>
          <w:p w14:paraId="40F422D8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272</w:t>
            </w:r>
          </w:p>
          <w:p w14:paraId="70E99BE5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651</w:t>
            </w:r>
          </w:p>
          <w:p w14:paraId="4D0EA1D1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358</w:t>
            </w:r>
          </w:p>
          <w:p w14:paraId="4562B1E8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609</w:t>
            </w:r>
          </w:p>
          <w:p w14:paraId="764FE918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251</w:t>
            </w:r>
          </w:p>
        </w:tc>
        <w:tc>
          <w:tcPr>
            <w:tcW w:w="1994" w:type="dxa"/>
          </w:tcPr>
          <w:p w14:paraId="72AE396C" w14:textId="77777777" w:rsidR="006B2107" w:rsidRDefault="006B2107" w:rsidP="009B4D66">
            <w:pPr>
              <w:rPr>
                <w:rFonts w:cs="Times New Roman"/>
              </w:rPr>
            </w:pPr>
          </w:p>
          <w:p w14:paraId="20DDE03E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89</w:t>
            </w:r>
          </w:p>
          <w:p w14:paraId="7AF075AC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99,6</w:t>
            </w:r>
          </w:p>
          <w:p w14:paraId="75DF4ECD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85,2</w:t>
            </w:r>
          </w:p>
          <w:p w14:paraId="12DF1054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79,6</w:t>
            </w:r>
          </w:p>
          <w:p w14:paraId="128211C1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93,0</w:t>
            </w:r>
          </w:p>
          <w:p w14:paraId="22EFC52C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122,4</w:t>
            </w:r>
          </w:p>
        </w:tc>
      </w:tr>
      <w:tr w:rsidR="006B2107" w14:paraId="780C3603" w14:textId="77777777" w:rsidTr="006B2107">
        <w:tc>
          <w:tcPr>
            <w:tcW w:w="567" w:type="dxa"/>
          </w:tcPr>
          <w:p w14:paraId="4095B742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9.</w:t>
            </w:r>
          </w:p>
        </w:tc>
        <w:tc>
          <w:tcPr>
            <w:tcW w:w="6096" w:type="dxa"/>
          </w:tcPr>
          <w:p w14:paraId="4AA42E7A" w14:textId="77777777" w:rsidR="006B2107" w:rsidRDefault="006B2107" w:rsidP="009B4D66">
            <w:pPr>
              <w:rPr>
                <w:rFonts w:eastAsia="TimesNewRomanPSMT" w:cs="Times New Roman"/>
              </w:rPr>
            </w:pPr>
            <w:r w:rsidRPr="00CA0305">
              <w:rPr>
                <w:rFonts w:eastAsia="TimesNewRomanPSMT" w:cs="Times New Roman"/>
              </w:rPr>
              <w:t>Возрастная</w:t>
            </w:r>
            <w:r>
              <w:rPr>
                <w:rFonts w:eastAsia="TimesNewRomanPSMT" w:cs="Times New Roman"/>
              </w:rPr>
              <w:t xml:space="preserve"> </w:t>
            </w:r>
            <w:r w:rsidRPr="00CA0305">
              <w:rPr>
                <w:rFonts w:eastAsia="TimesNewRomanPSMT" w:cs="Times New Roman"/>
              </w:rPr>
              <w:t>структура</w:t>
            </w:r>
            <w:r>
              <w:rPr>
                <w:rFonts w:eastAsia="TimesNewRomanPSMT" w:cs="Times New Roman"/>
              </w:rPr>
              <w:t xml:space="preserve"> </w:t>
            </w:r>
            <w:r w:rsidRPr="00CA0305">
              <w:rPr>
                <w:rFonts w:eastAsia="TimesNewRomanPSMT" w:cs="Times New Roman"/>
              </w:rPr>
              <w:t>населения</w:t>
            </w:r>
            <w:r>
              <w:rPr>
                <w:rFonts w:eastAsia="TimesNewRomanPSMT" w:cs="Times New Roman"/>
              </w:rPr>
              <w:t>:</w:t>
            </w:r>
          </w:p>
          <w:p w14:paraId="1797CD73" w14:textId="77777777" w:rsidR="006B2107" w:rsidRPr="00CA0305" w:rsidRDefault="006B2107" w:rsidP="009B4D66">
            <w:pPr>
              <w:rPr>
                <w:rFonts w:eastAsia="TimesNewRomanPSMT" w:cs="Times New Roman"/>
              </w:rPr>
            </w:pPr>
            <w:r>
              <w:rPr>
                <w:rFonts w:eastAsia="TimesNewRomanPSMT" w:cs="Times New Roman"/>
              </w:rPr>
              <w:t>Моложе трудоспособного возраста, человек</w:t>
            </w:r>
          </w:p>
          <w:p w14:paraId="35B16110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Трудоспособного возраста, человек</w:t>
            </w:r>
          </w:p>
          <w:p w14:paraId="70E563B3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Старше трудоспособного возраста, человек</w:t>
            </w:r>
          </w:p>
        </w:tc>
        <w:tc>
          <w:tcPr>
            <w:tcW w:w="1984" w:type="dxa"/>
          </w:tcPr>
          <w:p w14:paraId="2B2EAF68" w14:textId="77777777" w:rsidR="006B2107" w:rsidRDefault="006B2107" w:rsidP="009B4D66">
            <w:pPr>
              <w:rPr>
                <w:rFonts w:cs="Times New Roman"/>
              </w:rPr>
            </w:pPr>
          </w:p>
          <w:p w14:paraId="390BF97B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17136</w:t>
            </w:r>
          </w:p>
          <w:p w14:paraId="1B6EAF37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34444</w:t>
            </w:r>
          </w:p>
          <w:p w14:paraId="0044880F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7497</w:t>
            </w:r>
          </w:p>
        </w:tc>
        <w:tc>
          <w:tcPr>
            <w:tcW w:w="1994" w:type="dxa"/>
          </w:tcPr>
          <w:p w14:paraId="602447F7" w14:textId="77777777" w:rsidR="006B2107" w:rsidRDefault="006B2107" w:rsidP="009B4D66">
            <w:pPr>
              <w:rPr>
                <w:rFonts w:cs="Times New Roman"/>
              </w:rPr>
            </w:pPr>
          </w:p>
          <w:p w14:paraId="6AE9C87D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98,0</w:t>
            </w:r>
          </w:p>
          <w:p w14:paraId="25BD5202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102,0</w:t>
            </w:r>
          </w:p>
          <w:p w14:paraId="6AFFCE19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99,0</w:t>
            </w:r>
          </w:p>
          <w:p w14:paraId="729277D6" w14:textId="77777777" w:rsidR="006B2107" w:rsidRDefault="006B2107" w:rsidP="009B4D66">
            <w:pPr>
              <w:rPr>
                <w:rFonts w:cs="Times New Roman"/>
              </w:rPr>
            </w:pPr>
          </w:p>
        </w:tc>
      </w:tr>
      <w:tr w:rsidR="006B2107" w14:paraId="476E173F" w14:textId="77777777" w:rsidTr="006B2107">
        <w:tc>
          <w:tcPr>
            <w:tcW w:w="567" w:type="dxa"/>
          </w:tcPr>
          <w:p w14:paraId="0781193D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10.</w:t>
            </w:r>
          </w:p>
        </w:tc>
        <w:tc>
          <w:tcPr>
            <w:tcW w:w="6096" w:type="dxa"/>
          </w:tcPr>
          <w:p w14:paraId="7EB1EE48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Численность населения (среднегодовая), человек</w:t>
            </w:r>
          </w:p>
        </w:tc>
        <w:tc>
          <w:tcPr>
            <w:tcW w:w="1984" w:type="dxa"/>
          </w:tcPr>
          <w:p w14:paraId="0B0F380C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58771</w:t>
            </w:r>
          </w:p>
        </w:tc>
        <w:tc>
          <w:tcPr>
            <w:tcW w:w="1994" w:type="dxa"/>
          </w:tcPr>
          <w:p w14:paraId="61E5C972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101,0</w:t>
            </w:r>
          </w:p>
        </w:tc>
      </w:tr>
      <w:tr w:rsidR="006B2107" w14:paraId="5540DE7D" w14:textId="77777777" w:rsidTr="006B2107">
        <w:tc>
          <w:tcPr>
            <w:tcW w:w="567" w:type="dxa"/>
          </w:tcPr>
          <w:p w14:paraId="657E96E3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11.</w:t>
            </w:r>
          </w:p>
        </w:tc>
        <w:tc>
          <w:tcPr>
            <w:tcW w:w="6096" w:type="dxa"/>
          </w:tcPr>
          <w:p w14:paraId="446F7BD9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Прогноз численности населения (среднегодовая), в 2019 году </w:t>
            </w:r>
          </w:p>
        </w:tc>
        <w:tc>
          <w:tcPr>
            <w:tcW w:w="1984" w:type="dxa"/>
          </w:tcPr>
          <w:p w14:paraId="03EF1791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59171</w:t>
            </w:r>
          </w:p>
        </w:tc>
        <w:tc>
          <w:tcPr>
            <w:tcW w:w="1994" w:type="dxa"/>
          </w:tcPr>
          <w:p w14:paraId="0667C017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100,7</w:t>
            </w:r>
          </w:p>
        </w:tc>
      </w:tr>
      <w:tr w:rsidR="006B2107" w14:paraId="07D98A5E" w14:textId="77777777" w:rsidTr="006B2107">
        <w:tc>
          <w:tcPr>
            <w:tcW w:w="567" w:type="dxa"/>
          </w:tcPr>
          <w:p w14:paraId="34A43ABA" w14:textId="77777777" w:rsidR="006B2107" w:rsidRDefault="006B2107" w:rsidP="009B4D66">
            <w:pPr>
              <w:rPr>
                <w:rFonts w:cs="Times New Roman"/>
              </w:rPr>
            </w:pPr>
          </w:p>
        </w:tc>
        <w:tc>
          <w:tcPr>
            <w:tcW w:w="6096" w:type="dxa"/>
          </w:tcPr>
          <w:p w14:paraId="1B6DB8D4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Прогноз численности населения (среднегодовая), в 2020 году</w:t>
            </w:r>
          </w:p>
        </w:tc>
        <w:tc>
          <w:tcPr>
            <w:tcW w:w="1984" w:type="dxa"/>
          </w:tcPr>
          <w:p w14:paraId="5B586CE3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59659</w:t>
            </w:r>
          </w:p>
        </w:tc>
        <w:tc>
          <w:tcPr>
            <w:tcW w:w="1994" w:type="dxa"/>
          </w:tcPr>
          <w:p w14:paraId="6A56326E" w14:textId="77777777" w:rsidR="006B2107" w:rsidRDefault="006B2107" w:rsidP="009B4D66">
            <w:pPr>
              <w:rPr>
                <w:rFonts w:cs="Times New Roman"/>
              </w:rPr>
            </w:pPr>
            <w:r>
              <w:rPr>
                <w:rFonts w:cs="Times New Roman"/>
              </w:rPr>
              <w:t>100,8</w:t>
            </w:r>
          </w:p>
        </w:tc>
      </w:tr>
    </w:tbl>
    <w:p w14:paraId="3F9DFAE9" w14:textId="77777777" w:rsidR="006B2107" w:rsidRPr="00CA0305" w:rsidRDefault="006B2107" w:rsidP="006B2107">
      <w:pPr>
        <w:rPr>
          <w:rFonts w:cs="Times New Roman"/>
        </w:rPr>
      </w:pPr>
    </w:p>
    <w:p w14:paraId="1A6C0911" w14:textId="33D5E90B" w:rsidR="00631AC5" w:rsidRDefault="00631AC5" w:rsidP="000D2FBF">
      <w:pPr>
        <w:pStyle w:val="aff1"/>
      </w:pPr>
    </w:p>
    <w:p w14:paraId="0AF7DDB9" w14:textId="77777777" w:rsidR="00631AC5" w:rsidRDefault="00631AC5" w:rsidP="00801B3A"/>
    <w:p w14:paraId="00D2A6BC" w14:textId="77777777" w:rsidR="008F5641" w:rsidRDefault="008F5641" w:rsidP="00801B3A"/>
    <w:p w14:paraId="117D402A" w14:textId="77777777" w:rsidR="00320D04" w:rsidRDefault="00320D04">
      <w:pPr>
        <w:spacing w:after="160" w:line="259" w:lineRule="auto"/>
        <w:ind w:firstLine="0"/>
        <w:jc w:val="left"/>
      </w:pPr>
      <w:r>
        <w:br w:type="page"/>
      </w:r>
    </w:p>
    <w:bookmarkStart w:id="12" w:name="_Toc495357531" w:displacedByCustomXml="next"/>
    <w:sdt>
      <w:sdtPr>
        <w:id w:val="439111926"/>
        <w:lock w:val="sdtContentLocked"/>
        <w:placeholder>
          <w:docPart w:val="DefaultPlaceholder_-1854013440"/>
        </w:placeholder>
      </w:sdtPr>
      <w:sdtContent>
        <w:p w14:paraId="10806FF9" w14:textId="3E44FE22" w:rsidR="00320D04" w:rsidRDefault="00320D04" w:rsidP="00320D04">
          <w:pPr>
            <w:pStyle w:val="3"/>
          </w:pPr>
          <w:r>
            <w:t xml:space="preserve">1.7. </w:t>
          </w:r>
          <w:r w:rsidR="00704565">
            <w:t xml:space="preserve">Особенности </w:t>
          </w:r>
          <w:r w:rsidR="004E036F">
            <w:t>образовательной системы</w:t>
          </w:r>
        </w:p>
      </w:sdtContent>
    </w:sdt>
    <w:bookmarkEnd w:id="12" w:displacedByCustomXml="prev"/>
    <w:p w14:paraId="75664227" w14:textId="77777777" w:rsidR="003762D2" w:rsidRPr="00762CD9" w:rsidRDefault="003762D2" w:rsidP="005E0824">
      <w:pPr>
        <w:ind w:firstLine="708"/>
        <w:jc w:val="left"/>
        <w:rPr>
          <w:rFonts w:eastAsia="Times New Roman" w:cs="Times New Roman"/>
          <w:sz w:val="27"/>
          <w:szCs w:val="27"/>
          <w:lang w:eastAsia="ru-RU"/>
        </w:rPr>
      </w:pPr>
      <w:r w:rsidRPr="003762D2">
        <w:rPr>
          <w:rFonts w:eastAsia="Times New Roman" w:cs="Times New Roman"/>
          <w:sz w:val="27"/>
          <w:szCs w:val="27"/>
          <w:lang w:eastAsia="ru-RU"/>
        </w:rPr>
        <w:t xml:space="preserve">Особенности муниципальной образовательной системы определяются спецификой исторического развития </w:t>
      </w:r>
      <w:r w:rsidRPr="00762CD9">
        <w:rPr>
          <w:rFonts w:eastAsia="Times New Roman" w:cs="Times New Roman"/>
          <w:sz w:val="27"/>
          <w:szCs w:val="27"/>
          <w:lang w:eastAsia="ru-RU"/>
        </w:rPr>
        <w:t>Ботлихского района</w:t>
      </w:r>
      <w:r w:rsidRPr="003762D2">
        <w:rPr>
          <w:rFonts w:eastAsia="Times New Roman" w:cs="Times New Roman"/>
          <w:sz w:val="27"/>
          <w:szCs w:val="27"/>
          <w:lang w:eastAsia="ru-RU"/>
        </w:rPr>
        <w:t>.</w:t>
      </w:r>
      <w:r w:rsidRPr="00762CD9">
        <w:rPr>
          <w:rFonts w:eastAsia="Times New Roman" w:cs="Times New Roman"/>
          <w:sz w:val="27"/>
          <w:szCs w:val="27"/>
          <w:lang w:eastAsia="ru-RU"/>
        </w:rPr>
        <w:t xml:space="preserve"> </w:t>
      </w:r>
      <w:r w:rsidRPr="003762D2">
        <w:rPr>
          <w:rFonts w:eastAsia="Times New Roman" w:cs="Times New Roman"/>
          <w:sz w:val="27"/>
          <w:szCs w:val="27"/>
          <w:lang w:eastAsia="ru-RU"/>
        </w:rPr>
        <w:t>Ориентированность</w:t>
      </w:r>
      <w:r w:rsidRPr="00762CD9">
        <w:rPr>
          <w:rFonts w:eastAsia="Times New Roman" w:cs="Times New Roman"/>
          <w:sz w:val="27"/>
          <w:szCs w:val="27"/>
          <w:lang w:eastAsia="ru-RU"/>
        </w:rPr>
        <w:t xml:space="preserve"> </w:t>
      </w:r>
      <w:r w:rsidRPr="003762D2">
        <w:rPr>
          <w:rFonts w:eastAsia="Times New Roman" w:cs="Times New Roman"/>
          <w:sz w:val="27"/>
          <w:szCs w:val="27"/>
          <w:lang w:eastAsia="ru-RU"/>
        </w:rPr>
        <w:t>муниципальной системы образования на инновационную деятельность является отличительной признаком системы и фактором, определяющим траектории ее развития. В целях обеспечения конструктивного межведомственного диалога в обеспечении доступности и качества образования по инициативе Управления образования созданы и осуществляют деятельность:</w:t>
      </w:r>
    </w:p>
    <w:p w14:paraId="2424996C" w14:textId="2F1FF39A" w:rsidR="003762D2" w:rsidRPr="00762CD9" w:rsidRDefault="003762D2" w:rsidP="005E0824">
      <w:pPr>
        <w:ind w:firstLine="0"/>
        <w:jc w:val="left"/>
        <w:rPr>
          <w:rFonts w:eastAsia="Times New Roman" w:cs="Times New Roman"/>
          <w:sz w:val="27"/>
          <w:szCs w:val="27"/>
          <w:lang w:eastAsia="ru-RU"/>
        </w:rPr>
      </w:pPr>
      <w:r w:rsidRPr="003762D2">
        <w:rPr>
          <w:rFonts w:eastAsia="Times New Roman" w:cs="Times New Roman"/>
          <w:sz w:val="27"/>
          <w:szCs w:val="27"/>
          <w:lang w:eastAsia="ru-RU"/>
        </w:rPr>
        <w:t xml:space="preserve">1) Координационный совет </w:t>
      </w:r>
      <w:r w:rsidR="00AC572C" w:rsidRPr="00762CD9">
        <w:rPr>
          <w:rFonts w:cs="Times New Roman"/>
          <w:sz w:val="27"/>
          <w:szCs w:val="27"/>
        </w:rPr>
        <w:t>по качеству образования Ботлихского района</w:t>
      </w:r>
      <w:r w:rsidRPr="003762D2">
        <w:rPr>
          <w:rFonts w:eastAsia="Times New Roman" w:cs="Times New Roman"/>
          <w:sz w:val="27"/>
          <w:szCs w:val="27"/>
          <w:lang w:eastAsia="ru-RU"/>
        </w:rPr>
        <w:t>;</w:t>
      </w:r>
    </w:p>
    <w:p w14:paraId="4E52EB37" w14:textId="1CBEEDD6" w:rsidR="003762D2" w:rsidRPr="00762CD9" w:rsidRDefault="003762D2" w:rsidP="005E0824">
      <w:pPr>
        <w:ind w:firstLine="0"/>
        <w:jc w:val="left"/>
        <w:rPr>
          <w:rFonts w:eastAsia="Times New Roman" w:cs="Times New Roman"/>
          <w:sz w:val="27"/>
          <w:szCs w:val="27"/>
          <w:lang w:eastAsia="ru-RU"/>
        </w:rPr>
      </w:pPr>
      <w:r w:rsidRPr="003762D2">
        <w:rPr>
          <w:rFonts w:eastAsia="Times New Roman" w:cs="Times New Roman"/>
          <w:sz w:val="27"/>
          <w:szCs w:val="27"/>
          <w:lang w:eastAsia="ru-RU"/>
        </w:rPr>
        <w:t xml:space="preserve">2) Координационный совет по дополнительному образованию муниципального </w:t>
      </w:r>
      <w:r w:rsidR="00E66DF4" w:rsidRPr="00762CD9">
        <w:rPr>
          <w:rFonts w:eastAsia="Times New Roman" w:cs="Times New Roman"/>
          <w:sz w:val="27"/>
          <w:szCs w:val="27"/>
          <w:lang w:eastAsia="ru-RU"/>
        </w:rPr>
        <w:t>района «Ботлихский район</w:t>
      </w:r>
      <w:proofErr w:type="gramStart"/>
      <w:r w:rsidR="00E66DF4" w:rsidRPr="00762CD9">
        <w:rPr>
          <w:rFonts w:eastAsia="Times New Roman" w:cs="Times New Roman"/>
          <w:sz w:val="27"/>
          <w:szCs w:val="27"/>
          <w:lang w:eastAsia="ru-RU"/>
        </w:rPr>
        <w:t xml:space="preserve">» </w:t>
      </w:r>
      <w:r w:rsidRPr="003762D2">
        <w:rPr>
          <w:rFonts w:eastAsia="Times New Roman" w:cs="Times New Roman"/>
          <w:sz w:val="27"/>
          <w:szCs w:val="27"/>
          <w:lang w:eastAsia="ru-RU"/>
        </w:rPr>
        <w:t>;</w:t>
      </w:r>
      <w:proofErr w:type="gramEnd"/>
      <w:r w:rsidRPr="003762D2">
        <w:rPr>
          <w:rFonts w:eastAsia="Times New Roman" w:cs="Times New Roman"/>
          <w:sz w:val="27"/>
          <w:szCs w:val="27"/>
          <w:lang w:eastAsia="ru-RU"/>
        </w:rPr>
        <w:t xml:space="preserve"> </w:t>
      </w:r>
    </w:p>
    <w:p w14:paraId="0682B8AE" w14:textId="45E96E27" w:rsidR="00E66DF4" w:rsidRPr="00762CD9" w:rsidRDefault="00E66DF4" w:rsidP="005E0824">
      <w:pPr>
        <w:ind w:firstLine="0"/>
        <w:jc w:val="left"/>
        <w:rPr>
          <w:rFonts w:eastAsia="Times New Roman" w:cs="Times New Roman"/>
          <w:sz w:val="27"/>
          <w:szCs w:val="27"/>
          <w:lang w:eastAsia="ru-RU"/>
        </w:rPr>
      </w:pPr>
      <w:r w:rsidRPr="00762CD9">
        <w:rPr>
          <w:rFonts w:eastAsia="Times New Roman" w:cs="Times New Roman"/>
          <w:sz w:val="27"/>
          <w:szCs w:val="27"/>
          <w:lang w:eastAsia="ru-RU"/>
        </w:rPr>
        <w:t xml:space="preserve"> </w:t>
      </w:r>
      <w:r w:rsidRPr="00762CD9">
        <w:rPr>
          <w:rFonts w:eastAsia="Times New Roman" w:cs="Times New Roman"/>
          <w:sz w:val="27"/>
          <w:szCs w:val="27"/>
          <w:lang w:eastAsia="ru-RU"/>
        </w:rPr>
        <w:tab/>
      </w:r>
      <w:r w:rsidR="003762D2" w:rsidRPr="003762D2">
        <w:rPr>
          <w:rFonts w:eastAsia="Times New Roman" w:cs="Times New Roman"/>
          <w:sz w:val="27"/>
          <w:szCs w:val="27"/>
          <w:lang w:eastAsia="ru-RU"/>
        </w:rPr>
        <w:t>В</w:t>
      </w:r>
      <w:r w:rsidR="006A5D15">
        <w:rPr>
          <w:rFonts w:eastAsia="Times New Roman" w:cs="Times New Roman"/>
          <w:sz w:val="27"/>
          <w:szCs w:val="27"/>
          <w:lang w:eastAsia="ru-RU"/>
        </w:rPr>
        <w:t xml:space="preserve"> течение 2019 </w:t>
      </w:r>
      <w:r w:rsidRPr="00762CD9">
        <w:rPr>
          <w:rFonts w:eastAsia="Times New Roman" w:cs="Times New Roman"/>
          <w:sz w:val="27"/>
          <w:szCs w:val="27"/>
          <w:lang w:eastAsia="ru-RU"/>
        </w:rPr>
        <w:t xml:space="preserve">года на базе 15 образовательных учреждений </w:t>
      </w:r>
      <w:proofErr w:type="gramStart"/>
      <w:r w:rsidRPr="00762CD9">
        <w:rPr>
          <w:rFonts w:eastAsia="Times New Roman" w:cs="Times New Roman"/>
          <w:sz w:val="27"/>
          <w:szCs w:val="27"/>
          <w:lang w:eastAsia="ru-RU"/>
        </w:rPr>
        <w:t>района  (</w:t>
      </w:r>
      <w:proofErr w:type="gramEnd"/>
      <w:r w:rsidRPr="00762CD9">
        <w:rPr>
          <w:rFonts w:eastAsia="Times New Roman" w:cs="Times New Roman"/>
          <w:sz w:val="27"/>
          <w:szCs w:val="27"/>
          <w:lang w:eastAsia="ru-RU"/>
        </w:rPr>
        <w:t>48,3</w:t>
      </w:r>
      <w:r w:rsidR="003762D2" w:rsidRPr="003762D2">
        <w:rPr>
          <w:rFonts w:eastAsia="Times New Roman" w:cs="Times New Roman"/>
          <w:sz w:val="27"/>
          <w:szCs w:val="27"/>
          <w:lang w:eastAsia="ru-RU"/>
        </w:rPr>
        <w:t xml:space="preserve">% от общей численности муниципальных образовательных учреждений) осуществлялась деятельность различных </w:t>
      </w:r>
      <w:proofErr w:type="spellStart"/>
      <w:r w:rsidR="003762D2" w:rsidRPr="003762D2">
        <w:rPr>
          <w:rFonts w:eastAsia="Times New Roman" w:cs="Times New Roman"/>
          <w:sz w:val="27"/>
          <w:szCs w:val="27"/>
          <w:lang w:eastAsia="ru-RU"/>
        </w:rPr>
        <w:t>стажировочных</w:t>
      </w:r>
      <w:proofErr w:type="spellEnd"/>
      <w:r w:rsidR="003762D2" w:rsidRPr="003762D2">
        <w:rPr>
          <w:rFonts w:eastAsia="Times New Roman" w:cs="Times New Roman"/>
          <w:sz w:val="27"/>
          <w:szCs w:val="27"/>
          <w:lang w:eastAsia="ru-RU"/>
        </w:rPr>
        <w:t>, инновационных, экспертных педагоги</w:t>
      </w:r>
      <w:r w:rsidRPr="00762CD9">
        <w:rPr>
          <w:rFonts w:eastAsia="Times New Roman" w:cs="Times New Roman"/>
          <w:sz w:val="27"/>
          <w:szCs w:val="27"/>
          <w:lang w:eastAsia="ru-RU"/>
        </w:rPr>
        <w:t xml:space="preserve">ческих площадок муниципального </w:t>
      </w:r>
      <w:r w:rsidR="003762D2" w:rsidRPr="003762D2">
        <w:rPr>
          <w:rFonts w:eastAsia="Times New Roman" w:cs="Times New Roman"/>
          <w:sz w:val="27"/>
          <w:szCs w:val="27"/>
          <w:lang w:eastAsia="ru-RU"/>
        </w:rPr>
        <w:t>по следующим направлениям и темам:</w:t>
      </w:r>
    </w:p>
    <w:p w14:paraId="2306F5FD" w14:textId="77777777" w:rsidR="00E66DF4" w:rsidRPr="00762CD9" w:rsidRDefault="003762D2" w:rsidP="005E0824">
      <w:pPr>
        <w:ind w:firstLine="0"/>
        <w:jc w:val="left"/>
        <w:rPr>
          <w:rFonts w:eastAsia="Times New Roman" w:cs="Times New Roman"/>
          <w:sz w:val="27"/>
          <w:szCs w:val="27"/>
          <w:lang w:eastAsia="ru-RU"/>
        </w:rPr>
      </w:pPr>
      <w:r w:rsidRPr="003762D2">
        <w:rPr>
          <w:rFonts w:eastAsia="Times New Roman" w:cs="Times New Roman"/>
          <w:sz w:val="27"/>
          <w:szCs w:val="27"/>
          <w:lang w:eastAsia="ru-RU"/>
        </w:rPr>
        <w:t>1) преемственность дошкольного и начального общего образования в условиях индивидуализации образовательный среды;</w:t>
      </w:r>
    </w:p>
    <w:p w14:paraId="6E7A49C1" w14:textId="77777777" w:rsidR="00E66DF4" w:rsidRPr="00762CD9" w:rsidRDefault="003762D2" w:rsidP="005E0824">
      <w:pPr>
        <w:ind w:firstLine="0"/>
        <w:jc w:val="left"/>
        <w:rPr>
          <w:rFonts w:eastAsia="Times New Roman" w:cs="Times New Roman"/>
          <w:sz w:val="27"/>
          <w:szCs w:val="27"/>
          <w:lang w:eastAsia="ru-RU"/>
        </w:rPr>
      </w:pPr>
      <w:r w:rsidRPr="003762D2">
        <w:rPr>
          <w:rFonts w:eastAsia="Times New Roman" w:cs="Times New Roman"/>
          <w:sz w:val="27"/>
          <w:szCs w:val="27"/>
          <w:lang w:eastAsia="ru-RU"/>
        </w:rPr>
        <w:t xml:space="preserve">2) </w:t>
      </w:r>
      <w:proofErr w:type="spellStart"/>
      <w:r w:rsidRPr="003762D2">
        <w:rPr>
          <w:rFonts w:eastAsia="Times New Roman" w:cs="Times New Roman"/>
          <w:sz w:val="27"/>
          <w:szCs w:val="27"/>
          <w:lang w:eastAsia="ru-RU"/>
        </w:rPr>
        <w:t>легоконструирование</w:t>
      </w:r>
      <w:proofErr w:type="spellEnd"/>
      <w:r w:rsidRPr="003762D2">
        <w:rPr>
          <w:rFonts w:eastAsia="Times New Roman" w:cs="Times New Roman"/>
          <w:sz w:val="27"/>
          <w:szCs w:val="27"/>
          <w:lang w:eastAsia="ru-RU"/>
        </w:rPr>
        <w:t xml:space="preserve"> в коррекционной работе с детьми 4-6 лет с тяжелыми нарушениями речи;</w:t>
      </w:r>
    </w:p>
    <w:p w14:paraId="2DEB11B1" w14:textId="77777777" w:rsidR="00E66DF4" w:rsidRPr="00762CD9" w:rsidRDefault="003762D2" w:rsidP="005E0824">
      <w:pPr>
        <w:ind w:firstLine="0"/>
        <w:jc w:val="left"/>
        <w:rPr>
          <w:rFonts w:eastAsia="Times New Roman" w:cs="Times New Roman"/>
          <w:sz w:val="27"/>
          <w:szCs w:val="27"/>
          <w:lang w:eastAsia="ru-RU"/>
        </w:rPr>
      </w:pPr>
      <w:r w:rsidRPr="003762D2">
        <w:rPr>
          <w:rFonts w:eastAsia="Times New Roman" w:cs="Times New Roman"/>
          <w:sz w:val="27"/>
          <w:szCs w:val="27"/>
          <w:lang w:eastAsia="ru-RU"/>
        </w:rPr>
        <w:t xml:space="preserve">3) </w:t>
      </w:r>
      <w:proofErr w:type="spellStart"/>
      <w:r w:rsidRPr="003762D2">
        <w:rPr>
          <w:rFonts w:eastAsia="Times New Roman" w:cs="Times New Roman"/>
          <w:sz w:val="27"/>
          <w:szCs w:val="27"/>
          <w:lang w:eastAsia="ru-RU"/>
        </w:rPr>
        <w:t>тьюторское</w:t>
      </w:r>
      <w:proofErr w:type="spellEnd"/>
      <w:r w:rsidRPr="003762D2">
        <w:rPr>
          <w:rFonts w:eastAsia="Times New Roman" w:cs="Times New Roman"/>
          <w:sz w:val="27"/>
          <w:szCs w:val="27"/>
          <w:lang w:eastAsia="ru-RU"/>
        </w:rPr>
        <w:t xml:space="preserve"> сопровождение детей с ОВЗ и детей-инвалидов;</w:t>
      </w:r>
    </w:p>
    <w:p w14:paraId="19168BBE" w14:textId="77777777" w:rsidR="00E66DF4" w:rsidRPr="00762CD9" w:rsidRDefault="003762D2" w:rsidP="005E0824">
      <w:pPr>
        <w:ind w:firstLine="0"/>
        <w:jc w:val="left"/>
        <w:rPr>
          <w:rFonts w:eastAsia="Times New Roman" w:cs="Times New Roman"/>
          <w:sz w:val="27"/>
          <w:szCs w:val="27"/>
          <w:lang w:eastAsia="ru-RU"/>
        </w:rPr>
      </w:pPr>
      <w:r w:rsidRPr="003762D2">
        <w:rPr>
          <w:rFonts w:eastAsia="Times New Roman" w:cs="Times New Roman"/>
          <w:sz w:val="27"/>
          <w:szCs w:val="27"/>
          <w:lang w:eastAsia="ru-RU"/>
        </w:rPr>
        <w:t>4) механизмы внедрения системно-</w:t>
      </w:r>
      <w:proofErr w:type="spellStart"/>
      <w:r w:rsidRPr="003762D2">
        <w:rPr>
          <w:rFonts w:eastAsia="Times New Roman" w:cs="Times New Roman"/>
          <w:sz w:val="27"/>
          <w:szCs w:val="27"/>
          <w:lang w:eastAsia="ru-RU"/>
        </w:rPr>
        <w:t>деятельностного</w:t>
      </w:r>
      <w:proofErr w:type="spellEnd"/>
      <w:r w:rsidRPr="003762D2">
        <w:rPr>
          <w:rFonts w:eastAsia="Times New Roman" w:cs="Times New Roman"/>
          <w:sz w:val="27"/>
          <w:szCs w:val="27"/>
          <w:lang w:eastAsia="ru-RU"/>
        </w:rPr>
        <w:t xml:space="preserve"> подхода с позиции непрерывности образования (ДО-НОО-ООО);</w:t>
      </w:r>
    </w:p>
    <w:p w14:paraId="25B7D397" w14:textId="77777777" w:rsidR="00E66DF4" w:rsidRPr="00762CD9" w:rsidRDefault="003762D2" w:rsidP="005E0824">
      <w:pPr>
        <w:ind w:firstLine="0"/>
        <w:jc w:val="left"/>
        <w:rPr>
          <w:rFonts w:eastAsia="Times New Roman" w:cs="Times New Roman"/>
          <w:sz w:val="27"/>
          <w:szCs w:val="27"/>
          <w:lang w:eastAsia="ru-RU"/>
        </w:rPr>
      </w:pPr>
      <w:r w:rsidRPr="003762D2">
        <w:rPr>
          <w:rFonts w:eastAsia="Times New Roman" w:cs="Times New Roman"/>
          <w:sz w:val="27"/>
          <w:szCs w:val="27"/>
          <w:lang w:eastAsia="ru-RU"/>
        </w:rPr>
        <w:t xml:space="preserve">5) создание в детском саду условий, способствующих формированию благополучной социальной среды развития; </w:t>
      </w:r>
    </w:p>
    <w:p w14:paraId="7B09296E" w14:textId="77777777" w:rsidR="00E66DF4" w:rsidRPr="00762CD9" w:rsidRDefault="003762D2" w:rsidP="005E0824">
      <w:pPr>
        <w:ind w:firstLine="0"/>
        <w:jc w:val="left"/>
        <w:rPr>
          <w:rFonts w:eastAsia="Times New Roman" w:cs="Times New Roman"/>
          <w:sz w:val="27"/>
          <w:szCs w:val="27"/>
          <w:lang w:eastAsia="ru-RU"/>
        </w:rPr>
      </w:pPr>
      <w:r w:rsidRPr="003762D2">
        <w:rPr>
          <w:rFonts w:eastAsia="Times New Roman" w:cs="Times New Roman"/>
          <w:sz w:val="27"/>
          <w:szCs w:val="27"/>
          <w:lang w:eastAsia="ru-RU"/>
        </w:rPr>
        <w:t>6) индивидуализация дошкольного образования в ДОО -основное смысловое поле реализации ФГОС ДОО;</w:t>
      </w:r>
    </w:p>
    <w:p w14:paraId="6BE852B5" w14:textId="77777777" w:rsidR="00E66DF4" w:rsidRPr="00762CD9" w:rsidRDefault="003762D2" w:rsidP="005E0824">
      <w:pPr>
        <w:ind w:firstLine="0"/>
        <w:jc w:val="left"/>
        <w:rPr>
          <w:rFonts w:eastAsia="Times New Roman" w:cs="Times New Roman"/>
          <w:sz w:val="27"/>
          <w:szCs w:val="27"/>
          <w:lang w:eastAsia="ru-RU"/>
        </w:rPr>
      </w:pPr>
      <w:r w:rsidRPr="003762D2">
        <w:rPr>
          <w:rFonts w:eastAsia="Times New Roman" w:cs="Times New Roman"/>
          <w:sz w:val="27"/>
          <w:szCs w:val="27"/>
          <w:lang w:eastAsia="ru-RU"/>
        </w:rPr>
        <w:t xml:space="preserve">7) апробация моделей управления качеством дошкольного образования на базе дошкольных образовательных организаций </w:t>
      </w:r>
      <w:r w:rsidR="00E66DF4" w:rsidRPr="00762CD9">
        <w:rPr>
          <w:rFonts w:eastAsia="Times New Roman" w:cs="Times New Roman"/>
          <w:sz w:val="27"/>
          <w:szCs w:val="27"/>
          <w:lang w:eastAsia="ru-RU"/>
        </w:rPr>
        <w:t xml:space="preserve">Ботлихского района </w:t>
      </w:r>
      <w:r w:rsidRPr="003762D2">
        <w:rPr>
          <w:rFonts w:eastAsia="Times New Roman" w:cs="Times New Roman"/>
          <w:sz w:val="27"/>
          <w:szCs w:val="27"/>
          <w:lang w:eastAsia="ru-RU"/>
        </w:rPr>
        <w:t xml:space="preserve"> на 2016-2019 годы;</w:t>
      </w:r>
    </w:p>
    <w:p w14:paraId="59318F19" w14:textId="77777777" w:rsidR="00E66DF4" w:rsidRPr="00762CD9" w:rsidRDefault="003762D2" w:rsidP="005E0824">
      <w:pPr>
        <w:ind w:firstLine="0"/>
        <w:jc w:val="left"/>
        <w:rPr>
          <w:rFonts w:eastAsia="Times New Roman" w:cs="Times New Roman"/>
          <w:sz w:val="27"/>
          <w:szCs w:val="27"/>
          <w:lang w:eastAsia="ru-RU"/>
        </w:rPr>
      </w:pPr>
      <w:r w:rsidRPr="003762D2">
        <w:rPr>
          <w:rFonts w:eastAsia="Times New Roman" w:cs="Times New Roman"/>
          <w:sz w:val="27"/>
          <w:szCs w:val="27"/>
          <w:lang w:eastAsia="ru-RU"/>
        </w:rPr>
        <w:lastRenderedPageBreak/>
        <w:t>8) преодоление трудностей в обучении детей в условиях реализации ФГОС;</w:t>
      </w:r>
    </w:p>
    <w:p w14:paraId="373DC328" w14:textId="77777777" w:rsidR="00E66DF4" w:rsidRPr="00762CD9" w:rsidRDefault="003762D2" w:rsidP="005E0824">
      <w:pPr>
        <w:ind w:firstLine="0"/>
        <w:jc w:val="left"/>
        <w:rPr>
          <w:rFonts w:eastAsia="Times New Roman" w:cs="Times New Roman"/>
          <w:sz w:val="27"/>
          <w:szCs w:val="27"/>
          <w:lang w:eastAsia="ru-RU"/>
        </w:rPr>
      </w:pPr>
      <w:r w:rsidRPr="003762D2">
        <w:rPr>
          <w:rFonts w:eastAsia="Times New Roman" w:cs="Times New Roman"/>
          <w:sz w:val="27"/>
          <w:szCs w:val="27"/>
          <w:lang w:eastAsia="ru-RU"/>
        </w:rPr>
        <w:t xml:space="preserve">9) повышение квалификации педагогов по </w:t>
      </w:r>
      <w:proofErr w:type="spellStart"/>
      <w:r w:rsidRPr="003762D2">
        <w:rPr>
          <w:rFonts w:eastAsia="Times New Roman" w:cs="Times New Roman"/>
          <w:sz w:val="27"/>
          <w:szCs w:val="27"/>
          <w:lang w:eastAsia="ru-RU"/>
        </w:rPr>
        <w:t>метапредметнымкомпетенциям</w:t>
      </w:r>
      <w:proofErr w:type="spellEnd"/>
      <w:r w:rsidRPr="003762D2">
        <w:rPr>
          <w:rFonts w:eastAsia="Times New Roman" w:cs="Times New Roman"/>
          <w:sz w:val="27"/>
          <w:szCs w:val="27"/>
          <w:lang w:eastAsia="ru-RU"/>
        </w:rPr>
        <w:t>;</w:t>
      </w:r>
    </w:p>
    <w:p w14:paraId="306A98DA" w14:textId="77777777" w:rsidR="00E66DF4" w:rsidRPr="00762CD9" w:rsidRDefault="003762D2" w:rsidP="005E0824">
      <w:pPr>
        <w:ind w:firstLine="0"/>
        <w:jc w:val="left"/>
        <w:rPr>
          <w:rFonts w:eastAsia="Times New Roman" w:cs="Times New Roman"/>
          <w:sz w:val="27"/>
          <w:szCs w:val="27"/>
          <w:lang w:eastAsia="ru-RU"/>
        </w:rPr>
      </w:pPr>
      <w:r w:rsidRPr="003762D2">
        <w:rPr>
          <w:rFonts w:eastAsia="Times New Roman" w:cs="Times New Roman"/>
          <w:sz w:val="27"/>
          <w:szCs w:val="27"/>
          <w:lang w:eastAsia="ru-RU"/>
        </w:rPr>
        <w:t>10) система мониторинговых исследований в образовательном учреждении;</w:t>
      </w:r>
    </w:p>
    <w:p w14:paraId="2D40F1D8" w14:textId="0476AF7A" w:rsidR="003762D2" w:rsidRPr="003762D2" w:rsidRDefault="003762D2" w:rsidP="005E0824">
      <w:pPr>
        <w:ind w:firstLine="0"/>
        <w:jc w:val="left"/>
        <w:rPr>
          <w:rFonts w:eastAsia="Times New Roman" w:cs="Times New Roman"/>
          <w:sz w:val="27"/>
          <w:szCs w:val="27"/>
          <w:lang w:eastAsia="ru-RU"/>
        </w:rPr>
      </w:pPr>
      <w:r w:rsidRPr="003762D2">
        <w:rPr>
          <w:rFonts w:eastAsia="Times New Roman" w:cs="Times New Roman"/>
          <w:sz w:val="27"/>
          <w:szCs w:val="27"/>
          <w:lang w:eastAsia="ru-RU"/>
        </w:rPr>
        <w:t>11) инновационные проекты в рамках реализации ФГОС основного общего образования;</w:t>
      </w:r>
    </w:p>
    <w:p w14:paraId="593AFC42" w14:textId="77777777" w:rsidR="00E66DF4" w:rsidRPr="00762CD9" w:rsidRDefault="003762D2" w:rsidP="005E0824">
      <w:pPr>
        <w:ind w:firstLine="0"/>
        <w:rPr>
          <w:rFonts w:eastAsia="Times New Roman" w:cs="Times New Roman"/>
          <w:sz w:val="27"/>
          <w:szCs w:val="27"/>
          <w:lang w:eastAsia="ru-RU"/>
        </w:rPr>
      </w:pPr>
      <w:r w:rsidRPr="00762CD9">
        <w:rPr>
          <w:rFonts w:eastAsia="Times New Roman" w:cs="Times New Roman"/>
          <w:sz w:val="27"/>
          <w:szCs w:val="27"/>
          <w:lang w:eastAsia="ru-RU"/>
        </w:rPr>
        <w:t xml:space="preserve">12) модернизация содержания и технологий формирования предметных, </w:t>
      </w:r>
      <w:proofErr w:type="spellStart"/>
      <w:r w:rsidRPr="00762CD9">
        <w:rPr>
          <w:rFonts w:eastAsia="Times New Roman" w:cs="Times New Roman"/>
          <w:sz w:val="27"/>
          <w:szCs w:val="27"/>
          <w:lang w:eastAsia="ru-RU"/>
        </w:rPr>
        <w:t>метапредметных</w:t>
      </w:r>
      <w:proofErr w:type="spellEnd"/>
      <w:r w:rsidRPr="00762CD9">
        <w:rPr>
          <w:rFonts w:eastAsia="Times New Roman" w:cs="Times New Roman"/>
          <w:sz w:val="27"/>
          <w:szCs w:val="27"/>
          <w:lang w:eastAsia="ru-RU"/>
        </w:rPr>
        <w:t xml:space="preserve">, личностных результатов в рамках предметных областей: география, искусство, обществознание, физическая культура; </w:t>
      </w:r>
    </w:p>
    <w:p w14:paraId="05124D87" w14:textId="77777777" w:rsidR="005D3A80" w:rsidRPr="00762CD9" w:rsidRDefault="00E66DF4" w:rsidP="005E0824">
      <w:pPr>
        <w:ind w:firstLine="0"/>
        <w:rPr>
          <w:rFonts w:eastAsia="Times New Roman" w:cs="Times New Roman"/>
          <w:sz w:val="27"/>
          <w:szCs w:val="27"/>
          <w:lang w:eastAsia="ru-RU"/>
        </w:rPr>
      </w:pPr>
      <w:r w:rsidRPr="00762CD9">
        <w:rPr>
          <w:rFonts w:eastAsia="Times New Roman" w:cs="Times New Roman"/>
          <w:sz w:val="27"/>
          <w:szCs w:val="27"/>
          <w:lang w:eastAsia="ru-RU"/>
        </w:rPr>
        <w:t>13</w:t>
      </w:r>
      <w:r w:rsidR="003762D2" w:rsidRPr="00762CD9">
        <w:rPr>
          <w:rFonts w:eastAsia="Times New Roman" w:cs="Times New Roman"/>
          <w:sz w:val="27"/>
          <w:szCs w:val="27"/>
          <w:lang w:eastAsia="ru-RU"/>
        </w:rPr>
        <w:t>) интеграция урочной и внеурочной деятельности;</w:t>
      </w:r>
    </w:p>
    <w:p w14:paraId="1F30BCFE" w14:textId="77777777" w:rsidR="005D3A80" w:rsidRPr="00762CD9" w:rsidRDefault="005D3A80" w:rsidP="005E0824">
      <w:pPr>
        <w:ind w:firstLine="0"/>
        <w:rPr>
          <w:rFonts w:eastAsia="Times New Roman" w:cs="Times New Roman"/>
          <w:sz w:val="27"/>
          <w:szCs w:val="27"/>
          <w:lang w:eastAsia="ru-RU"/>
        </w:rPr>
      </w:pPr>
      <w:r w:rsidRPr="00762CD9">
        <w:rPr>
          <w:rFonts w:eastAsia="Times New Roman" w:cs="Times New Roman"/>
          <w:sz w:val="27"/>
          <w:szCs w:val="27"/>
          <w:lang w:eastAsia="ru-RU"/>
        </w:rPr>
        <w:t>14</w:t>
      </w:r>
      <w:r w:rsidR="003762D2" w:rsidRPr="00762CD9">
        <w:rPr>
          <w:rFonts w:eastAsia="Times New Roman" w:cs="Times New Roman"/>
          <w:sz w:val="27"/>
          <w:szCs w:val="27"/>
          <w:lang w:eastAsia="ru-RU"/>
        </w:rPr>
        <w:t>) модернизация организационно-технологической инфраструктуры и обновление фондов школьных библиотек;</w:t>
      </w:r>
    </w:p>
    <w:p w14:paraId="3A791591" w14:textId="77777777" w:rsidR="005E0824" w:rsidRDefault="005D3A80" w:rsidP="005E0824">
      <w:pPr>
        <w:ind w:firstLine="0"/>
        <w:rPr>
          <w:rFonts w:eastAsia="Times New Roman" w:cs="Times New Roman"/>
          <w:sz w:val="27"/>
          <w:szCs w:val="27"/>
          <w:lang w:eastAsia="ru-RU"/>
        </w:rPr>
      </w:pPr>
      <w:r w:rsidRPr="00762CD9">
        <w:rPr>
          <w:rFonts w:eastAsia="Times New Roman" w:cs="Times New Roman"/>
          <w:sz w:val="27"/>
          <w:szCs w:val="27"/>
          <w:lang w:eastAsia="ru-RU"/>
        </w:rPr>
        <w:t>15</w:t>
      </w:r>
      <w:r w:rsidR="003762D2" w:rsidRPr="00762CD9">
        <w:rPr>
          <w:rFonts w:eastAsia="Times New Roman" w:cs="Times New Roman"/>
          <w:sz w:val="27"/>
          <w:szCs w:val="27"/>
          <w:lang w:eastAsia="ru-RU"/>
        </w:rPr>
        <w:t xml:space="preserve">) организация образовательного процесса в ходе </w:t>
      </w:r>
      <w:proofErr w:type="spellStart"/>
      <w:r w:rsidR="003762D2" w:rsidRPr="00762CD9">
        <w:rPr>
          <w:rFonts w:eastAsia="Times New Roman" w:cs="Times New Roman"/>
          <w:sz w:val="27"/>
          <w:szCs w:val="27"/>
          <w:lang w:eastAsia="ru-RU"/>
        </w:rPr>
        <w:t>межвозрастного</w:t>
      </w:r>
      <w:proofErr w:type="spellEnd"/>
      <w:r w:rsidR="003762D2" w:rsidRPr="00762CD9">
        <w:rPr>
          <w:rFonts w:eastAsia="Times New Roman" w:cs="Times New Roman"/>
          <w:sz w:val="27"/>
          <w:szCs w:val="27"/>
          <w:lang w:eastAsia="ru-RU"/>
        </w:rPr>
        <w:t xml:space="preserve"> взаимодействия в начальной школе (2-4 классы) и 5-6 классах основной школы.</w:t>
      </w:r>
    </w:p>
    <w:p w14:paraId="6C83707C" w14:textId="523D41FD" w:rsidR="00762CD9" w:rsidRPr="005E0824" w:rsidRDefault="00762CD9" w:rsidP="005E0824">
      <w:pPr>
        <w:ind w:firstLine="567"/>
        <w:rPr>
          <w:rFonts w:eastAsia="Times New Roman" w:cs="Times New Roman"/>
          <w:sz w:val="27"/>
          <w:szCs w:val="27"/>
          <w:lang w:eastAsia="ru-RU"/>
        </w:rPr>
      </w:pPr>
      <w:r w:rsidRPr="00762CD9">
        <w:rPr>
          <w:rFonts w:eastAsia="Calibri" w:cs="Times New Roman"/>
          <w:color w:val="000000"/>
          <w:sz w:val="27"/>
          <w:szCs w:val="27"/>
        </w:rPr>
        <w:t>Педагоги и обучающиеся образовательных учреждений района имели возможность принять участие в районных, зональных и  республиканских  конкурсах.</w:t>
      </w:r>
    </w:p>
    <w:p w14:paraId="45F41917" w14:textId="77777777" w:rsidR="006A5D15" w:rsidRPr="00F608CE" w:rsidRDefault="006A5D15" w:rsidP="006A5D15">
      <w:pPr>
        <w:ind w:firstLine="708"/>
        <w:rPr>
          <w:sz w:val="28"/>
          <w:szCs w:val="28"/>
        </w:rPr>
      </w:pPr>
      <w:r w:rsidRPr="00F608CE">
        <w:rPr>
          <w:sz w:val="28"/>
          <w:szCs w:val="28"/>
        </w:rPr>
        <w:t xml:space="preserve">Неизменным </w:t>
      </w:r>
      <w:proofErr w:type="spellStart"/>
      <w:r w:rsidRPr="00F608CE">
        <w:rPr>
          <w:sz w:val="28"/>
          <w:szCs w:val="28"/>
        </w:rPr>
        <w:t>остаѐтся</w:t>
      </w:r>
      <w:proofErr w:type="spellEnd"/>
      <w:r w:rsidRPr="00F608CE">
        <w:rPr>
          <w:sz w:val="28"/>
          <w:szCs w:val="28"/>
        </w:rPr>
        <w:t xml:space="preserve"> активное участие обучающихся в различных ко</w:t>
      </w:r>
      <w:r w:rsidRPr="00F608CE">
        <w:rPr>
          <w:sz w:val="28"/>
          <w:szCs w:val="28"/>
        </w:rPr>
        <w:t>н</w:t>
      </w:r>
      <w:r>
        <w:rPr>
          <w:sz w:val="28"/>
          <w:szCs w:val="28"/>
        </w:rPr>
        <w:t xml:space="preserve">курсах. Так, </w:t>
      </w:r>
      <w:r w:rsidRPr="00F608CE">
        <w:rPr>
          <w:sz w:val="28"/>
          <w:szCs w:val="28"/>
        </w:rPr>
        <w:t>в районе было проведено 20 конкурсов.</w:t>
      </w:r>
    </w:p>
    <w:p w14:paraId="40736744" w14:textId="77777777" w:rsidR="006A5D15" w:rsidRPr="00F608CE" w:rsidRDefault="006A5D15" w:rsidP="006A5D15">
      <w:pPr>
        <w:ind w:firstLine="708"/>
        <w:rPr>
          <w:sz w:val="28"/>
          <w:szCs w:val="28"/>
        </w:rPr>
      </w:pPr>
      <w:r w:rsidRPr="00F608CE">
        <w:rPr>
          <w:sz w:val="28"/>
          <w:szCs w:val="28"/>
        </w:rPr>
        <w:t>В районном этапе IV Всероссийского конкурса юных чтецов «Живая кла</w:t>
      </w:r>
      <w:r w:rsidRPr="00F608CE">
        <w:rPr>
          <w:sz w:val="28"/>
          <w:szCs w:val="28"/>
        </w:rPr>
        <w:t>с</w:t>
      </w:r>
      <w:r w:rsidRPr="00F608CE">
        <w:rPr>
          <w:sz w:val="28"/>
          <w:szCs w:val="28"/>
        </w:rPr>
        <w:t xml:space="preserve">сика» проходившем в марте 2019 года, приняли участие </w:t>
      </w:r>
      <w:proofErr w:type="gramStart"/>
      <w:r w:rsidRPr="00F608CE">
        <w:rPr>
          <w:sz w:val="28"/>
          <w:szCs w:val="28"/>
        </w:rPr>
        <w:t>22  учащихся</w:t>
      </w:r>
      <w:proofErr w:type="gramEnd"/>
      <w:r w:rsidRPr="00F608CE">
        <w:rPr>
          <w:sz w:val="28"/>
          <w:szCs w:val="28"/>
        </w:rPr>
        <w:t xml:space="preserve"> из  13 школ района. Победители районных этапов выше названых конкурсов приним</w:t>
      </w:r>
      <w:r w:rsidRPr="00F608CE">
        <w:rPr>
          <w:sz w:val="28"/>
          <w:szCs w:val="28"/>
        </w:rPr>
        <w:t>а</w:t>
      </w:r>
      <w:r w:rsidRPr="00F608CE">
        <w:rPr>
          <w:sz w:val="28"/>
          <w:szCs w:val="28"/>
        </w:rPr>
        <w:t xml:space="preserve">ли участие в республиканских этапах. </w:t>
      </w:r>
    </w:p>
    <w:p w14:paraId="264D625D" w14:textId="77777777" w:rsidR="006A5D15" w:rsidRPr="00F608CE" w:rsidRDefault="006A5D15" w:rsidP="006A5D15">
      <w:pPr>
        <w:ind w:firstLine="708"/>
        <w:rPr>
          <w:sz w:val="28"/>
          <w:szCs w:val="28"/>
        </w:rPr>
      </w:pPr>
      <w:r w:rsidRPr="00F608CE">
        <w:rPr>
          <w:sz w:val="28"/>
          <w:szCs w:val="28"/>
        </w:rPr>
        <w:t>Также наши учащиеся заняли места на Республиканском этапе таких ко</w:t>
      </w:r>
      <w:r w:rsidRPr="00F608CE">
        <w:rPr>
          <w:sz w:val="28"/>
          <w:szCs w:val="28"/>
        </w:rPr>
        <w:t>н</w:t>
      </w:r>
      <w:r w:rsidRPr="00F608CE">
        <w:rPr>
          <w:sz w:val="28"/>
          <w:szCs w:val="28"/>
        </w:rPr>
        <w:t xml:space="preserve">курсов, как: «Забота о чистой воде», </w:t>
      </w:r>
      <w:proofErr w:type="gramStart"/>
      <w:r w:rsidRPr="00F608CE">
        <w:rPr>
          <w:sz w:val="28"/>
          <w:szCs w:val="28"/>
        </w:rPr>
        <w:t>« И</w:t>
      </w:r>
      <w:proofErr w:type="gramEnd"/>
      <w:r w:rsidRPr="00F608CE">
        <w:rPr>
          <w:sz w:val="28"/>
          <w:szCs w:val="28"/>
        </w:rPr>
        <w:t xml:space="preserve"> гордо реет флаг державный».</w:t>
      </w:r>
    </w:p>
    <w:p w14:paraId="01C34848" w14:textId="77777777" w:rsidR="006A5D15" w:rsidRPr="00F608CE" w:rsidRDefault="006A5D15" w:rsidP="006A5D15">
      <w:pPr>
        <w:ind w:firstLine="708"/>
        <w:rPr>
          <w:sz w:val="28"/>
          <w:szCs w:val="28"/>
        </w:rPr>
      </w:pPr>
      <w:r w:rsidRPr="00F608CE">
        <w:rPr>
          <w:sz w:val="28"/>
          <w:szCs w:val="28"/>
        </w:rPr>
        <w:t>Первое место заняла ученица МКОУ «Андийская СОШ №2» Ибр</w:t>
      </w:r>
      <w:r w:rsidRPr="00F608CE">
        <w:rPr>
          <w:sz w:val="28"/>
          <w:szCs w:val="28"/>
        </w:rPr>
        <w:t>а</w:t>
      </w:r>
      <w:r w:rsidRPr="00F608CE">
        <w:rPr>
          <w:sz w:val="28"/>
          <w:szCs w:val="28"/>
        </w:rPr>
        <w:t xml:space="preserve">гимова М. руководитель: </w:t>
      </w:r>
      <w:proofErr w:type="spellStart"/>
      <w:r w:rsidRPr="00F608CE">
        <w:rPr>
          <w:sz w:val="28"/>
          <w:szCs w:val="28"/>
        </w:rPr>
        <w:t>Умаханова</w:t>
      </w:r>
      <w:proofErr w:type="spellEnd"/>
      <w:r w:rsidRPr="00F608CE">
        <w:rPr>
          <w:sz w:val="28"/>
          <w:szCs w:val="28"/>
        </w:rPr>
        <w:t xml:space="preserve"> М. на Республиканском этапе конкурса «Лучший чтец»</w:t>
      </w:r>
      <w:r>
        <w:rPr>
          <w:sz w:val="28"/>
          <w:szCs w:val="28"/>
        </w:rPr>
        <w:t>.</w:t>
      </w:r>
    </w:p>
    <w:p w14:paraId="1684F3C7" w14:textId="77777777" w:rsidR="006A5D15" w:rsidRPr="00F608CE" w:rsidRDefault="006A5D15" w:rsidP="006A5D15">
      <w:pPr>
        <w:rPr>
          <w:sz w:val="28"/>
          <w:szCs w:val="28"/>
        </w:rPr>
      </w:pPr>
      <w:r w:rsidRPr="00F608CE">
        <w:rPr>
          <w:sz w:val="28"/>
          <w:szCs w:val="28"/>
        </w:rPr>
        <w:t>Не менее важным направлением является спортивное направление. О</w:t>
      </w:r>
      <w:r w:rsidRPr="00F608CE">
        <w:rPr>
          <w:sz w:val="28"/>
          <w:szCs w:val="28"/>
        </w:rPr>
        <w:t>г</w:t>
      </w:r>
      <w:r w:rsidRPr="00F608CE">
        <w:rPr>
          <w:sz w:val="28"/>
          <w:szCs w:val="28"/>
        </w:rPr>
        <w:t>ромную работу проводят учителя физической культуры, Детско-</w:t>
      </w:r>
      <w:r w:rsidRPr="00F608CE">
        <w:rPr>
          <w:sz w:val="28"/>
          <w:szCs w:val="28"/>
        </w:rPr>
        <w:lastRenderedPageBreak/>
        <w:t>юношеская спортивная школа. В любой сезон спортивные мероприятия у нас с вами на виду. Это соре</w:t>
      </w:r>
      <w:r w:rsidRPr="00F608CE">
        <w:rPr>
          <w:sz w:val="28"/>
          <w:szCs w:val="28"/>
        </w:rPr>
        <w:t>в</w:t>
      </w:r>
      <w:r w:rsidRPr="00F608CE">
        <w:rPr>
          <w:sz w:val="28"/>
          <w:szCs w:val="28"/>
        </w:rPr>
        <w:t xml:space="preserve">нования по мини-футболу, легкоатлетические эстафеты, шахматы.     </w:t>
      </w:r>
    </w:p>
    <w:p w14:paraId="0588CC9F" w14:textId="403FCE6E" w:rsidR="006A5D15" w:rsidRPr="00F608CE" w:rsidRDefault="006A5D15" w:rsidP="006A5D15">
      <w:pPr>
        <w:ind w:firstLine="708"/>
        <w:rPr>
          <w:sz w:val="28"/>
          <w:szCs w:val="28"/>
        </w:rPr>
      </w:pPr>
      <w:r w:rsidRPr="00F608CE">
        <w:rPr>
          <w:sz w:val="28"/>
          <w:szCs w:val="28"/>
        </w:rPr>
        <w:t>Также команда учащихся 8 класса МКОУ «</w:t>
      </w:r>
      <w:proofErr w:type="spellStart"/>
      <w:r w:rsidRPr="00F608CE">
        <w:rPr>
          <w:sz w:val="28"/>
          <w:szCs w:val="28"/>
        </w:rPr>
        <w:t>Ансалтинская</w:t>
      </w:r>
      <w:proofErr w:type="spellEnd"/>
      <w:r w:rsidRPr="00F608CE">
        <w:rPr>
          <w:sz w:val="28"/>
          <w:szCs w:val="28"/>
        </w:rPr>
        <w:t xml:space="preserve"> СОШ» стала п</w:t>
      </w:r>
      <w:r w:rsidRPr="00F608CE">
        <w:rPr>
          <w:sz w:val="28"/>
          <w:szCs w:val="28"/>
        </w:rPr>
        <w:t>о</w:t>
      </w:r>
      <w:r w:rsidRPr="00F608CE">
        <w:rPr>
          <w:sz w:val="28"/>
          <w:szCs w:val="28"/>
        </w:rPr>
        <w:t xml:space="preserve">бедителем республиканского </w:t>
      </w:r>
      <w:proofErr w:type="gramStart"/>
      <w:r w:rsidRPr="00F608CE">
        <w:rPr>
          <w:sz w:val="28"/>
          <w:szCs w:val="28"/>
        </w:rPr>
        <w:t>этапа  Всероссийских</w:t>
      </w:r>
      <w:proofErr w:type="gramEnd"/>
      <w:r w:rsidRPr="00F608CE">
        <w:rPr>
          <w:sz w:val="28"/>
          <w:szCs w:val="28"/>
        </w:rPr>
        <w:t xml:space="preserve"> спортивных соревнований школьников «Президентские состязания»  и с 3 по 24 сентября наш район пре</w:t>
      </w:r>
      <w:r w:rsidRPr="00F608CE">
        <w:rPr>
          <w:sz w:val="28"/>
          <w:szCs w:val="28"/>
        </w:rPr>
        <w:t>д</w:t>
      </w:r>
      <w:r w:rsidR="00D733FA">
        <w:rPr>
          <w:sz w:val="28"/>
          <w:szCs w:val="28"/>
        </w:rPr>
        <w:t>ставил</w:t>
      </w:r>
      <w:r w:rsidRPr="00F608CE">
        <w:rPr>
          <w:sz w:val="28"/>
          <w:szCs w:val="28"/>
        </w:rPr>
        <w:t xml:space="preserve"> респу</w:t>
      </w:r>
      <w:r w:rsidRPr="00F608CE">
        <w:rPr>
          <w:sz w:val="28"/>
          <w:szCs w:val="28"/>
        </w:rPr>
        <w:t>б</w:t>
      </w:r>
      <w:r w:rsidRPr="00F608CE">
        <w:rPr>
          <w:sz w:val="28"/>
          <w:szCs w:val="28"/>
        </w:rPr>
        <w:t xml:space="preserve">лику в </w:t>
      </w:r>
      <w:proofErr w:type="spellStart"/>
      <w:r w:rsidRPr="00F608CE">
        <w:rPr>
          <w:sz w:val="28"/>
          <w:szCs w:val="28"/>
        </w:rPr>
        <w:t>г.Анапа</w:t>
      </w:r>
      <w:proofErr w:type="spellEnd"/>
      <w:r w:rsidRPr="00F608CE">
        <w:rPr>
          <w:sz w:val="28"/>
          <w:szCs w:val="28"/>
        </w:rPr>
        <w:t>.</w:t>
      </w:r>
    </w:p>
    <w:p w14:paraId="70D8F0C4" w14:textId="7B69A81D" w:rsidR="006A5D15" w:rsidRDefault="00D733FA" w:rsidP="00D733FA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14:paraId="4D99831E" w14:textId="77777777" w:rsidR="006A5D15" w:rsidRPr="00F608CE" w:rsidRDefault="006A5D15" w:rsidP="006A5D15">
      <w:pPr>
        <w:ind w:firstLine="708"/>
        <w:rPr>
          <w:sz w:val="28"/>
          <w:szCs w:val="28"/>
        </w:rPr>
      </w:pPr>
      <w:r w:rsidRPr="00F608CE">
        <w:rPr>
          <w:sz w:val="28"/>
          <w:szCs w:val="28"/>
        </w:rPr>
        <w:t xml:space="preserve"> Еще одним приоритетным направлением деятельности Управления обр</w:t>
      </w:r>
      <w:r w:rsidRPr="00F608CE">
        <w:rPr>
          <w:sz w:val="28"/>
          <w:szCs w:val="28"/>
        </w:rPr>
        <w:t>а</w:t>
      </w:r>
      <w:r w:rsidRPr="00F608CE">
        <w:rPr>
          <w:sz w:val="28"/>
          <w:szCs w:val="28"/>
        </w:rPr>
        <w:t>зования, образовательных учреждений является информатизация управленч</w:t>
      </w:r>
      <w:r w:rsidRPr="00F608CE">
        <w:rPr>
          <w:sz w:val="28"/>
          <w:szCs w:val="28"/>
        </w:rPr>
        <w:t>е</w:t>
      </w:r>
      <w:r w:rsidRPr="00F608CE">
        <w:rPr>
          <w:sz w:val="28"/>
          <w:szCs w:val="28"/>
        </w:rPr>
        <w:t>ской и образовательной деятельности.</w:t>
      </w:r>
      <w:r w:rsidRPr="00F608CE">
        <w:rPr>
          <w:color w:val="FF0000"/>
          <w:sz w:val="28"/>
          <w:szCs w:val="28"/>
        </w:rPr>
        <w:t xml:space="preserve">  </w:t>
      </w:r>
      <w:r w:rsidRPr="00F608CE">
        <w:rPr>
          <w:color w:val="000000"/>
          <w:sz w:val="28"/>
          <w:szCs w:val="28"/>
          <w:shd w:val="clear" w:color="auto" w:fill="FFFFFF"/>
        </w:rPr>
        <w:t>Зачастую образовательные учреждения забыв</w:t>
      </w:r>
      <w:r w:rsidRPr="00F608CE">
        <w:rPr>
          <w:color w:val="000000"/>
          <w:sz w:val="28"/>
          <w:szCs w:val="28"/>
          <w:shd w:val="clear" w:color="auto" w:fill="FFFFFF"/>
        </w:rPr>
        <w:t>а</w:t>
      </w:r>
      <w:r w:rsidRPr="00F608CE">
        <w:rPr>
          <w:color w:val="000000"/>
          <w:sz w:val="28"/>
          <w:szCs w:val="28"/>
          <w:shd w:val="clear" w:color="auto" w:fill="FFFFFF"/>
        </w:rPr>
        <w:t>ют о таком мощном информационном ресурсе, как сайт учреждения, в то время как необходимость обновления актуальной информации определена но</w:t>
      </w:r>
      <w:r w:rsidRPr="00F608CE">
        <w:rPr>
          <w:color w:val="000000"/>
          <w:sz w:val="28"/>
          <w:szCs w:val="28"/>
          <w:shd w:val="clear" w:color="auto" w:fill="FFFFFF"/>
        </w:rPr>
        <w:t>р</w:t>
      </w:r>
      <w:r w:rsidRPr="00F608CE">
        <w:rPr>
          <w:color w:val="000000"/>
          <w:sz w:val="28"/>
          <w:szCs w:val="28"/>
          <w:shd w:val="clear" w:color="auto" w:fill="FFFFFF"/>
        </w:rPr>
        <w:t>мативно. Думаю, что руководители уже убедились в том, что представители ко</w:t>
      </w:r>
      <w:r w:rsidRPr="00F608CE">
        <w:rPr>
          <w:color w:val="000000"/>
          <w:sz w:val="28"/>
          <w:szCs w:val="28"/>
          <w:shd w:val="clear" w:color="auto" w:fill="FFFFFF"/>
        </w:rPr>
        <w:t>н</w:t>
      </w:r>
      <w:r w:rsidRPr="00F608CE">
        <w:rPr>
          <w:color w:val="000000"/>
          <w:sz w:val="28"/>
          <w:szCs w:val="28"/>
          <w:shd w:val="clear" w:color="auto" w:fill="FFFFFF"/>
        </w:rPr>
        <w:t>тролирующих организаций начинают знакомство с образовательным учрежден</w:t>
      </w:r>
      <w:r w:rsidRPr="00F608CE">
        <w:rPr>
          <w:color w:val="000000"/>
          <w:sz w:val="28"/>
          <w:szCs w:val="28"/>
          <w:shd w:val="clear" w:color="auto" w:fill="FFFFFF"/>
        </w:rPr>
        <w:t>и</w:t>
      </w:r>
      <w:r w:rsidRPr="00F608CE">
        <w:rPr>
          <w:color w:val="000000"/>
          <w:sz w:val="28"/>
          <w:szCs w:val="28"/>
          <w:shd w:val="clear" w:color="auto" w:fill="FFFFFF"/>
        </w:rPr>
        <w:t>ем с информации на его сайте. Убедительно прошу руководство образовател</w:t>
      </w:r>
      <w:r w:rsidRPr="00F608CE">
        <w:rPr>
          <w:color w:val="000000"/>
          <w:sz w:val="28"/>
          <w:szCs w:val="28"/>
          <w:shd w:val="clear" w:color="auto" w:fill="FFFFFF"/>
        </w:rPr>
        <w:t>ь</w:t>
      </w:r>
      <w:r w:rsidRPr="00F608CE">
        <w:rPr>
          <w:color w:val="000000"/>
          <w:sz w:val="28"/>
          <w:szCs w:val="28"/>
          <w:shd w:val="clear" w:color="auto" w:fill="FFFFFF"/>
        </w:rPr>
        <w:t>ных учреждений взять под личный особый контроль данное направление де</w:t>
      </w:r>
      <w:r w:rsidRPr="00F608CE">
        <w:rPr>
          <w:color w:val="000000"/>
          <w:sz w:val="28"/>
          <w:szCs w:val="28"/>
          <w:shd w:val="clear" w:color="auto" w:fill="FFFFFF"/>
        </w:rPr>
        <w:t>я</w:t>
      </w:r>
      <w:r w:rsidRPr="00F608CE">
        <w:rPr>
          <w:color w:val="000000"/>
          <w:sz w:val="28"/>
          <w:szCs w:val="28"/>
          <w:shd w:val="clear" w:color="auto" w:fill="FFFFFF"/>
        </w:rPr>
        <w:t>тельности, обеспечить использование информационной системы для электро</w:t>
      </w:r>
      <w:r w:rsidRPr="00F608CE">
        <w:rPr>
          <w:color w:val="000000"/>
          <w:sz w:val="28"/>
          <w:szCs w:val="28"/>
          <w:shd w:val="clear" w:color="auto" w:fill="FFFFFF"/>
        </w:rPr>
        <w:t>н</w:t>
      </w:r>
      <w:r w:rsidRPr="00F608CE">
        <w:rPr>
          <w:color w:val="000000"/>
          <w:sz w:val="28"/>
          <w:szCs w:val="28"/>
          <w:shd w:val="clear" w:color="auto" w:fill="FFFFFF"/>
        </w:rPr>
        <w:t xml:space="preserve">ного </w:t>
      </w:r>
      <w:r w:rsidRPr="00F608CE">
        <w:rPr>
          <w:sz w:val="28"/>
          <w:szCs w:val="28"/>
        </w:rPr>
        <w:t>док</w:t>
      </w:r>
      <w:r w:rsidRPr="00F608CE">
        <w:rPr>
          <w:sz w:val="28"/>
          <w:szCs w:val="28"/>
        </w:rPr>
        <w:t>у</w:t>
      </w:r>
      <w:r w:rsidRPr="00F608CE">
        <w:rPr>
          <w:sz w:val="28"/>
          <w:szCs w:val="28"/>
        </w:rPr>
        <w:t>ментооборота и предоставление государственных услуг в электронном виде и вместе с тем, обеспечить комплекс мер по информационной безопасности д</w:t>
      </w:r>
      <w:r w:rsidRPr="00F608CE">
        <w:rPr>
          <w:sz w:val="28"/>
          <w:szCs w:val="28"/>
        </w:rPr>
        <w:t>е</w:t>
      </w:r>
      <w:r w:rsidRPr="00F608CE">
        <w:rPr>
          <w:sz w:val="28"/>
          <w:szCs w:val="28"/>
        </w:rPr>
        <w:t>тей.</w:t>
      </w:r>
    </w:p>
    <w:p w14:paraId="3BB89200" w14:textId="77777777" w:rsidR="006A5D15" w:rsidRPr="00F608CE" w:rsidRDefault="006A5D15" w:rsidP="006A5D15">
      <w:pPr>
        <w:rPr>
          <w:sz w:val="28"/>
          <w:szCs w:val="28"/>
        </w:rPr>
      </w:pPr>
    </w:p>
    <w:p w14:paraId="2C532588" w14:textId="414E78B2" w:rsidR="00D30670" w:rsidRPr="00762CD9" w:rsidRDefault="00D30670" w:rsidP="005E0824">
      <w:pPr>
        <w:spacing w:after="160" w:line="240" w:lineRule="auto"/>
        <w:ind w:firstLine="0"/>
        <w:jc w:val="left"/>
        <w:rPr>
          <w:rFonts w:cs="Times New Roman"/>
          <w:sz w:val="27"/>
          <w:szCs w:val="27"/>
        </w:rPr>
      </w:pPr>
      <w:r w:rsidRPr="00762CD9">
        <w:rPr>
          <w:rFonts w:cs="Times New Roman"/>
          <w:sz w:val="27"/>
          <w:szCs w:val="27"/>
        </w:rPr>
        <w:br w:type="page"/>
      </w:r>
    </w:p>
    <w:bookmarkStart w:id="13" w:name="_Toc495357532" w:displacedByCustomXml="next"/>
    <w:sdt>
      <w:sdtPr>
        <w:id w:val="282697073"/>
        <w:lock w:val="sdtContentLocked"/>
        <w:placeholder>
          <w:docPart w:val="DefaultPlaceholder_-1854013440"/>
        </w:placeholder>
      </w:sdtPr>
      <w:sdtContent>
        <w:p w14:paraId="0CD3A4D5" w14:textId="7A4D741F" w:rsidR="00D30670" w:rsidRDefault="00D30670" w:rsidP="00CF131F">
          <w:pPr>
            <w:pStyle w:val="2"/>
          </w:pPr>
          <w:r>
            <w:t>2</w:t>
          </w:r>
          <w:r w:rsidRPr="00D30670">
            <w:t xml:space="preserve">. </w:t>
          </w:r>
          <w:r w:rsidR="00CF131F">
            <w:t>Анализ состояния и перспектив развития системы образования: основная часть.</w:t>
          </w:r>
        </w:p>
      </w:sdtContent>
    </w:sdt>
    <w:bookmarkEnd w:id="13" w:displacedByCustomXml="prev"/>
    <w:bookmarkStart w:id="14" w:name="_Toc495357533" w:displacedByCustomXml="next"/>
    <w:sdt>
      <w:sdtPr>
        <w:id w:val="1210762401"/>
        <w:lock w:val="sdtContentLocked"/>
        <w:placeholder>
          <w:docPart w:val="DefaultPlaceholder_-1854013440"/>
        </w:placeholder>
      </w:sdtPr>
      <w:sdtContent>
        <w:p w14:paraId="3B8962AB" w14:textId="605E7E04" w:rsidR="00F4493E" w:rsidRDefault="00375C2F" w:rsidP="00F4493E">
          <w:pPr>
            <w:pStyle w:val="3"/>
          </w:pPr>
          <w:r>
            <w:t>2.1</w:t>
          </w:r>
          <w:r w:rsidR="00DC1F82">
            <w:t>.</w:t>
          </w:r>
          <w:r>
            <w:t xml:space="preserve"> </w:t>
          </w:r>
          <w:r w:rsidR="00FE028B" w:rsidRPr="00FE028B">
            <w:t>Сведения о развитии дошкольного образования</w:t>
          </w:r>
        </w:p>
      </w:sdtContent>
    </w:sdt>
    <w:bookmarkEnd w:id="14" w:displacedByCustomXml="prev"/>
    <w:p w14:paraId="1E208D54" w14:textId="168CB8DA" w:rsidR="00441ADB" w:rsidRPr="00D70972" w:rsidRDefault="00BA77AB" w:rsidP="000D2FBF">
      <w:pPr>
        <w:pStyle w:val="aff1"/>
        <w:rPr>
          <w:sz w:val="27"/>
          <w:szCs w:val="27"/>
        </w:rPr>
      </w:pPr>
      <w:r w:rsidRPr="00D70972">
        <w:rPr>
          <w:sz w:val="27"/>
          <w:szCs w:val="27"/>
        </w:rPr>
        <w:t>Развити</w:t>
      </w:r>
      <w:r w:rsidR="00D733FA">
        <w:rPr>
          <w:sz w:val="27"/>
          <w:szCs w:val="27"/>
        </w:rPr>
        <w:t>е дошкольного образования в 2019</w:t>
      </w:r>
      <w:r w:rsidRPr="00D70972">
        <w:rPr>
          <w:sz w:val="27"/>
          <w:szCs w:val="27"/>
        </w:rPr>
        <w:t xml:space="preserve"> году осуществлялось в соответствии с целевыми ориентирами, заданными в Указах Президента Российской Федерации от 7 мая </w:t>
      </w:r>
      <w:r w:rsidR="0012566B" w:rsidRPr="00D70972">
        <w:rPr>
          <w:sz w:val="27"/>
          <w:szCs w:val="27"/>
        </w:rPr>
        <w:t xml:space="preserve">2012 года </w:t>
      </w:r>
      <w:proofErr w:type="gramStart"/>
      <w:r w:rsidR="0012566B" w:rsidRPr="00D70972">
        <w:rPr>
          <w:sz w:val="27"/>
          <w:szCs w:val="27"/>
        </w:rPr>
        <w:t xml:space="preserve">N </w:t>
      </w:r>
      <w:r w:rsidRPr="00D70972">
        <w:rPr>
          <w:sz w:val="27"/>
          <w:szCs w:val="27"/>
        </w:rPr>
        <w:t xml:space="preserve"> 599</w:t>
      </w:r>
      <w:proofErr w:type="gramEnd"/>
      <w:r w:rsidRPr="00D70972">
        <w:rPr>
          <w:sz w:val="27"/>
          <w:szCs w:val="27"/>
        </w:rPr>
        <w:t xml:space="preserve"> «О мерах по реализации государственной политики в области образования и </w:t>
      </w:r>
      <w:r w:rsidR="00C93471" w:rsidRPr="00D70972">
        <w:rPr>
          <w:sz w:val="27"/>
          <w:szCs w:val="27"/>
        </w:rPr>
        <w:t>науки», от 7 мая 2012 года N</w:t>
      </w:r>
      <w:r w:rsidRPr="00D70972">
        <w:rPr>
          <w:sz w:val="27"/>
          <w:szCs w:val="27"/>
        </w:rPr>
        <w:t xml:space="preserve"> 597 «О мероприятиях по реализации государственной социальной политики», Государственной программе Российской Федерации «Развитие образо</w:t>
      </w:r>
      <w:r w:rsidR="00D733FA">
        <w:rPr>
          <w:sz w:val="27"/>
          <w:szCs w:val="27"/>
        </w:rPr>
        <w:t>вания» на 2013-2020 годы. В 2019</w:t>
      </w:r>
      <w:r w:rsidR="00C93471" w:rsidRPr="00D70972">
        <w:rPr>
          <w:sz w:val="27"/>
          <w:szCs w:val="27"/>
        </w:rPr>
        <w:t xml:space="preserve"> </w:t>
      </w:r>
      <w:r w:rsidRPr="00D70972">
        <w:rPr>
          <w:sz w:val="27"/>
          <w:szCs w:val="27"/>
        </w:rPr>
        <w:t xml:space="preserve">году программы дошкольного образования реализовывались в </w:t>
      </w:r>
      <w:r w:rsidR="00D733FA">
        <w:rPr>
          <w:sz w:val="27"/>
          <w:szCs w:val="27"/>
        </w:rPr>
        <w:t>16</w:t>
      </w:r>
      <w:r w:rsidRPr="00D70972">
        <w:rPr>
          <w:sz w:val="27"/>
          <w:szCs w:val="27"/>
        </w:rPr>
        <w:t xml:space="preserve"> </w:t>
      </w:r>
      <w:proofErr w:type="gramStart"/>
      <w:r w:rsidRPr="00D70972">
        <w:rPr>
          <w:sz w:val="27"/>
          <w:szCs w:val="27"/>
        </w:rPr>
        <w:t xml:space="preserve">муниципальных </w:t>
      </w:r>
      <w:r w:rsidR="00C93471" w:rsidRPr="00D70972">
        <w:rPr>
          <w:sz w:val="27"/>
          <w:szCs w:val="27"/>
        </w:rPr>
        <w:t xml:space="preserve"> дошкольных</w:t>
      </w:r>
      <w:proofErr w:type="gramEnd"/>
      <w:r w:rsidR="00C93471" w:rsidRPr="00D70972">
        <w:rPr>
          <w:sz w:val="27"/>
          <w:szCs w:val="27"/>
        </w:rPr>
        <w:t xml:space="preserve"> </w:t>
      </w:r>
      <w:r w:rsidR="00D733FA">
        <w:rPr>
          <w:sz w:val="27"/>
          <w:szCs w:val="27"/>
        </w:rPr>
        <w:t>образовательных организациях.</w:t>
      </w:r>
    </w:p>
    <w:sdt>
      <w:sdtPr>
        <w:id w:val="-889030024"/>
        <w:lock w:val="sdtContentLocked"/>
        <w:placeholder>
          <w:docPart w:val="DefaultPlaceholder_-1854013440"/>
        </w:placeholder>
      </w:sdtPr>
      <w:sdtContent>
        <w:p w14:paraId="62F66754" w14:textId="1B5D4DE3" w:rsidR="004172EF" w:rsidRPr="004172EF" w:rsidRDefault="00E96C91" w:rsidP="004172EF">
          <w:pPr>
            <w:pStyle w:val="4"/>
          </w:pPr>
          <w:r>
            <w:t>Контингент</w:t>
          </w:r>
        </w:p>
      </w:sdtContent>
    </w:sdt>
    <w:p w14:paraId="60A50126" w14:textId="1AF7E779" w:rsidR="00631AC5" w:rsidRPr="00D70972" w:rsidRDefault="00D733FA" w:rsidP="000D2FBF">
      <w:pPr>
        <w:pStyle w:val="aff1"/>
        <w:rPr>
          <w:sz w:val="27"/>
          <w:szCs w:val="27"/>
        </w:rPr>
      </w:pPr>
      <w:r>
        <w:rPr>
          <w:sz w:val="27"/>
          <w:szCs w:val="27"/>
        </w:rPr>
        <w:t>На 01.01.2019</w:t>
      </w:r>
      <w:r w:rsidR="00983621" w:rsidRPr="00D70972">
        <w:rPr>
          <w:sz w:val="27"/>
          <w:szCs w:val="27"/>
        </w:rPr>
        <w:t xml:space="preserve"> года численность детей дошкольного возраста от 2 месяцев до 7 лет, проживающих на территории муниципального образования, составила 2716 детей, из них в возрасте от в возрасте от</w:t>
      </w:r>
      <w:r w:rsidR="00B34E16" w:rsidRPr="00D70972">
        <w:rPr>
          <w:sz w:val="27"/>
          <w:szCs w:val="27"/>
        </w:rPr>
        <w:t xml:space="preserve"> </w:t>
      </w:r>
      <w:r w:rsidR="00983621" w:rsidRPr="00D70972">
        <w:rPr>
          <w:sz w:val="27"/>
          <w:szCs w:val="27"/>
        </w:rPr>
        <w:t>2 месяца до 3 лет -</w:t>
      </w:r>
      <w:proofErr w:type="gramStart"/>
      <w:r w:rsidR="00B34E16" w:rsidRPr="00D70972">
        <w:rPr>
          <w:sz w:val="27"/>
          <w:szCs w:val="27"/>
        </w:rPr>
        <w:t>1116</w:t>
      </w:r>
      <w:r w:rsidR="00983621" w:rsidRPr="00D70972">
        <w:rPr>
          <w:sz w:val="27"/>
          <w:szCs w:val="27"/>
        </w:rPr>
        <w:t xml:space="preserve"> ,</w:t>
      </w:r>
      <w:proofErr w:type="gramEnd"/>
      <w:r w:rsidR="00983621" w:rsidRPr="00D70972">
        <w:rPr>
          <w:sz w:val="27"/>
          <w:szCs w:val="27"/>
        </w:rPr>
        <w:t xml:space="preserve"> в возрасте от 3 до 7 лет -</w:t>
      </w:r>
      <w:r w:rsidR="00B34E16" w:rsidRPr="00D70972">
        <w:rPr>
          <w:sz w:val="27"/>
          <w:szCs w:val="27"/>
        </w:rPr>
        <w:t xml:space="preserve">1600. </w:t>
      </w:r>
      <w:r w:rsidR="00983621" w:rsidRPr="00D70972">
        <w:rPr>
          <w:sz w:val="27"/>
          <w:szCs w:val="27"/>
        </w:rPr>
        <w:t xml:space="preserve">Численность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 в 2018 году составила </w:t>
      </w:r>
      <w:r>
        <w:rPr>
          <w:sz w:val="27"/>
          <w:szCs w:val="27"/>
        </w:rPr>
        <w:t>1476</w:t>
      </w:r>
      <w:r w:rsidR="00B34E16" w:rsidRPr="00D70972">
        <w:rPr>
          <w:sz w:val="27"/>
          <w:szCs w:val="27"/>
        </w:rPr>
        <w:t xml:space="preserve"> ребенка.</w:t>
      </w:r>
    </w:p>
    <w:p w14:paraId="58BDA3BE" w14:textId="486A9106" w:rsidR="00D733FA" w:rsidRDefault="00B34E16" w:rsidP="003E7F86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D70972">
        <w:rPr>
          <w:rFonts w:eastAsia="TimesNewRomanPSMT" w:cs="Times New Roman"/>
          <w:sz w:val="27"/>
          <w:szCs w:val="27"/>
        </w:rPr>
        <w:t xml:space="preserve"> </w:t>
      </w:r>
      <w:r w:rsidRPr="00D70972">
        <w:rPr>
          <w:rFonts w:eastAsia="TimesNewRomanPSMT" w:cs="Times New Roman"/>
          <w:sz w:val="27"/>
          <w:szCs w:val="27"/>
        </w:rPr>
        <w:tab/>
        <w:t xml:space="preserve">Следовательно, охват детей от 2 </w:t>
      </w:r>
      <w:proofErr w:type="gramStart"/>
      <w:r w:rsidRPr="00D70972">
        <w:rPr>
          <w:rFonts w:eastAsia="TimesNewRomanPSMT" w:cs="Times New Roman"/>
          <w:sz w:val="27"/>
          <w:szCs w:val="27"/>
        </w:rPr>
        <w:t>месяцев  до</w:t>
      </w:r>
      <w:proofErr w:type="gramEnd"/>
      <w:r w:rsidRPr="00D70972">
        <w:rPr>
          <w:rFonts w:eastAsia="TimesNewRomanPSMT" w:cs="Times New Roman"/>
          <w:sz w:val="27"/>
          <w:szCs w:val="27"/>
        </w:rPr>
        <w:t xml:space="preserve"> 7 лет  дошкольными образовательными организациями в 2018  году составил 55,4% . </w:t>
      </w:r>
    </w:p>
    <w:p w14:paraId="5B9D4CBE" w14:textId="03B29C11" w:rsidR="006109E3" w:rsidRPr="00B01EA5" w:rsidRDefault="006109E3" w:rsidP="00B01EA5">
      <w:pPr>
        <w:spacing w:after="160" w:line="259" w:lineRule="auto"/>
        <w:ind w:firstLine="0"/>
        <w:jc w:val="left"/>
        <w:rPr>
          <w:rFonts w:cs="Times New Roman"/>
          <w:b/>
          <w:sz w:val="27"/>
          <w:szCs w:val="27"/>
        </w:rPr>
      </w:pPr>
      <w:r w:rsidRPr="00485E2C">
        <w:rPr>
          <w:b/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7007BC2" wp14:editId="6988F761">
                <wp:simplePos x="0" y="0"/>
                <wp:positionH relativeFrom="margin">
                  <wp:align>left</wp:align>
                </wp:positionH>
                <wp:positionV relativeFrom="paragraph">
                  <wp:posOffset>314325</wp:posOffset>
                </wp:positionV>
                <wp:extent cx="6200775" cy="6815455"/>
                <wp:effectExtent l="0" t="0" r="9525" b="4445"/>
                <wp:wrapTopAndBottom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1015" cy="681573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378D46F" w14:textId="252C7BE4" w:rsidR="000F6296" w:rsidRPr="001A6CCF" w:rsidRDefault="000F6296" w:rsidP="006109E3">
                            <w:pPr>
                              <w:ind w:firstLine="0"/>
                              <w:rPr>
                                <w:rStyle w:val="af"/>
                                <w:rFonts w:cs="Times New Roman"/>
                                <w:sz w:val="27"/>
                                <w:szCs w:val="27"/>
                              </w:rPr>
                            </w:pPr>
                            <w:r w:rsidRPr="001A6CCF">
                              <w:rPr>
                                <w:rStyle w:val="af"/>
                                <w:rFonts w:cs="Times New Roman"/>
                                <w:sz w:val="27"/>
                                <w:szCs w:val="27"/>
                              </w:rPr>
                              <w:t xml:space="preserve">Название успешной практики: </w:t>
                            </w:r>
                            <w:sdt>
                              <w:sdtPr>
                                <w:rPr>
                                  <w:rStyle w:val="af"/>
                                  <w:rFonts w:cs="Times New Roman"/>
                                  <w:sz w:val="27"/>
                                  <w:szCs w:val="27"/>
                                </w:rPr>
                                <w:id w:val="-1515149841"/>
                              </w:sdtPr>
                              <w:sdtContent>
                                <w:r w:rsidRPr="001A6CCF">
                                  <w:rPr>
                                    <w:rFonts w:cs="Times New Roman"/>
                                    <w:sz w:val="27"/>
                                    <w:szCs w:val="27"/>
                                  </w:rPr>
                                  <w:t>Практика индивидуализации «Развитие интереса ребенка в условиях ДОУ» реализуется с детьми дошкольного возраста с 3-7 лет.</w:t>
                                </w:r>
                              </w:sdtContent>
                            </w:sdt>
                          </w:p>
                          <w:p w14:paraId="4D7A4E8F" w14:textId="472E25E8" w:rsidR="000F6296" w:rsidRPr="001A6CCF" w:rsidRDefault="000F6296" w:rsidP="006109E3">
                            <w:pPr>
                              <w:ind w:firstLine="0"/>
                              <w:rPr>
                                <w:rStyle w:val="af"/>
                                <w:rFonts w:cs="Times New Roman"/>
                                <w:sz w:val="27"/>
                                <w:szCs w:val="27"/>
                              </w:rPr>
                            </w:pPr>
                            <w:r w:rsidRPr="001A6CCF">
                              <w:rPr>
                                <w:rStyle w:val="af"/>
                                <w:rFonts w:cs="Times New Roman"/>
                                <w:sz w:val="27"/>
                                <w:szCs w:val="27"/>
                              </w:rPr>
                              <w:t>Цели/задачи:</w:t>
                            </w:r>
                            <w:r w:rsidRPr="001A6CCF">
                              <w:rPr>
                                <w:rFonts w:cs="Times New Roman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Pr="001A6CCF">
                              <w:rPr>
                                <w:rFonts w:cs="Times New Roman"/>
                                <w:sz w:val="27"/>
                                <w:szCs w:val="27"/>
                              </w:rPr>
                              <w:tab/>
                              <w:t>создание условий для развития интереса ребенка в условиях ДОУ</w:t>
                            </w:r>
                          </w:p>
                          <w:p w14:paraId="6824B28B" w14:textId="10FEE74A" w:rsidR="000F6296" w:rsidRPr="001A6CCF" w:rsidRDefault="000F6296" w:rsidP="006109E3">
                            <w:pPr>
                              <w:ind w:firstLine="0"/>
                              <w:rPr>
                                <w:rStyle w:val="af"/>
                                <w:rFonts w:cs="Times New Roman"/>
                                <w:sz w:val="27"/>
                                <w:szCs w:val="27"/>
                              </w:rPr>
                            </w:pPr>
                            <w:r w:rsidRPr="001A6CCF">
                              <w:rPr>
                                <w:rStyle w:val="af"/>
                                <w:rFonts w:cs="Times New Roman"/>
                                <w:sz w:val="27"/>
                                <w:szCs w:val="27"/>
                              </w:rPr>
                              <w:t>Масштаб и география охвата:</w:t>
                            </w:r>
                            <w:r w:rsidRPr="001A6CCF">
                              <w:rPr>
                                <w:rFonts w:cs="Times New Roman"/>
                                <w:sz w:val="27"/>
                                <w:szCs w:val="27"/>
                              </w:rPr>
                              <w:t xml:space="preserve"> образовательные организации муниципалитета</w:t>
                            </w:r>
                          </w:p>
                          <w:p w14:paraId="73E198E3" w14:textId="7ADB155D" w:rsidR="000F6296" w:rsidRPr="001A6CCF" w:rsidRDefault="000F6296" w:rsidP="006109E3">
                            <w:pPr>
                              <w:ind w:firstLine="0"/>
                              <w:rPr>
                                <w:rStyle w:val="af"/>
                                <w:rFonts w:cs="Times New Roman"/>
                                <w:sz w:val="27"/>
                                <w:szCs w:val="27"/>
                              </w:rPr>
                            </w:pPr>
                            <w:r w:rsidRPr="001A6CCF">
                              <w:rPr>
                                <w:rStyle w:val="af"/>
                                <w:rFonts w:cs="Times New Roman"/>
                                <w:sz w:val="27"/>
                                <w:szCs w:val="27"/>
                              </w:rPr>
                              <w:t>Сроки реализации:</w:t>
                            </w:r>
                            <w:r w:rsidRPr="001A6CCF">
                              <w:rPr>
                                <w:rFonts w:cs="Times New Roman"/>
                                <w:sz w:val="27"/>
                                <w:szCs w:val="27"/>
                              </w:rPr>
                              <w:t xml:space="preserve"> 2017-2021 гг.</w:t>
                            </w:r>
                          </w:p>
                          <w:p w14:paraId="6AF79F21" w14:textId="77777777" w:rsidR="000F6296" w:rsidRDefault="000F6296" w:rsidP="006109E3">
                            <w:pPr>
                              <w:ind w:firstLine="0"/>
                              <w:rPr>
                                <w:rFonts w:cs="Times New Roman"/>
                                <w:sz w:val="27"/>
                                <w:szCs w:val="27"/>
                              </w:rPr>
                            </w:pPr>
                            <w:r w:rsidRPr="001A6CCF">
                              <w:rPr>
                                <w:rStyle w:val="af"/>
                                <w:rFonts w:cs="Times New Roman"/>
                                <w:sz w:val="27"/>
                                <w:szCs w:val="27"/>
                              </w:rPr>
                              <w:t>Краткое описание:</w:t>
                            </w:r>
                            <w:r w:rsidRPr="001A6CCF">
                              <w:rPr>
                                <w:rFonts w:cs="Times New Roman"/>
                                <w:sz w:val="27"/>
                                <w:szCs w:val="27"/>
                              </w:rPr>
                              <w:t xml:space="preserve"> Представляемая практика индивидуализации дошкольников «Развития интереса ребенка в условиях ДОУ» реализуется в муниципальном </w:t>
                            </w:r>
                            <w:proofErr w:type="gramStart"/>
                            <w:r w:rsidRPr="001A6CCF">
                              <w:rPr>
                                <w:rFonts w:cs="Times New Roman"/>
                                <w:sz w:val="27"/>
                                <w:szCs w:val="27"/>
                              </w:rPr>
                              <w:t>казенном  дошкольном</w:t>
                            </w:r>
                            <w:proofErr w:type="gramEnd"/>
                            <w:r w:rsidRPr="001A6CCF">
                              <w:rPr>
                                <w:rFonts w:cs="Times New Roman"/>
                                <w:sz w:val="27"/>
                                <w:szCs w:val="27"/>
                              </w:rPr>
                              <w:t xml:space="preserve"> образовательном учреждении «Детский сад «Родничок» </w:t>
                            </w:r>
                            <w:proofErr w:type="spellStart"/>
                            <w:r w:rsidRPr="001A6CCF">
                              <w:rPr>
                                <w:rFonts w:cs="Times New Roman"/>
                                <w:sz w:val="27"/>
                                <w:szCs w:val="27"/>
                              </w:rPr>
                              <w:t>с.Ботлих</w:t>
                            </w:r>
                            <w:proofErr w:type="spellEnd"/>
                            <w:r w:rsidRPr="001A6CCF">
                              <w:rPr>
                                <w:rFonts w:cs="Times New Roman"/>
                                <w:sz w:val="27"/>
                                <w:szCs w:val="27"/>
                              </w:rPr>
                              <w:t>. Комплексно-тематический принцип построения образовательного процесса позволяет выстраивать образование с опорой на опыт детей, объединять в общее смысловое содержание разные виды деятельности детей, обеспечивает систематическое обновление развивающей предметно-пространственной среды. При выборе тем учитываются интересы детей, текущие явления, значимые события. В основной образовательной программе предусмотрено изменение тематики недель, в соответствии с запросами, интересами детей. Целевой установкой деятельности ДОУ становится создание особого образовательного пространства, удовлетворяющего интересы и потребности ребенка к действию. Достигнутые результаты:</w:t>
                            </w:r>
                          </w:p>
                          <w:p w14:paraId="61D7F78B" w14:textId="38A0AB87" w:rsidR="000F6296" w:rsidRPr="001A6CCF" w:rsidRDefault="000F6296" w:rsidP="006109E3">
                            <w:pPr>
                              <w:ind w:firstLine="0"/>
                              <w:rPr>
                                <w:rFonts w:cs="Times New Roman"/>
                                <w:sz w:val="27"/>
                                <w:szCs w:val="27"/>
                              </w:rPr>
                            </w:pPr>
                            <w:r w:rsidRPr="001A6CCF">
                              <w:rPr>
                                <w:rFonts w:cs="Times New Roman"/>
                                <w:sz w:val="27"/>
                                <w:szCs w:val="27"/>
                              </w:rPr>
                              <w:t xml:space="preserve">-создание системы работы с интересом ребенка дошкольного </w:t>
                            </w:r>
                            <w:proofErr w:type="gramStart"/>
                            <w:r w:rsidRPr="001A6CCF">
                              <w:rPr>
                                <w:rFonts w:cs="Times New Roman"/>
                                <w:sz w:val="27"/>
                                <w:szCs w:val="27"/>
                              </w:rPr>
                              <w:t>возраста;-</w:t>
                            </w:r>
                            <w:proofErr w:type="gramEnd"/>
                            <w:r w:rsidRPr="001A6CCF">
                              <w:rPr>
                                <w:rFonts w:cs="Times New Roman"/>
                                <w:sz w:val="27"/>
                                <w:szCs w:val="27"/>
                              </w:rPr>
                              <w:t>оформлено методическое пособие для педагогов ДОУ и утверждено на педагогическом совете</w:t>
                            </w:r>
                          </w:p>
                          <w:p w14:paraId="5BA68E0E" w14:textId="77777777" w:rsidR="000F6296" w:rsidRDefault="000F6296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1FA4A506" w14:textId="77777777" w:rsidR="000F6296" w:rsidRDefault="000F6296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0A5BAD47" w14:textId="77777777" w:rsidR="000F6296" w:rsidRDefault="000F6296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7A1324F4" w14:textId="77777777" w:rsidR="000F6296" w:rsidRDefault="000F6296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4B7D8C44" w14:textId="77777777" w:rsidR="000F6296" w:rsidRDefault="000F6296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2A7AEEA3" w14:textId="77777777" w:rsidR="000F6296" w:rsidRDefault="000F6296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4921A633" w14:textId="77777777" w:rsidR="000F6296" w:rsidRDefault="000F6296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2AF1DB34" w14:textId="77777777" w:rsidR="000F6296" w:rsidRDefault="000F6296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1B732A37" w14:textId="77777777" w:rsidR="000F6296" w:rsidRDefault="000F6296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2C274F08" w14:textId="77777777" w:rsidR="000F6296" w:rsidRDefault="000F6296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7B0FB195" w14:textId="77777777" w:rsidR="000F6296" w:rsidRDefault="000F6296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241C8C81" w14:textId="77777777" w:rsidR="000F6296" w:rsidRDefault="000F6296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7646EF93" w14:textId="77777777" w:rsidR="000F6296" w:rsidRDefault="000F6296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1A61DBE2" w14:textId="77777777" w:rsidR="000F6296" w:rsidRDefault="000F6296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373D1BC8" w14:textId="77777777" w:rsidR="000F6296" w:rsidRDefault="000F6296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3E5FA7B7" w14:textId="77777777" w:rsidR="000F6296" w:rsidRDefault="000F6296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76B1EC12" w14:textId="77777777" w:rsidR="000F6296" w:rsidRDefault="000F6296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22BA7184" w14:textId="77777777" w:rsidR="000F6296" w:rsidRDefault="000F6296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65A19BE9" w14:textId="77777777" w:rsidR="000F6296" w:rsidRDefault="000F6296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03E71403" w14:textId="77777777" w:rsidR="000F6296" w:rsidRDefault="000F6296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52F76CD0" w14:textId="77777777" w:rsidR="000F6296" w:rsidRDefault="000F6296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79164A77" w14:textId="77777777" w:rsidR="000F6296" w:rsidRDefault="000F6296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6733AE70" w14:textId="77777777" w:rsidR="000F6296" w:rsidRDefault="000F6296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44B7FE97" w14:textId="77777777" w:rsidR="000F6296" w:rsidRDefault="000F6296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61AEC304" w14:textId="77777777" w:rsidR="000F6296" w:rsidRDefault="000F6296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087C5A55" w14:textId="77777777" w:rsidR="000F6296" w:rsidRDefault="000F6296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25A2153E" w14:textId="77777777" w:rsidR="000F6296" w:rsidRDefault="000F6296" w:rsidP="006109E3">
                            <w:pPr>
                              <w:ind w:firstLine="0"/>
                              <w:rPr>
                                <w:rFonts w:cs="Times New Roman"/>
                                <w:sz w:val="30"/>
                                <w:szCs w:val="30"/>
                              </w:rPr>
                            </w:pPr>
                          </w:p>
                          <w:p w14:paraId="5615C55D" w14:textId="77777777" w:rsidR="000F6296" w:rsidRPr="001A6CCF" w:rsidRDefault="000F6296" w:rsidP="006109E3">
                            <w:pPr>
                              <w:ind w:firstLine="0"/>
                              <w:rPr>
                                <w:rStyle w:val="af"/>
                                <w:rFonts w:cs="Times New Roman"/>
                              </w:rPr>
                            </w:pPr>
                          </w:p>
                          <w:p w14:paraId="3A78EE9F" w14:textId="73ACBF00" w:rsidR="000F6296" w:rsidRDefault="000F6296" w:rsidP="006109E3">
                            <w:pPr>
                              <w:ind w:firstLine="0"/>
                              <w:rPr>
                                <w:rStyle w:val="af"/>
                              </w:rPr>
                            </w:pPr>
                            <w:r>
                              <w:rPr>
                                <w:rStyle w:val="af"/>
                              </w:rPr>
                              <w:t>Достигнутые результаты</w:t>
                            </w:r>
                            <w:r w:rsidRPr="001B194A">
                              <w:rPr>
                                <w:rStyle w:val="af"/>
                              </w:rPr>
                              <w:t>: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rPr>
                                  <w:rStyle w:val="af"/>
                                </w:rPr>
                                <w:alias w:val="Результаты"/>
                                <w:tag w:val="Результаты"/>
                                <w:id w:val="-1370759377"/>
                                <w:temporary/>
                                <w:showingPlcHdr/>
                              </w:sdtPr>
                              <w:sdtEndPr>
                                <w:rPr>
                                  <w:rStyle w:val="a0"/>
                                  <w:sz w:val="24"/>
                                </w:rPr>
                              </w:sdtEndPr>
                              <w:sdtContent>
                                <w:r w:rsidRPr="00F378D2">
                                  <w:rPr>
                                    <w:rStyle w:val="a9"/>
                                  </w:rPr>
                                  <w:t>[</w:t>
                                </w:r>
                                <w:r>
                                  <w:rPr>
                                    <w:rStyle w:val="a9"/>
                                  </w:rPr>
                                  <w:t>Это могут быть о</w:t>
                                </w:r>
                                <w:r w:rsidRPr="006109E3">
                                  <w:rPr>
                                    <w:rStyle w:val="a9"/>
                                  </w:rPr>
                                  <w:t>бъемные показатели (например, число вовлеченных участников, число партнеров, долевые, финансовые внешние средства)</w:t>
                                </w:r>
                                <w:r>
                                  <w:rPr>
                                    <w:rStyle w:val="a9"/>
                                  </w:rPr>
                                  <w:t>, о</w:t>
                                </w:r>
                                <w:r w:rsidRPr="006109E3">
                                  <w:rPr>
                                    <w:rStyle w:val="a9"/>
                                  </w:rPr>
                                  <w:t>рганизационные (нормативные акты, методические рекомендации, конференции или семинары по распространению, программы повышения квалификации, публичные мероприятия, статьи, и т.д.)</w:t>
                                </w:r>
                                <w:r>
                                  <w:rPr>
                                    <w:rStyle w:val="a9"/>
                                  </w:rPr>
                                  <w:t>, а также эффекты</w:t>
                                </w:r>
                                <w:r w:rsidRPr="00F378D2">
                                  <w:rPr>
                                    <w:rStyle w:val="a9"/>
                                  </w:rPr>
                                  <w:t>]</w:t>
                                </w:r>
                              </w:sdtContent>
                            </w:sdt>
                          </w:p>
                          <w:p w14:paraId="62E25C3B" w14:textId="77777777" w:rsidR="000F6296" w:rsidRPr="00996598" w:rsidRDefault="000F6296" w:rsidP="006109E3">
                            <w:pPr>
                              <w:ind w:firstLine="0"/>
                              <w:rPr>
                                <w:rStyle w:val="af"/>
                              </w:rPr>
                            </w:pPr>
                            <w:r>
                              <w:rPr>
                                <w:rStyle w:val="af"/>
                              </w:rPr>
                              <w:t>Контактное лицо</w:t>
                            </w:r>
                            <w:r w:rsidRPr="0037722B">
                              <w:rPr>
                                <w:rStyle w:val="af"/>
                              </w:rPr>
                              <w:t xml:space="preserve">: </w:t>
                            </w:r>
                            <w:sdt>
                              <w:sdtPr>
                                <w:rPr>
                                  <w:rStyle w:val="af"/>
                                </w:rPr>
                                <w:alias w:val="Контактное лицо"/>
                                <w:id w:val="1755238055"/>
                                <w:temporary/>
                                <w:showingPlcHdr/>
                              </w:sdtPr>
                              <w:sdtEndPr>
                                <w:rPr>
                                  <w:rStyle w:val="a0"/>
                                  <w:b/>
                                  <w:sz w:val="24"/>
                                </w:rPr>
                              </w:sdtEndPr>
                              <w:sdtContent>
                                <w:r w:rsidRPr="00F378D2">
                                  <w:rPr>
                                    <w:rStyle w:val="a9"/>
                                  </w:rPr>
                                  <w:t>[</w:t>
                                </w:r>
                                <w:r>
                                  <w:rPr>
                                    <w:rStyle w:val="a9"/>
                                  </w:rPr>
                                  <w:t>Фамилия Имя Отчество</w:t>
                                </w:r>
                                <w:r w:rsidRPr="00F378D2">
                                  <w:rPr>
                                    <w:rStyle w:val="a9"/>
                                  </w:rPr>
                                  <w:t>]</w:t>
                                </w:r>
                              </w:sdtContent>
                            </w:sdt>
                          </w:p>
                          <w:p w14:paraId="20F92631" w14:textId="77777777" w:rsidR="000F6296" w:rsidRPr="00996598" w:rsidRDefault="000F6296" w:rsidP="006109E3">
                            <w:pPr>
                              <w:ind w:firstLine="0"/>
                              <w:rPr>
                                <w:rStyle w:val="af"/>
                              </w:rPr>
                            </w:pPr>
                            <w:r w:rsidRPr="001B194A">
                              <w:rPr>
                                <w:rStyle w:val="af"/>
                              </w:rPr>
                              <w:t>Телефон:</w:t>
                            </w:r>
                            <w:r w:rsidRPr="00AC6EA5">
                              <w:t xml:space="preserve"> </w:t>
                            </w:r>
                            <w:sdt>
                              <w:sdtPr>
                                <w:rPr>
                                  <w:rStyle w:val="af"/>
                                </w:rPr>
                                <w:alias w:val="Телефон"/>
                                <w:tag w:val="Телефон"/>
                                <w:id w:val="1411427184"/>
                                <w:temporary/>
                                <w:showingPlcHdr/>
                              </w:sdtPr>
                              <w:sdtEndPr>
                                <w:rPr>
                                  <w:rStyle w:val="a0"/>
                                  <w:sz w:val="24"/>
                                </w:rPr>
                              </w:sdtEndPr>
                              <w:sdtContent>
                                <w:r w:rsidRPr="0043673D">
                                  <w:rPr>
                                    <w:rStyle w:val="a9"/>
                                  </w:rPr>
                                  <w:t>[+7 (123) 456-78-90]</w:t>
                                </w:r>
                              </w:sdtContent>
                            </w:sdt>
                          </w:p>
                          <w:p w14:paraId="113AE8B7" w14:textId="77777777" w:rsidR="000F6296" w:rsidRPr="00996598" w:rsidRDefault="000F6296" w:rsidP="006109E3">
                            <w:pPr>
                              <w:ind w:firstLine="0"/>
                              <w:rPr>
                                <w:rStyle w:val="af"/>
                              </w:rPr>
                            </w:pPr>
                            <w:r w:rsidRPr="001B194A">
                              <w:rPr>
                                <w:rStyle w:val="af"/>
                              </w:rPr>
                              <w:t>Почта:</w:t>
                            </w:r>
                            <w:r w:rsidRPr="00F378D2">
                              <w:t xml:space="preserve"> </w:t>
                            </w:r>
                            <w:sdt>
                              <w:sdtPr>
                                <w:rPr>
                                  <w:rStyle w:val="af"/>
                                </w:rPr>
                                <w:alias w:val="Почта"/>
                                <w:tag w:val="Почта"/>
                                <w:id w:val="1240756564"/>
                                <w:temporary/>
                                <w:showingPlcHdr/>
                              </w:sdtPr>
                              <w:sdtEndPr>
                                <w:rPr>
                                  <w:rStyle w:val="a0"/>
                                  <w:sz w:val="24"/>
                                  <w:lang w:val="en-US"/>
                                </w:rPr>
                              </w:sdtEndPr>
                              <w:sdtContent>
                                <w:r w:rsidRPr="001E5A92">
                                  <w:rPr>
                                    <w:rStyle w:val="a9"/>
                                  </w:rPr>
                                  <w:t>[</w:t>
                                </w:r>
                                <w:r>
                                  <w:rPr>
                                    <w:rStyle w:val="a9"/>
                                  </w:rPr>
                                  <w:t>вашапочта</w:t>
                                </w:r>
                                <w:r w:rsidRPr="001E5A92">
                                  <w:rPr>
                                    <w:rStyle w:val="a9"/>
                                  </w:rPr>
                                  <w:t>@</w:t>
                                </w:r>
                                <w:r>
                                  <w:rPr>
                                    <w:rStyle w:val="a9"/>
                                  </w:rPr>
                                  <w:t>пример</w:t>
                                </w:r>
                                <w:r w:rsidRPr="001E5A92">
                                  <w:rPr>
                                    <w:rStyle w:val="a9"/>
                                  </w:rPr>
                                  <w:t>.</w:t>
                                </w:r>
                                <w:r>
                                  <w:rPr>
                                    <w:rStyle w:val="a9"/>
                                  </w:rPr>
                                  <w:t>рф</w:t>
                                </w:r>
                                <w:r w:rsidRPr="001E5A92">
                                  <w:rPr>
                                    <w:rStyle w:val="a9"/>
                                  </w:rPr>
                                  <w:t>]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007BC2" id="Надпись 11" o:spid="_x0000_s1031" type="#_x0000_t202" style="position:absolute;margin-left:0;margin-top:24.75pt;width:488.25pt;height:536.65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" fillcolor="window" stroked="f" strokeweight=".5pt">
                <v:textbox>
                  <w:txbxContent>
                    <w:p w14:paraId="0378D46F" w14:textId="252C7BE4" w:rsidR="000F6296" w:rsidRPr="001A6CCF" w:rsidRDefault="000F6296" w:rsidP="006109E3">
                      <w:pPr>
                        <w:ind w:firstLine="0"/>
                        <w:rPr>
                          <w:rStyle w:val="af"/>
                          <w:rFonts w:cs="Times New Roman"/>
                          <w:sz w:val="27"/>
                          <w:szCs w:val="27"/>
                        </w:rPr>
                      </w:pPr>
                      <w:r w:rsidRPr="001A6CCF">
                        <w:rPr>
                          <w:rStyle w:val="af"/>
                          <w:rFonts w:cs="Times New Roman"/>
                          <w:sz w:val="27"/>
                          <w:szCs w:val="27"/>
                        </w:rPr>
                        <w:t xml:space="preserve">Название успешной практики: </w:t>
                      </w:r>
                      <w:sdt>
                        <w:sdtPr>
                          <w:rPr>
                            <w:rStyle w:val="af"/>
                            <w:rFonts w:cs="Times New Roman"/>
                            <w:sz w:val="27"/>
                            <w:szCs w:val="27"/>
                          </w:rPr>
                          <w:id w:val="-1515149841"/>
                        </w:sdtPr>
                        <w:sdtContent>
                          <w:r w:rsidRPr="001A6CCF">
                            <w:rPr>
                              <w:rFonts w:cs="Times New Roman"/>
                              <w:sz w:val="27"/>
                              <w:szCs w:val="27"/>
                            </w:rPr>
                            <w:t>Практика индивидуализации «Развитие интереса ребенка в условиях ДОУ» реализуется с детьми дошкольного возраста с 3-7 лет.</w:t>
                          </w:r>
                        </w:sdtContent>
                      </w:sdt>
                    </w:p>
                    <w:p w14:paraId="4D7A4E8F" w14:textId="472E25E8" w:rsidR="000F6296" w:rsidRPr="001A6CCF" w:rsidRDefault="000F6296" w:rsidP="006109E3">
                      <w:pPr>
                        <w:ind w:firstLine="0"/>
                        <w:rPr>
                          <w:rStyle w:val="af"/>
                          <w:rFonts w:cs="Times New Roman"/>
                          <w:sz w:val="27"/>
                          <w:szCs w:val="27"/>
                        </w:rPr>
                      </w:pPr>
                      <w:r w:rsidRPr="001A6CCF">
                        <w:rPr>
                          <w:rStyle w:val="af"/>
                          <w:rFonts w:cs="Times New Roman"/>
                          <w:sz w:val="27"/>
                          <w:szCs w:val="27"/>
                        </w:rPr>
                        <w:t>Цели/задачи:</w:t>
                      </w:r>
                      <w:r w:rsidRPr="001A6CCF">
                        <w:rPr>
                          <w:rFonts w:cs="Times New Roman"/>
                          <w:sz w:val="27"/>
                          <w:szCs w:val="27"/>
                        </w:rPr>
                        <w:t xml:space="preserve"> </w:t>
                      </w:r>
                      <w:r w:rsidRPr="001A6CCF">
                        <w:rPr>
                          <w:rFonts w:cs="Times New Roman"/>
                          <w:sz w:val="27"/>
                          <w:szCs w:val="27"/>
                        </w:rPr>
                        <w:tab/>
                        <w:t>создание условий для развития интереса ребенка в условиях ДОУ</w:t>
                      </w:r>
                    </w:p>
                    <w:p w14:paraId="6824B28B" w14:textId="10FEE74A" w:rsidR="000F6296" w:rsidRPr="001A6CCF" w:rsidRDefault="000F6296" w:rsidP="006109E3">
                      <w:pPr>
                        <w:ind w:firstLine="0"/>
                        <w:rPr>
                          <w:rStyle w:val="af"/>
                          <w:rFonts w:cs="Times New Roman"/>
                          <w:sz w:val="27"/>
                          <w:szCs w:val="27"/>
                        </w:rPr>
                      </w:pPr>
                      <w:r w:rsidRPr="001A6CCF">
                        <w:rPr>
                          <w:rStyle w:val="af"/>
                          <w:rFonts w:cs="Times New Roman"/>
                          <w:sz w:val="27"/>
                          <w:szCs w:val="27"/>
                        </w:rPr>
                        <w:t>Масштаб и география охвата:</w:t>
                      </w:r>
                      <w:r w:rsidRPr="001A6CCF">
                        <w:rPr>
                          <w:rFonts w:cs="Times New Roman"/>
                          <w:sz w:val="27"/>
                          <w:szCs w:val="27"/>
                        </w:rPr>
                        <w:t xml:space="preserve"> образовательные организации муниципалитета</w:t>
                      </w:r>
                    </w:p>
                    <w:p w14:paraId="73E198E3" w14:textId="7ADB155D" w:rsidR="000F6296" w:rsidRPr="001A6CCF" w:rsidRDefault="000F6296" w:rsidP="006109E3">
                      <w:pPr>
                        <w:ind w:firstLine="0"/>
                        <w:rPr>
                          <w:rStyle w:val="af"/>
                          <w:rFonts w:cs="Times New Roman"/>
                          <w:sz w:val="27"/>
                          <w:szCs w:val="27"/>
                        </w:rPr>
                      </w:pPr>
                      <w:r w:rsidRPr="001A6CCF">
                        <w:rPr>
                          <w:rStyle w:val="af"/>
                          <w:rFonts w:cs="Times New Roman"/>
                          <w:sz w:val="27"/>
                          <w:szCs w:val="27"/>
                        </w:rPr>
                        <w:t>Сроки реализации:</w:t>
                      </w:r>
                      <w:r w:rsidRPr="001A6CCF">
                        <w:rPr>
                          <w:rFonts w:cs="Times New Roman"/>
                          <w:sz w:val="27"/>
                          <w:szCs w:val="27"/>
                        </w:rPr>
                        <w:t xml:space="preserve"> 2017-2021 гг.</w:t>
                      </w:r>
                    </w:p>
                    <w:p w14:paraId="6AF79F21" w14:textId="77777777" w:rsidR="000F6296" w:rsidRDefault="000F6296" w:rsidP="006109E3">
                      <w:pPr>
                        <w:ind w:firstLine="0"/>
                        <w:rPr>
                          <w:rFonts w:cs="Times New Roman"/>
                          <w:sz w:val="27"/>
                          <w:szCs w:val="27"/>
                        </w:rPr>
                      </w:pPr>
                      <w:r w:rsidRPr="001A6CCF">
                        <w:rPr>
                          <w:rStyle w:val="af"/>
                          <w:rFonts w:cs="Times New Roman"/>
                          <w:sz w:val="27"/>
                          <w:szCs w:val="27"/>
                        </w:rPr>
                        <w:t>Краткое описание:</w:t>
                      </w:r>
                      <w:r w:rsidRPr="001A6CCF">
                        <w:rPr>
                          <w:rFonts w:cs="Times New Roman"/>
                          <w:sz w:val="27"/>
                          <w:szCs w:val="27"/>
                        </w:rPr>
                        <w:t xml:space="preserve"> Представляемая практика индивидуализации дошкольников «Развития интереса ребенка в условиях ДОУ» реализуется в муниципальном </w:t>
                      </w:r>
                      <w:proofErr w:type="gramStart"/>
                      <w:r w:rsidRPr="001A6CCF">
                        <w:rPr>
                          <w:rFonts w:cs="Times New Roman"/>
                          <w:sz w:val="27"/>
                          <w:szCs w:val="27"/>
                        </w:rPr>
                        <w:t>казенном  дошкольном</w:t>
                      </w:r>
                      <w:proofErr w:type="gramEnd"/>
                      <w:r w:rsidRPr="001A6CCF">
                        <w:rPr>
                          <w:rFonts w:cs="Times New Roman"/>
                          <w:sz w:val="27"/>
                          <w:szCs w:val="27"/>
                        </w:rPr>
                        <w:t xml:space="preserve"> образовательном учреждении «Детский сад «Родничок» </w:t>
                      </w:r>
                      <w:proofErr w:type="spellStart"/>
                      <w:r w:rsidRPr="001A6CCF">
                        <w:rPr>
                          <w:rFonts w:cs="Times New Roman"/>
                          <w:sz w:val="27"/>
                          <w:szCs w:val="27"/>
                        </w:rPr>
                        <w:t>с.Ботлих</w:t>
                      </w:r>
                      <w:proofErr w:type="spellEnd"/>
                      <w:r w:rsidRPr="001A6CCF">
                        <w:rPr>
                          <w:rFonts w:cs="Times New Roman"/>
                          <w:sz w:val="27"/>
                          <w:szCs w:val="27"/>
                        </w:rPr>
                        <w:t>. Комплексно-тематический принцип построения образовательного процесса позволяет выстраивать образование с опорой на опыт детей, объединять в общее смысловое содержание разные виды деятельности детей, обеспечивает систематическое обновление развивающей предметно-пространственной среды. При выборе тем учитываются интересы детей, текущие явления, значимые события. В основной образовательной программе предусмотрено изменение тематики недель, в соответствии с запросами, интересами детей. Целевой установкой деятельности ДОУ становится создание особого образовательного пространства, удовлетворяющего интересы и потребности ребенка к действию. Достигнутые результаты:</w:t>
                      </w:r>
                    </w:p>
                    <w:p w14:paraId="61D7F78B" w14:textId="38A0AB87" w:rsidR="000F6296" w:rsidRPr="001A6CCF" w:rsidRDefault="000F6296" w:rsidP="006109E3">
                      <w:pPr>
                        <w:ind w:firstLine="0"/>
                        <w:rPr>
                          <w:rFonts w:cs="Times New Roman"/>
                          <w:sz w:val="27"/>
                          <w:szCs w:val="27"/>
                        </w:rPr>
                      </w:pPr>
                      <w:r w:rsidRPr="001A6CCF">
                        <w:rPr>
                          <w:rFonts w:cs="Times New Roman"/>
                          <w:sz w:val="27"/>
                          <w:szCs w:val="27"/>
                        </w:rPr>
                        <w:t xml:space="preserve">-создание системы работы с интересом ребенка дошкольного </w:t>
                      </w:r>
                      <w:proofErr w:type="gramStart"/>
                      <w:r w:rsidRPr="001A6CCF">
                        <w:rPr>
                          <w:rFonts w:cs="Times New Roman"/>
                          <w:sz w:val="27"/>
                          <w:szCs w:val="27"/>
                        </w:rPr>
                        <w:t>возраста;-</w:t>
                      </w:r>
                      <w:proofErr w:type="gramEnd"/>
                      <w:r w:rsidRPr="001A6CCF">
                        <w:rPr>
                          <w:rFonts w:cs="Times New Roman"/>
                          <w:sz w:val="27"/>
                          <w:szCs w:val="27"/>
                        </w:rPr>
                        <w:t>оформлено методическое пособие для педагогов ДОУ и утверждено на педагогическом совете</w:t>
                      </w:r>
                    </w:p>
                    <w:p w14:paraId="5BA68E0E" w14:textId="77777777" w:rsidR="000F6296" w:rsidRDefault="000F6296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1FA4A506" w14:textId="77777777" w:rsidR="000F6296" w:rsidRDefault="000F6296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0A5BAD47" w14:textId="77777777" w:rsidR="000F6296" w:rsidRDefault="000F6296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7A1324F4" w14:textId="77777777" w:rsidR="000F6296" w:rsidRDefault="000F6296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4B7D8C44" w14:textId="77777777" w:rsidR="000F6296" w:rsidRDefault="000F6296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2A7AEEA3" w14:textId="77777777" w:rsidR="000F6296" w:rsidRDefault="000F6296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4921A633" w14:textId="77777777" w:rsidR="000F6296" w:rsidRDefault="000F6296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2AF1DB34" w14:textId="77777777" w:rsidR="000F6296" w:rsidRDefault="000F6296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1B732A37" w14:textId="77777777" w:rsidR="000F6296" w:rsidRDefault="000F6296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2C274F08" w14:textId="77777777" w:rsidR="000F6296" w:rsidRDefault="000F6296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7B0FB195" w14:textId="77777777" w:rsidR="000F6296" w:rsidRDefault="000F6296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241C8C81" w14:textId="77777777" w:rsidR="000F6296" w:rsidRDefault="000F6296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7646EF93" w14:textId="77777777" w:rsidR="000F6296" w:rsidRDefault="000F6296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1A61DBE2" w14:textId="77777777" w:rsidR="000F6296" w:rsidRDefault="000F6296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373D1BC8" w14:textId="77777777" w:rsidR="000F6296" w:rsidRDefault="000F6296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3E5FA7B7" w14:textId="77777777" w:rsidR="000F6296" w:rsidRDefault="000F6296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76B1EC12" w14:textId="77777777" w:rsidR="000F6296" w:rsidRDefault="000F6296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22BA7184" w14:textId="77777777" w:rsidR="000F6296" w:rsidRDefault="000F6296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65A19BE9" w14:textId="77777777" w:rsidR="000F6296" w:rsidRDefault="000F6296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03E71403" w14:textId="77777777" w:rsidR="000F6296" w:rsidRDefault="000F6296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52F76CD0" w14:textId="77777777" w:rsidR="000F6296" w:rsidRDefault="000F6296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79164A77" w14:textId="77777777" w:rsidR="000F6296" w:rsidRDefault="000F6296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6733AE70" w14:textId="77777777" w:rsidR="000F6296" w:rsidRDefault="000F6296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44B7FE97" w14:textId="77777777" w:rsidR="000F6296" w:rsidRDefault="000F6296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61AEC304" w14:textId="77777777" w:rsidR="000F6296" w:rsidRDefault="000F6296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087C5A55" w14:textId="77777777" w:rsidR="000F6296" w:rsidRDefault="000F6296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25A2153E" w14:textId="77777777" w:rsidR="000F6296" w:rsidRDefault="000F6296" w:rsidP="006109E3">
                      <w:pPr>
                        <w:ind w:firstLine="0"/>
                        <w:rPr>
                          <w:rFonts w:cs="Times New Roman"/>
                          <w:sz w:val="30"/>
                          <w:szCs w:val="30"/>
                        </w:rPr>
                      </w:pPr>
                    </w:p>
                    <w:p w14:paraId="5615C55D" w14:textId="77777777" w:rsidR="000F6296" w:rsidRPr="001A6CCF" w:rsidRDefault="000F6296" w:rsidP="006109E3">
                      <w:pPr>
                        <w:ind w:firstLine="0"/>
                        <w:rPr>
                          <w:rStyle w:val="af"/>
                          <w:rFonts w:cs="Times New Roman"/>
                        </w:rPr>
                      </w:pPr>
                    </w:p>
                    <w:p w14:paraId="3A78EE9F" w14:textId="73ACBF00" w:rsidR="000F6296" w:rsidRDefault="000F6296" w:rsidP="006109E3">
                      <w:pPr>
                        <w:ind w:firstLine="0"/>
                        <w:rPr>
                          <w:rStyle w:val="af"/>
                        </w:rPr>
                      </w:pPr>
                      <w:r>
                        <w:rPr>
                          <w:rStyle w:val="af"/>
                        </w:rPr>
                        <w:t>Достигнутые результаты</w:t>
                      </w:r>
                      <w:r w:rsidRPr="001B194A">
                        <w:rPr>
                          <w:rStyle w:val="af"/>
                        </w:rPr>
                        <w:t>:</w:t>
                      </w:r>
                      <w:r>
                        <w:t xml:space="preserve"> </w:t>
                      </w:r>
                      <w:sdt>
                        <w:sdtPr>
                          <w:rPr>
                            <w:rStyle w:val="af"/>
                          </w:rPr>
                          <w:alias w:val="Результаты"/>
                          <w:tag w:val="Результаты"/>
                          <w:id w:val="-1370759377"/>
                          <w:temporary/>
                          <w:showingPlcHdr/>
                        </w:sdtPr>
                        <w:sdtEndPr>
                          <w:rPr>
                            <w:rStyle w:val="a0"/>
                            <w:sz w:val="24"/>
                          </w:rPr>
                        </w:sdtEndPr>
                        <w:sdtContent>
                          <w:r w:rsidRPr="00F378D2">
                            <w:rPr>
                              <w:rStyle w:val="a9"/>
                            </w:rPr>
                            <w:t>[</w:t>
                          </w:r>
                          <w:r>
                            <w:rPr>
                              <w:rStyle w:val="a9"/>
                            </w:rPr>
                            <w:t>Это могут быть о</w:t>
                          </w:r>
                          <w:r w:rsidRPr="006109E3">
                            <w:rPr>
                              <w:rStyle w:val="a9"/>
                            </w:rPr>
                            <w:t>бъемные показатели (например, число вовлеченных участников, число партнеров, долевые, финансовые внешние средства)</w:t>
                          </w:r>
                          <w:r>
                            <w:rPr>
                              <w:rStyle w:val="a9"/>
                            </w:rPr>
                            <w:t>, о</w:t>
                          </w:r>
                          <w:r w:rsidRPr="006109E3">
                            <w:rPr>
                              <w:rStyle w:val="a9"/>
                            </w:rPr>
                            <w:t>рганизационные (нормативные акты, методические рекомендации, конференции или семинары по распространению, программы повышения квалификации, публичные мероприятия, статьи, и т.д.)</w:t>
                          </w:r>
                          <w:r>
                            <w:rPr>
                              <w:rStyle w:val="a9"/>
                            </w:rPr>
                            <w:t>, а также эффекты</w:t>
                          </w:r>
                          <w:r w:rsidRPr="00F378D2">
                            <w:rPr>
                              <w:rStyle w:val="a9"/>
                            </w:rPr>
                            <w:t>]</w:t>
                          </w:r>
                        </w:sdtContent>
                      </w:sdt>
                    </w:p>
                    <w:p w14:paraId="62E25C3B" w14:textId="77777777" w:rsidR="000F6296" w:rsidRPr="00996598" w:rsidRDefault="000F6296" w:rsidP="006109E3">
                      <w:pPr>
                        <w:ind w:firstLine="0"/>
                        <w:rPr>
                          <w:rStyle w:val="af"/>
                        </w:rPr>
                      </w:pPr>
                      <w:r>
                        <w:rPr>
                          <w:rStyle w:val="af"/>
                        </w:rPr>
                        <w:t>Контактное лицо</w:t>
                      </w:r>
                      <w:r w:rsidRPr="0037722B">
                        <w:rPr>
                          <w:rStyle w:val="af"/>
                        </w:rPr>
                        <w:t xml:space="preserve">: </w:t>
                      </w:r>
                      <w:sdt>
                        <w:sdtPr>
                          <w:rPr>
                            <w:rStyle w:val="af"/>
                          </w:rPr>
                          <w:alias w:val="Контактное лицо"/>
                          <w:id w:val="1755238055"/>
                          <w:temporary/>
                          <w:showingPlcHdr/>
                        </w:sdtPr>
                        <w:sdtEndPr>
                          <w:rPr>
                            <w:rStyle w:val="a0"/>
                            <w:b/>
                            <w:sz w:val="24"/>
                          </w:rPr>
                        </w:sdtEndPr>
                        <w:sdtContent>
                          <w:r w:rsidRPr="00F378D2">
                            <w:rPr>
                              <w:rStyle w:val="a9"/>
                            </w:rPr>
                            <w:t>[</w:t>
                          </w:r>
                          <w:r>
                            <w:rPr>
                              <w:rStyle w:val="a9"/>
                            </w:rPr>
                            <w:t>Фамилия Имя Отчество</w:t>
                          </w:r>
                          <w:r w:rsidRPr="00F378D2">
                            <w:rPr>
                              <w:rStyle w:val="a9"/>
                            </w:rPr>
                            <w:t>]</w:t>
                          </w:r>
                        </w:sdtContent>
                      </w:sdt>
                    </w:p>
                    <w:p w14:paraId="20F92631" w14:textId="77777777" w:rsidR="000F6296" w:rsidRPr="00996598" w:rsidRDefault="000F6296" w:rsidP="006109E3">
                      <w:pPr>
                        <w:ind w:firstLine="0"/>
                        <w:rPr>
                          <w:rStyle w:val="af"/>
                        </w:rPr>
                      </w:pPr>
                      <w:r w:rsidRPr="001B194A">
                        <w:rPr>
                          <w:rStyle w:val="af"/>
                        </w:rPr>
                        <w:t>Телефон:</w:t>
                      </w:r>
                      <w:r w:rsidRPr="00AC6EA5">
                        <w:t xml:space="preserve"> </w:t>
                      </w:r>
                      <w:sdt>
                        <w:sdtPr>
                          <w:rPr>
                            <w:rStyle w:val="af"/>
                          </w:rPr>
                          <w:alias w:val="Телефон"/>
                          <w:tag w:val="Телефон"/>
                          <w:id w:val="1411427184"/>
                          <w:temporary/>
                          <w:showingPlcHdr/>
                        </w:sdtPr>
                        <w:sdtEndPr>
                          <w:rPr>
                            <w:rStyle w:val="a0"/>
                            <w:sz w:val="24"/>
                          </w:rPr>
                        </w:sdtEndPr>
                        <w:sdtContent>
                          <w:r w:rsidRPr="0043673D">
                            <w:rPr>
                              <w:rStyle w:val="a9"/>
                            </w:rPr>
                            <w:t>[+7 (123) 456-78-90]</w:t>
                          </w:r>
                        </w:sdtContent>
                      </w:sdt>
                    </w:p>
                    <w:p w14:paraId="113AE8B7" w14:textId="77777777" w:rsidR="000F6296" w:rsidRPr="00996598" w:rsidRDefault="000F6296" w:rsidP="006109E3">
                      <w:pPr>
                        <w:ind w:firstLine="0"/>
                        <w:rPr>
                          <w:rStyle w:val="af"/>
                        </w:rPr>
                      </w:pPr>
                      <w:r w:rsidRPr="001B194A">
                        <w:rPr>
                          <w:rStyle w:val="af"/>
                        </w:rPr>
                        <w:t>Почта:</w:t>
                      </w:r>
                      <w:r w:rsidRPr="00F378D2">
                        <w:t xml:space="preserve"> </w:t>
                      </w:r>
                      <w:sdt>
                        <w:sdtPr>
                          <w:rPr>
                            <w:rStyle w:val="af"/>
                          </w:rPr>
                          <w:alias w:val="Почта"/>
                          <w:tag w:val="Почта"/>
                          <w:id w:val="1240756564"/>
                          <w:temporary/>
                          <w:showingPlcHdr/>
                        </w:sdtPr>
                        <w:sdtEndPr>
                          <w:rPr>
                            <w:rStyle w:val="a0"/>
                            <w:sz w:val="24"/>
                            <w:lang w:val="en-US"/>
                          </w:rPr>
                        </w:sdtEndPr>
                        <w:sdtContent>
                          <w:r w:rsidRPr="001E5A92">
                            <w:rPr>
                              <w:rStyle w:val="a9"/>
                            </w:rPr>
                            <w:t>[</w:t>
                          </w:r>
                          <w:r>
                            <w:rPr>
                              <w:rStyle w:val="a9"/>
                            </w:rPr>
                            <w:t>вашапочта</w:t>
                          </w:r>
                          <w:r w:rsidRPr="001E5A92">
                            <w:rPr>
                              <w:rStyle w:val="a9"/>
                            </w:rPr>
                            <w:t>@</w:t>
                          </w:r>
                          <w:r>
                            <w:rPr>
                              <w:rStyle w:val="a9"/>
                            </w:rPr>
                            <w:t>пример</w:t>
                          </w:r>
                          <w:r w:rsidRPr="001E5A92">
                            <w:rPr>
                              <w:rStyle w:val="a9"/>
                            </w:rPr>
                            <w:t>.</w:t>
                          </w:r>
                          <w:r>
                            <w:rPr>
                              <w:rStyle w:val="a9"/>
                            </w:rPr>
                            <w:t>рф</w:t>
                          </w:r>
                          <w:r w:rsidRPr="001E5A92">
                            <w:rPr>
                              <w:rStyle w:val="a9"/>
                            </w:rPr>
                            <w:t>]</w:t>
                          </w:r>
                        </w:sdtContent>
                      </w:sdt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D733FA">
        <w:rPr>
          <w:b/>
        </w:rPr>
        <w:t>н</w:t>
      </w:r>
      <w:r w:rsidR="00BD71AE" w:rsidRPr="00485E2C">
        <w:rPr>
          <w:b/>
        </w:rPr>
        <w:t xml:space="preserve">иже приведена возможная </w:t>
      </w:r>
      <w:r w:rsidR="00B01EA5">
        <w:rPr>
          <w:b/>
        </w:rPr>
        <w:t>форма описания успешной практики</w:t>
      </w:r>
    </w:p>
    <w:sdt>
      <w:sdtPr>
        <w:id w:val="1585803692"/>
        <w:lock w:val="sdtContentLocked"/>
        <w:placeholder>
          <w:docPart w:val="DefaultPlaceholder_-1854013440"/>
        </w:placeholder>
      </w:sdtPr>
      <w:sdtContent>
        <w:p w14:paraId="747B95BD" w14:textId="584A238F" w:rsidR="00F34C0A" w:rsidRPr="004172EF" w:rsidRDefault="00F34C0A" w:rsidP="00F34C0A">
          <w:pPr>
            <w:pStyle w:val="4"/>
          </w:pPr>
          <w:r>
            <w:t>Кадровое обеспечение</w:t>
          </w:r>
        </w:p>
      </w:sdtContent>
    </w:sdt>
    <w:p w14:paraId="4ABB4E2D" w14:textId="72A5BD29" w:rsidR="00B01EA5" w:rsidRPr="00F276A9" w:rsidRDefault="00B01EA5" w:rsidP="00B01EA5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6A9">
        <w:rPr>
          <w:rFonts w:ascii="Times New Roman" w:hAnsi="Times New Roman" w:cs="Times New Roman"/>
          <w:sz w:val="27"/>
          <w:szCs w:val="27"/>
        </w:rPr>
        <w:t>По</w:t>
      </w:r>
      <w:r w:rsidR="00D733FA">
        <w:rPr>
          <w:rFonts w:ascii="Times New Roman" w:hAnsi="Times New Roman" w:cs="Times New Roman"/>
          <w:sz w:val="27"/>
          <w:szCs w:val="27"/>
        </w:rPr>
        <w:t xml:space="preserve"> состоянию на 31.12.2019 </w:t>
      </w:r>
      <w:r w:rsidRPr="00F276A9">
        <w:rPr>
          <w:rFonts w:ascii="Times New Roman" w:hAnsi="Times New Roman" w:cs="Times New Roman"/>
          <w:sz w:val="27"/>
          <w:szCs w:val="27"/>
        </w:rPr>
        <w:t xml:space="preserve">года численность педагогических работников, реализующих программы дошкольного образования составляла </w:t>
      </w:r>
      <w:proofErr w:type="gramStart"/>
      <w:r w:rsidRPr="00F276A9">
        <w:rPr>
          <w:rFonts w:ascii="Times New Roman" w:hAnsi="Times New Roman" w:cs="Times New Roman"/>
          <w:sz w:val="27"/>
          <w:szCs w:val="27"/>
        </w:rPr>
        <w:t>167  человек</w:t>
      </w:r>
      <w:proofErr w:type="gramEnd"/>
      <w:r w:rsidRPr="00F276A9">
        <w:rPr>
          <w:rFonts w:ascii="Times New Roman" w:hAnsi="Times New Roman" w:cs="Times New Roman"/>
          <w:sz w:val="27"/>
          <w:szCs w:val="27"/>
        </w:rPr>
        <w:t>. Состав педагогических работников (без внешних совместителей и работающих по договорам гражданско-правового характера) организаций, осуществляющие образовательную деятельность по образовательным программам дошкольного образования, присмотр и уход</w:t>
      </w:r>
      <w:r w:rsidR="00D733FA">
        <w:rPr>
          <w:rFonts w:ascii="Times New Roman" w:hAnsi="Times New Roman" w:cs="Times New Roman"/>
          <w:sz w:val="27"/>
          <w:szCs w:val="27"/>
        </w:rPr>
        <w:t xml:space="preserve"> за детьми, по </w:t>
      </w:r>
      <w:r w:rsidR="00D733FA">
        <w:rPr>
          <w:rFonts w:ascii="Times New Roman" w:hAnsi="Times New Roman" w:cs="Times New Roman"/>
          <w:sz w:val="27"/>
          <w:szCs w:val="27"/>
        </w:rPr>
        <w:lastRenderedPageBreak/>
        <w:t>должностям в 2019</w:t>
      </w:r>
      <w:r w:rsidR="006A2153">
        <w:rPr>
          <w:rFonts w:ascii="Times New Roman" w:hAnsi="Times New Roman" w:cs="Times New Roman"/>
          <w:sz w:val="27"/>
          <w:szCs w:val="27"/>
        </w:rPr>
        <w:t xml:space="preserve"> </w:t>
      </w:r>
      <w:r w:rsidRPr="00F276A9">
        <w:rPr>
          <w:rFonts w:ascii="Times New Roman" w:hAnsi="Times New Roman" w:cs="Times New Roman"/>
          <w:sz w:val="27"/>
          <w:szCs w:val="27"/>
        </w:rPr>
        <w:t>году</w:t>
      </w:r>
      <w:r w:rsidR="006A2153">
        <w:rPr>
          <w:rFonts w:ascii="Times New Roman" w:hAnsi="Times New Roman" w:cs="Times New Roman"/>
          <w:sz w:val="27"/>
          <w:szCs w:val="27"/>
        </w:rPr>
        <w:t xml:space="preserve"> </w:t>
      </w:r>
      <w:r w:rsidRPr="00F276A9">
        <w:rPr>
          <w:rFonts w:ascii="Times New Roman" w:hAnsi="Times New Roman" w:cs="Times New Roman"/>
          <w:sz w:val="27"/>
          <w:szCs w:val="27"/>
        </w:rPr>
        <w:t xml:space="preserve">в сравнении с 2017 годом принципиально не изменился. Доля воспитателей в составе педагогических работников составила 75 ,0%, доля старших воспитателей -3,2 %,музыкальных руководителей -14%; инструкторов по физической культуре -4,6%, педагогов-психологов -3,2%; доля педагогических работников на должностях социального педагога, педагога-организатора, педагога дополнительного образования составила -0,0%. Муниципальные значения данного показателя сопоставимы со </w:t>
      </w:r>
      <w:proofErr w:type="gramStart"/>
      <w:r w:rsidRPr="00F276A9">
        <w:rPr>
          <w:rFonts w:ascii="Times New Roman" w:hAnsi="Times New Roman" w:cs="Times New Roman"/>
          <w:sz w:val="27"/>
          <w:szCs w:val="27"/>
        </w:rPr>
        <w:t>среднереспубликанскими ,</w:t>
      </w:r>
      <w:proofErr w:type="gramEnd"/>
      <w:r w:rsidRPr="00F276A9">
        <w:rPr>
          <w:rFonts w:ascii="Times New Roman" w:hAnsi="Times New Roman" w:cs="Times New Roman"/>
          <w:sz w:val="27"/>
          <w:szCs w:val="27"/>
        </w:rPr>
        <w:t xml:space="preserve"> различия находятся в пределах статистической погрешности. </w:t>
      </w:r>
      <w:r w:rsidRPr="00F276A9">
        <w:rPr>
          <w:rFonts w:ascii="Times New Roman" w:hAnsi="Times New Roman" w:cs="Times New Roman"/>
          <w:sz w:val="28"/>
          <w:szCs w:val="28"/>
        </w:rPr>
        <w:t xml:space="preserve">Средняя заработная плата педагогических работников  дошкольных образовательных учреждений </w:t>
      </w:r>
      <w:r w:rsidRPr="00F276A9">
        <w:rPr>
          <w:rFonts w:ascii="Times New Roman" w:hAnsi="Times New Roman" w:cs="Times New Roman"/>
          <w:b/>
          <w:sz w:val="28"/>
          <w:szCs w:val="28"/>
        </w:rPr>
        <w:t xml:space="preserve"> доведена</w:t>
      </w:r>
      <w:r w:rsidRPr="00F276A9">
        <w:rPr>
          <w:rFonts w:ascii="Times New Roman" w:hAnsi="Times New Roman" w:cs="Times New Roman"/>
          <w:sz w:val="28"/>
          <w:szCs w:val="28"/>
        </w:rPr>
        <w:t xml:space="preserve"> до уровня средней заработной платы в сфере общего образования  и составляет  19980.</w:t>
      </w:r>
    </w:p>
    <w:p w14:paraId="769AA9AE" w14:textId="77777777" w:rsidR="00D50602" w:rsidRDefault="00D50602" w:rsidP="00F62ECB">
      <w:pPr>
        <w:ind w:firstLine="0"/>
      </w:pPr>
    </w:p>
    <w:sdt>
      <w:sdtPr>
        <w:id w:val="-203094829"/>
        <w:lock w:val="sdtContentLocked"/>
        <w:placeholder>
          <w:docPart w:val="DefaultPlaceholder_-1854013440"/>
        </w:placeholder>
      </w:sdtPr>
      <w:sdtContent>
        <w:p w14:paraId="266C73C5" w14:textId="01CB93D6" w:rsidR="00D50602" w:rsidRDefault="00CE0D73" w:rsidP="00D50602">
          <w:pPr>
            <w:pStyle w:val="4"/>
          </w:pPr>
          <w:r>
            <w:t>С</w:t>
          </w:r>
          <w:r w:rsidR="00D50602">
            <w:t>ет</w:t>
          </w:r>
          <w:r>
            <w:t>ь</w:t>
          </w:r>
          <w:r w:rsidR="00D50602">
            <w:t xml:space="preserve"> дошкольных образовательных организаций</w:t>
          </w:r>
        </w:p>
      </w:sdtContent>
    </w:sdt>
    <w:p w14:paraId="65AA7142" w14:textId="00FF07BA" w:rsidR="00631AC5" w:rsidRPr="00173105" w:rsidRDefault="00173105" w:rsidP="000D2FBF">
      <w:pPr>
        <w:pStyle w:val="aff1"/>
      </w:pPr>
      <w:r w:rsidRPr="00173105">
        <w:t>Существующая сеть образовательных организаций, реализующих образовательные программы дошкольного образования, является оптимальной, объективных оснований для ликвидации или реорганизации организаций</w:t>
      </w:r>
      <w:r>
        <w:t xml:space="preserve"> </w:t>
      </w:r>
      <w:r w:rsidRPr="00173105">
        <w:t>не имеется</w:t>
      </w:r>
      <w:r>
        <w:t>. Но с целью ликвидации очередности необходимо открытие дополнител</w:t>
      </w:r>
      <w:r w:rsidR="00D733FA">
        <w:t>ьных мест или строительство ДОУ и</w:t>
      </w:r>
      <w:r>
        <w:t xml:space="preserve"> в 2019 году в </w:t>
      </w:r>
      <w:proofErr w:type="spellStart"/>
      <w:r>
        <w:t>с.</w:t>
      </w:r>
      <w:r w:rsidR="00D733FA">
        <w:t>Ботлих</w:t>
      </w:r>
      <w:proofErr w:type="spellEnd"/>
      <w:r w:rsidR="00D733FA">
        <w:t xml:space="preserve"> </w:t>
      </w:r>
      <w:proofErr w:type="gramStart"/>
      <w:r w:rsidR="00D733FA">
        <w:t>открылся  детский</w:t>
      </w:r>
      <w:proofErr w:type="gramEnd"/>
      <w:r w:rsidR="00D733FA">
        <w:t xml:space="preserve"> сад</w:t>
      </w:r>
      <w:r>
        <w:t xml:space="preserve"> на 80 мест.</w:t>
      </w:r>
    </w:p>
    <w:p w14:paraId="0EB2A3EE" w14:textId="77777777" w:rsidR="0029564F" w:rsidRDefault="0029564F" w:rsidP="00441ADB"/>
    <w:p w14:paraId="7647A305" w14:textId="77777777" w:rsidR="0029564F" w:rsidRDefault="0029564F" w:rsidP="00441ADB"/>
    <w:sdt>
      <w:sdtPr>
        <w:id w:val="-752976685"/>
        <w:lock w:val="sdtContentLocked"/>
        <w:placeholder>
          <w:docPart w:val="DefaultPlaceholder_-1854013440"/>
        </w:placeholder>
      </w:sdtPr>
      <w:sdtContent>
        <w:p w14:paraId="3545F48C" w14:textId="6CF0B653" w:rsidR="00D50602" w:rsidRDefault="00D50602" w:rsidP="00D50602">
          <w:pPr>
            <w:pStyle w:val="4"/>
          </w:pPr>
          <w:r>
            <w:t>Материально-техническое и информационное обеспечение</w:t>
          </w:r>
        </w:p>
      </w:sdtContent>
    </w:sdt>
    <w:p w14:paraId="2F059FFB" w14:textId="7667546B" w:rsidR="00FD2239" w:rsidRDefault="00FD2239" w:rsidP="000D2FBF">
      <w:pPr>
        <w:pStyle w:val="aff1"/>
      </w:pPr>
    </w:p>
    <w:p w14:paraId="27064DD7" w14:textId="4B9BB514" w:rsidR="00631AC5" w:rsidRPr="002E6B2B" w:rsidRDefault="002E6B2B" w:rsidP="000D2FBF">
      <w:pPr>
        <w:pStyle w:val="aff1"/>
      </w:pPr>
      <w:r w:rsidRPr="002E6B2B">
        <w:t>Анализ материально-технического и информационного обеспечения дошкольных обр</w:t>
      </w:r>
      <w:r w:rsidR="00D733FA">
        <w:t>азовательных организаций за 2019</w:t>
      </w:r>
      <w:r w:rsidRPr="002E6B2B">
        <w:t xml:space="preserve"> год</w:t>
      </w:r>
      <w:r>
        <w:t xml:space="preserve"> </w:t>
      </w:r>
      <w:r w:rsidRPr="002E6B2B">
        <w:t>показывает следующее. Так, площадь помещений, используемых непосредственно для нужд дошкольных образовательных организаций, в расче</w:t>
      </w:r>
      <w:r w:rsidR="00D733FA">
        <w:t xml:space="preserve">те на одного воспитанника в 2019 </w:t>
      </w:r>
      <w:r>
        <w:t xml:space="preserve">году составил </w:t>
      </w:r>
      <w:proofErr w:type="gramStart"/>
      <w:r>
        <w:t>1</w:t>
      </w:r>
      <w:r w:rsidRPr="002E6B2B">
        <w:t>,</w:t>
      </w:r>
      <w:r>
        <w:t>9кв.м</w:t>
      </w:r>
      <w:r w:rsidRPr="002E6B2B">
        <w:t>.</w:t>
      </w:r>
      <w:proofErr w:type="gramEnd"/>
      <w:r>
        <w:t xml:space="preserve">. </w:t>
      </w:r>
      <w:r w:rsidRPr="002E6B2B">
        <w:t xml:space="preserve">Удельный вес числа организаций, имеющих водоснабжение, </w:t>
      </w:r>
      <w:r w:rsidRPr="002E6B2B">
        <w:lastRenderedPageBreak/>
        <w:t>центральное отопление, канализацию и физкультурные залы, в общем числе дошкольных образовательных организаций в</w:t>
      </w:r>
      <w:r>
        <w:t xml:space="preserve"> </w:t>
      </w:r>
      <w:r w:rsidR="00D733FA">
        <w:t>2019</w:t>
      </w:r>
      <w:r w:rsidRPr="002E6B2B">
        <w:t xml:space="preserve"> году остается без изменений и составил100,0%. Число</w:t>
      </w:r>
      <w:r>
        <w:t xml:space="preserve"> </w:t>
      </w:r>
      <w:r w:rsidRPr="002E6B2B">
        <w:t xml:space="preserve">персональных компьютеров, доступных для использования детьми, в расчете на 100 воспитанников дошкольных образовательных организаций </w:t>
      </w:r>
      <w:r w:rsidR="00D733FA">
        <w:t>в 2019</w:t>
      </w:r>
      <w:r>
        <w:t xml:space="preserve"> году составило 0,10</w:t>
      </w:r>
      <w:r w:rsidRPr="002E6B2B">
        <w:t xml:space="preserve"> </w:t>
      </w:r>
      <w:r>
        <w:t>единиц</w:t>
      </w:r>
      <w:r w:rsidRPr="002E6B2B">
        <w:t>.</w:t>
      </w:r>
    </w:p>
    <w:p w14:paraId="16474AD0" w14:textId="77777777" w:rsidR="004172EF" w:rsidRDefault="004172EF" w:rsidP="00441ADB"/>
    <w:p w14:paraId="480DC490" w14:textId="77777777" w:rsidR="0029564F" w:rsidRDefault="0029564F" w:rsidP="00441ADB"/>
    <w:sdt>
      <w:sdtPr>
        <w:id w:val="1963539669"/>
        <w:lock w:val="sdtContentLocked"/>
        <w:placeholder>
          <w:docPart w:val="DefaultPlaceholder_-1854013440"/>
        </w:placeholder>
      </w:sdtPr>
      <w:sdtContent>
        <w:p w14:paraId="533A9F3A" w14:textId="51C62BA4" w:rsidR="004172EF" w:rsidRDefault="004172EF" w:rsidP="00D50602">
          <w:pPr>
            <w:pStyle w:val="4"/>
          </w:pPr>
          <w:r>
            <w:t>Условия получения дошкольного образования лицами с ограниченными возможностями здоровья и инвалидами</w:t>
          </w:r>
        </w:p>
      </w:sdtContent>
    </w:sdt>
    <w:p w14:paraId="4BF138FF" w14:textId="5E040CE6" w:rsidR="00631AC5" w:rsidRPr="00120043" w:rsidRDefault="00120043" w:rsidP="000D2FBF">
      <w:pPr>
        <w:pStyle w:val="aff1"/>
      </w:pPr>
      <w:r w:rsidRPr="00120043">
        <w:t xml:space="preserve">В муниципальной системе образования сформирована система комплексной педагогической, психологической и социальной помощи воспитанникам с ограниченными возможностями здоровья, но на сегодняшний день в ДОУ </w:t>
      </w:r>
      <w:proofErr w:type="gramStart"/>
      <w:r w:rsidRPr="00120043">
        <w:t>нет  таких</w:t>
      </w:r>
      <w:proofErr w:type="gramEnd"/>
      <w:r w:rsidRPr="00120043">
        <w:t xml:space="preserve"> детей .</w:t>
      </w:r>
    </w:p>
    <w:p w14:paraId="2123A4D7" w14:textId="77777777" w:rsidR="004172EF" w:rsidRPr="00120043" w:rsidRDefault="004172EF" w:rsidP="00D733FA">
      <w:pPr>
        <w:ind w:firstLine="0"/>
        <w:rPr>
          <w:rFonts w:cs="Times New Roman"/>
          <w:sz w:val="27"/>
          <w:szCs w:val="27"/>
        </w:rPr>
      </w:pPr>
    </w:p>
    <w:sdt>
      <w:sdtPr>
        <w:id w:val="-526094704"/>
        <w:lock w:val="sdtContentLocked"/>
        <w:placeholder>
          <w:docPart w:val="DefaultPlaceholder_-1854013440"/>
        </w:placeholder>
      </w:sdtPr>
      <w:sdtContent>
        <w:p w14:paraId="6F779A2E" w14:textId="7C3AA182" w:rsidR="004172EF" w:rsidRDefault="004172EF" w:rsidP="00D50602">
          <w:pPr>
            <w:pStyle w:val="4"/>
          </w:pPr>
          <w:r>
            <w:t>Финан</w:t>
          </w:r>
          <w:r w:rsidR="00D50602">
            <w:t>сово-экономическая деятельность</w:t>
          </w:r>
        </w:p>
      </w:sdtContent>
    </w:sdt>
    <w:p w14:paraId="3A52824E" w14:textId="2951F3CE" w:rsidR="003D4964" w:rsidRPr="00D733FA" w:rsidRDefault="002D2EB9" w:rsidP="00D733FA">
      <w:pPr>
        <w:autoSpaceDE w:val="0"/>
        <w:autoSpaceDN w:val="0"/>
        <w:adjustRightInd w:val="0"/>
        <w:ind w:firstLine="708"/>
        <w:jc w:val="left"/>
        <w:rPr>
          <w:rFonts w:cs="Times New Roman"/>
          <w:color w:val="000000" w:themeColor="text1"/>
          <w:sz w:val="27"/>
          <w:szCs w:val="27"/>
        </w:rPr>
      </w:pPr>
      <w:r w:rsidRPr="001C6617">
        <w:rPr>
          <w:rFonts w:eastAsia="TimesNewRomanPSMT" w:cs="Times New Roman"/>
          <w:color w:val="000000" w:themeColor="text1"/>
          <w:sz w:val="27"/>
          <w:szCs w:val="27"/>
        </w:rPr>
        <w:t xml:space="preserve">Финансово-хозяйственная деятельность дошкольных образовательных организаций муниципальных форм </w:t>
      </w:r>
      <w:proofErr w:type="gramStart"/>
      <w:r w:rsidRPr="001C6617">
        <w:rPr>
          <w:rFonts w:eastAsia="TimesNewRomanPSMT" w:cs="Times New Roman"/>
          <w:color w:val="000000" w:themeColor="text1"/>
          <w:sz w:val="27"/>
          <w:szCs w:val="27"/>
        </w:rPr>
        <w:t>собственности ,</w:t>
      </w:r>
      <w:proofErr w:type="gramEnd"/>
      <w:r w:rsidRPr="001C6617">
        <w:rPr>
          <w:rFonts w:eastAsia="TimesNewRomanPSMT" w:cs="Times New Roman"/>
          <w:color w:val="000000" w:themeColor="text1"/>
          <w:sz w:val="27"/>
          <w:szCs w:val="27"/>
        </w:rPr>
        <w:t xml:space="preserve">  характеризуется общим объемом финансовых средств в расчете на одного  воспитанника, что составляет </w:t>
      </w:r>
      <w:r w:rsidR="001C6617" w:rsidRPr="001C6617">
        <w:rPr>
          <w:rFonts w:eastAsia="TimesNewRomanPSMT" w:cs="Times New Roman"/>
          <w:color w:val="000000" w:themeColor="text1"/>
          <w:sz w:val="27"/>
          <w:szCs w:val="27"/>
        </w:rPr>
        <w:t>95,061</w:t>
      </w:r>
      <w:r w:rsidRPr="001C6617">
        <w:rPr>
          <w:rFonts w:eastAsia="TimesNewRomanPSMT" w:cs="Times New Roman"/>
          <w:color w:val="000000" w:themeColor="text1"/>
          <w:sz w:val="27"/>
          <w:szCs w:val="27"/>
        </w:rPr>
        <w:t xml:space="preserve"> тыс. рублей.</w:t>
      </w:r>
    </w:p>
    <w:p w14:paraId="75A8181F" w14:textId="77777777" w:rsidR="000602B1" w:rsidRDefault="000602B1" w:rsidP="00441ADB"/>
    <w:sdt>
      <w:sdtPr>
        <w:id w:val="1224569008"/>
        <w:lock w:val="sdtContentLocked"/>
        <w:placeholder>
          <w:docPart w:val="DefaultPlaceholder_-1854013440"/>
        </w:placeholder>
      </w:sdtPr>
      <w:sdtContent>
        <w:p w14:paraId="1141C7D1" w14:textId="6BD34EB3" w:rsidR="005527CF" w:rsidRDefault="005527CF" w:rsidP="005527CF">
          <w:pPr>
            <w:pStyle w:val="4"/>
          </w:pPr>
          <w:r>
            <w:t>Выводы</w:t>
          </w:r>
        </w:p>
      </w:sdtContent>
    </w:sdt>
    <w:p w14:paraId="5EA7B256" w14:textId="387E9BC5" w:rsidR="002D2EB9" w:rsidRPr="002D2EB9" w:rsidRDefault="002D2EB9" w:rsidP="00D32E5F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2D2EB9">
        <w:rPr>
          <w:rFonts w:eastAsia="TimesNewRomanPSMT" w:cs="Times New Roman"/>
          <w:sz w:val="27"/>
          <w:szCs w:val="27"/>
        </w:rPr>
        <w:t>Результаты мониторинга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 xml:space="preserve"> системы образования свидетельствуют о том,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>что за</w:t>
      </w:r>
      <w:r w:rsidR="00D32E5F"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 xml:space="preserve">последние годы в </w:t>
      </w:r>
      <w:r>
        <w:rPr>
          <w:rFonts w:eastAsia="TimesNewRomanPSMT" w:cs="Times New Roman"/>
          <w:sz w:val="27"/>
          <w:szCs w:val="27"/>
        </w:rPr>
        <w:t xml:space="preserve">Ботлихском районе </w:t>
      </w:r>
      <w:r w:rsidRPr="002D2EB9">
        <w:rPr>
          <w:rFonts w:eastAsia="TimesNewRomanPSMT" w:cs="Times New Roman"/>
          <w:sz w:val="27"/>
          <w:szCs w:val="27"/>
        </w:rPr>
        <w:t xml:space="preserve"> дошкольное образование получило активное </w:t>
      </w:r>
      <w:r w:rsidR="00D32E5F"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>развитие.</w:t>
      </w:r>
    </w:p>
    <w:p w14:paraId="333F8D9E" w14:textId="0417EC6E" w:rsidR="002D2EB9" w:rsidRPr="002D2EB9" w:rsidRDefault="002D2EB9" w:rsidP="00D32E5F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proofErr w:type="gramStart"/>
      <w:r w:rsidRPr="002D2EB9">
        <w:rPr>
          <w:rFonts w:eastAsia="TimesNewRomanPSMT" w:cs="Times New Roman"/>
          <w:sz w:val="27"/>
          <w:szCs w:val="27"/>
        </w:rPr>
        <w:t>Увеличилось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 xml:space="preserve"> </w:t>
      </w:r>
      <w:r w:rsidR="00D32E5F">
        <w:rPr>
          <w:rFonts w:eastAsia="TimesNewRomanPSMT" w:cs="Times New Roman"/>
          <w:sz w:val="27"/>
          <w:szCs w:val="27"/>
        </w:rPr>
        <w:t>количество</w:t>
      </w:r>
      <w:proofErr w:type="gramEnd"/>
      <w:r w:rsidR="00D32E5F">
        <w:rPr>
          <w:rFonts w:eastAsia="TimesNewRomanPSMT" w:cs="Times New Roman"/>
          <w:sz w:val="27"/>
          <w:szCs w:val="27"/>
        </w:rPr>
        <w:t xml:space="preserve"> детей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 xml:space="preserve">, </w:t>
      </w:r>
      <w:r w:rsidR="00D32E5F">
        <w:rPr>
          <w:rFonts w:eastAsia="TimesNewRomanPSMT" w:cs="Times New Roman"/>
          <w:sz w:val="27"/>
          <w:szCs w:val="27"/>
        </w:rPr>
        <w:t>охваченным дошкольным</w:t>
      </w:r>
      <w:r w:rsidRPr="002D2EB9">
        <w:rPr>
          <w:rFonts w:eastAsia="TimesNewRomanPSMT" w:cs="Times New Roman"/>
          <w:sz w:val="27"/>
          <w:szCs w:val="27"/>
        </w:rPr>
        <w:t xml:space="preserve"> </w:t>
      </w:r>
      <w:r w:rsidR="00D32E5F">
        <w:rPr>
          <w:rFonts w:eastAsia="TimesNewRomanPSMT" w:cs="Times New Roman"/>
          <w:sz w:val="27"/>
          <w:szCs w:val="27"/>
        </w:rPr>
        <w:t>образованием</w:t>
      </w:r>
      <w:r w:rsidRPr="002D2EB9">
        <w:rPr>
          <w:rFonts w:eastAsia="TimesNewRomanPSMT" w:cs="Times New Roman"/>
          <w:sz w:val="27"/>
          <w:szCs w:val="27"/>
        </w:rPr>
        <w:t xml:space="preserve">, </w:t>
      </w:r>
      <w:r w:rsidR="00D32E5F">
        <w:rPr>
          <w:rFonts w:eastAsia="TimesNewRomanPSMT" w:cs="Times New Roman"/>
          <w:sz w:val="27"/>
          <w:szCs w:val="27"/>
        </w:rPr>
        <w:t>за счет открытия групп кратковременного пребывания.</w:t>
      </w:r>
    </w:p>
    <w:p w14:paraId="3EFC0EFA" w14:textId="36176185" w:rsidR="002D2EB9" w:rsidRPr="002D2EB9" w:rsidRDefault="002D2EB9" w:rsidP="00D32E5F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2D2EB9">
        <w:rPr>
          <w:rFonts w:eastAsia="TimesNewRomanPSMT" w:cs="Times New Roman"/>
          <w:sz w:val="27"/>
          <w:szCs w:val="27"/>
        </w:rPr>
        <w:t xml:space="preserve">Дошкольным образованием охвачено более </w:t>
      </w:r>
      <w:proofErr w:type="gramStart"/>
      <w:r w:rsidR="00D733FA">
        <w:rPr>
          <w:rFonts w:eastAsia="TimesNewRomanPSMT" w:cs="Times New Roman"/>
          <w:sz w:val="27"/>
          <w:szCs w:val="27"/>
        </w:rPr>
        <w:t>1476</w:t>
      </w:r>
      <w:r w:rsidR="00D32E5F"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>,</w:t>
      </w:r>
      <w:proofErr w:type="gramEnd"/>
      <w:r w:rsidRPr="002D2EB9">
        <w:rPr>
          <w:rFonts w:eastAsia="TimesNewRomanPSMT" w:cs="Times New Roman"/>
          <w:sz w:val="27"/>
          <w:szCs w:val="27"/>
        </w:rPr>
        <w:t xml:space="preserve"> что</w:t>
      </w:r>
    </w:p>
    <w:p w14:paraId="554FB612" w14:textId="04FF7CF2" w:rsidR="002D2EB9" w:rsidRPr="002D2EB9" w:rsidRDefault="002D2EB9" w:rsidP="002D2EB9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2D2EB9">
        <w:rPr>
          <w:rFonts w:eastAsia="TimesNewRomanPSMT" w:cs="Times New Roman"/>
          <w:sz w:val="27"/>
          <w:szCs w:val="27"/>
        </w:rPr>
        <w:t xml:space="preserve">составляет </w:t>
      </w:r>
      <w:r w:rsidR="00D733FA">
        <w:rPr>
          <w:rFonts w:eastAsia="TimesNewRomanPSMT" w:cs="Times New Roman"/>
          <w:sz w:val="27"/>
          <w:szCs w:val="27"/>
        </w:rPr>
        <w:t>56,3% (2018 – 55,4</w:t>
      </w:r>
      <w:r w:rsidRPr="002D2EB9">
        <w:rPr>
          <w:rFonts w:eastAsia="TimesNewRomanPSMT" w:cs="Times New Roman"/>
          <w:sz w:val="27"/>
          <w:szCs w:val="27"/>
        </w:rPr>
        <w:t xml:space="preserve">%). </w:t>
      </w:r>
      <w:r w:rsidR="00D32E5F"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 xml:space="preserve">Вместе с тем, в </w:t>
      </w:r>
      <w:r w:rsidR="00D32E5F">
        <w:rPr>
          <w:rFonts w:eastAsia="TimesNewRomanPSMT" w:cs="Times New Roman"/>
          <w:sz w:val="27"/>
          <w:szCs w:val="27"/>
        </w:rPr>
        <w:t xml:space="preserve">районе </w:t>
      </w:r>
      <w:r w:rsidRPr="002D2EB9">
        <w:rPr>
          <w:rFonts w:eastAsia="TimesNewRomanPSMT" w:cs="Times New Roman"/>
          <w:sz w:val="27"/>
          <w:szCs w:val="27"/>
        </w:rPr>
        <w:t xml:space="preserve"> сохраняется очередность (актуальный спрос) в детские сады. </w:t>
      </w:r>
      <w:r w:rsidR="00D32E5F"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 xml:space="preserve">В данном муниципальном </w:t>
      </w:r>
      <w:r w:rsidRPr="002D2EB9">
        <w:rPr>
          <w:rFonts w:eastAsia="TimesNewRomanPSMT" w:cs="Times New Roman"/>
          <w:sz w:val="27"/>
          <w:szCs w:val="27"/>
        </w:rPr>
        <w:lastRenderedPageBreak/>
        <w:t>образовании количество детей превышает число</w:t>
      </w:r>
      <w:r w:rsidR="00D32E5F"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>мест в образовательных организациях, осуществляющих</w:t>
      </w:r>
      <w:r w:rsidR="00D32E5F"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 xml:space="preserve"> образовательную деятельность по</w:t>
      </w:r>
      <w:r w:rsidR="00D32E5F"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>образовательным программам дошкольного образования.</w:t>
      </w:r>
    </w:p>
    <w:p w14:paraId="0C1DEC87" w14:textId="5FC0FBEA" w:rsidR="002D2EB9" w:rsidRPr="002D2EB9" w:rsidRDefault="002D2EB9" w:rsidP="00D32E5F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2D2EB9">
        <w:rPr>
          <w:rFonts w:eastAsia="TimesNewRomanPSMT" w:cs="Times New Roman"/>
          <w:sz w:val="27"/>
          <w:szCs w:val="27"/>
        </w:rPr>
        <w:t xml:space="preserve">Предстоит </w:t>
      </w:r>
      <w:proofErr w:type="gramStart"/>
      <w:r w:rsidR="00D32E5F">
        <w:rPr>
          <w:rFonts w:eastAsia="TimesNewRomanPSMT" w:cs="Times New Roman"/>
          <w:sz w:val="27"/>
          <w:szCs w:val="27"/>
        </w:rPr>
        <w:t xml:space="preserve">достичь </w:t>
      </w:r>
      <w:r w:rsidRPr="002D2EB9">
        <w:rPr>
          <w:rFonts w:eastAsia="TimesNewRomanPSMT" w:cs="Times New Roman"/>
          <w:sz w:val="27"/>
          <w:szCs w:val="27"/>
        </w:rPr>
        <w:t xml:space="preserve"> 100</w:t>
      </w:r>
      <w:proofErr w:type="gramEnd"/>
      <w:r w:rsidRPr="002D2EB9">
        <w:rPr>
          <w:rFonts w:eastAsia="TimesNewRomanPSMT" w:cs="Times New Roman"/>
          <w:sz w:val="27"/>
          <w:szCs w:val="27"/>
        </w:rPr>
        <w:t>% доступность дошкольного образования</w:t>
      </w:r>
      <w:r w:rsidR="00D32E5F">
        <w:rPr>
          <w:rFonts w:eastAsia="TimesNewRomanPSMT" w:cs="Times New Roman"/>
          <w:sz w:val="27"/>
          <w:szCs w:val="27"/>
        </w:rPr>
        <w:t xml:space="preserve"> </w:t>
      </w:r>
      <w:r w:rsidRPr="002D2EB9">
        <w:rPr>
          <w:rFonts w:eastAsia="TimesNewRomanPSMT" w:cs="Times New Roman"/>
          <w:sz w:val="27"/>
          <w:szCs w:val="27"/>
        </w:rPr>
        <w:t xml:space="preserve"> для детей</w:t>
      </w:r>
    </w:p>
    <w:p w14:paraId="41443335" w14:textId="6903801B" w:rsidR="00631AC5" w:rsidRPr="002D2EB9" w:rsidRDefault="002D2EB9" w:rsidP="00D32E5F">
      <w:pPr>
        <w:autoSpaceDE w:val="0"/>
        <w:autoSpaceDN w:val="0"/>
        <w:adjustRightInd w:val="0"/>
        <w:ind w:firstLine="0"/>
        <w:jc w:val="left"/>
        <w:rPr>
          <w:rFonts w:cs="Times New Roman"/>
          <w:sz w:val="27"/>
          <w:szCs w:val="27"/>
        </w:rPr>
      </w:pPr>
      <w:r w:rsidRPr="002D2EB9">
        <w:rPr>
          <w:rFonts w:eastAsia="TimesNewRomanPSMT" w:cs="Times New Roman"/>
          <w:sz w:val="27"/>
          <w:szCs w:val="27"/>
        </w:rPr>
        <w:t>3-7 лет</w:t>
      </w:r>
      <w:r w:rsidR="00D32E5F">
        <w:rPr>
          <w:rFonts w:eastAsia="TimesNewRomanPSMT" w:cs="Times New Roman"/>
          <w:sz w:val="27"/>
          <w:szCs w:val="27"/>
        </w:rPr>
        <w:t>.</w:t>
      </w:r>
    </w:p>
    <w:p w14:paraId="62D3C357" w14:textId="48DF0440" w:rsidR="005527CF" w:rsidRPr="002D2EB9" w:rsidRDefault="005527CF" w:rsidP="002D2EB9">
      <w:pPr>
        <w:rPr>
          <w:rFonts w:cs="Times New Roman"/>
          <w:sz w:val="27"/>
          <w:szCs w:val="27"/>
        </w:rPr>
      </w:pPr>
    </w:p>
    <w:p w14:paraId="2EB2F4AD" w14:textId="77777777" w:rsidR="005527CF" w:rsidRDefault="005527CF" w:rsidP="00441ADB"/>
    <w:p w14:paraId="460F95EF" w14:textId="77777777" w:rsidR="00F4493E" w:rsidRDefault="00F4493E">
      <w:pPr>
        <w:spacing w:after="160" w:line="259" w:lineRule="auto"/>
        <w:ind w:firstLine="0"/>
        <w:jc w:val="left"/>
        <w:rPr>
          <w:rFonts w:eastAsiaTheme="majorEastAsia" w:cstheme="majorBidi"/>
          <w:b/>
          <w:szCs w:val="24"/>
        </w:rPr>
      </w:pPr>
      <w:r>
        <w:br w:type="page"/>
      </w:r>
    </w:p>
    <w:bookmarkStart w:id="15" w:name="_Toc495357534" w:displacedByCustomXml="next"/>
    <w:sdt>
      <w:sdtPr>
        <w:id w:val="-2103791813"/>
        <w:lock w:val="sdtContentLocked"/>
        <w:placeholder>
          <w:docPart w:val="DefaultPlaceholder_-1854013440"/>
        </w:placeholder>
      </w:sdtPr>
      <w:sdtContent>
        <w:p w14:paraId="5EF7DBFF" w14:textId="2FFE13E2" w:rsidR="00F4493E" w:rsidRDefault="00375C2F" w:rsidP="00F4493E">
          <w:pPr>
            <w:pStyle w:val="3"/>
          </w:pPr>
          <w:r>
            <w:t xml:space="preserve">2.2. </w:t>
          </w:r>
          <w:r w:rsidR="00FE028B" w:rsidRPr="00FE028B">
            <w:t>Сведения о развитии начального общего образования, основного общего образования и среднего общего образования</w:t>
          </w:r>
        </w:p>
      </w:sdtContent>
    </w:sdt>
    <w:bookmarkEnd w:id="15" w:displacedByCustomXml="prev"/>
    <w:p w14:paraId="7CF1AD4F" w14:textId="34F048C9" w:rsidR="006A0755" w:rsidRPr="00CF7EF6" w:rsidRDefault="006A0755" w:rsidP="006A0755">
      <w:pPr>
        <w:pStyle w:val="a4"/>
        <w:spacing w:line="276" w:lineRule="auto"/>
        <w:ind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Система общего образования включает в себя 31 образовательное учреждение</w:t>
      </w:r>
      <w:r w:rsidRPr="00CF7EF6">
        <w:rPr>
          <w:rFonts w:ascii="Times New Roman" w:hAnsi="Times New Roman"/>
          <w:spacing w:val="-6"/>
          <w:sz w:val="28"/>
          <w:szCs w:val="28"/>
        </w:rPr>
        <w:t>.</w:t>
      </w:r>
    </w:p>
    <w:p w14:paraId="5E92A70F" w14:textId="77777777" w:rsidR="006A0755" w:rsidRPr="00CF7EF6" w:rsidRDefault="006A0755" w:rsidP="006A0755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pacing w:val="-6"/>
          <w:sz w:val="28"/>
          <w:szCs w:val="28"/>
        </w:rPr>
        <w:t>Перед всеми участниками данной системы стояли задачи, направленные на обеспечение доступности и получение качественного образования:</w:t>
      </w:r>
    </w:p>
    <w:p w14:paraId="3B1FD1ED" w14:textId="77777777" w:rsidR="006A0755" w:rsidRPr="00CF7EF6" w:rsidRDefault="006A0755" w:rsidP="006A0755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1) Организация оказания муниципальных услуг по предоставлению начального общего, основного общего, среднего общего образования по основным общеобразовательным программам.</w:t>
      </w:r>
    </w:p>
    <w:p w14:paraId="4EC54504" w14:textId="77777777" w:rsidR="006A0755" w:rsidRPr="00CF7EF6" w:rsidRDefault="006A0755" w:rsidP="006A0755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2) Внедрение федеральных государственных образовательных стандартов общего образования.</w:t>
      </w:r>
    </w:p>
    <w:p w14:paraId="00F59515" w14:textId="77777777" w:rsidR="006A0755" w:rsidRPr="00CF7EF6" w:rsidRDefault="006A0755" w:rsidP="006A0755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3) Обеспечение современных и безопасных условий для получения общего образования в муниципальных организациях общего образования.</w:t>
      </w:r>
    </w:p>
    <w:p w14:paraId="6864E5F2" w14:textId="77777777" w:rsidR="006A0755" w:rsidRPr="00CF7EF6" w:rsidRDefault="006A0755" w:rsidP="006A0755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4) Создание условий для проявления и развития способностей, талантов у обучающихся и воспитанников, создание условий для личностной и социальной самореализации.</w:t>
      </w:r>
    </w:p>
    <w:p w14:paraId="01D67246" w14:textId="77777777" w:rsidR="006A0755" w:rsidRDefault="006A0755" w:rsidP="006A0755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ab/>
        <w:t>В соответствии с обозначенными задачами строилась работа всех образовательных учреждений района.</w:t>
      </w:r>
    </w:p>
    <w:p w14:paraId="01251E8A" w14:textId="57E9F16C" w:rsidR="006A0755" w:rsidRPr="006A0755" w:rsidRDefault="006A0755" w:rsidP="006A0755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6A0755">
        <w:rPr>
          <w:rFonts w:ascii="Times New Roman" w:hAnsi="Times New Roman" w:cs="Times New Roman"/>
          <w:sz w:val="27"/>
          <w:szCs w:val="27"/>
        </w:rPr>
        <w:t>Основные образовательные программы начального общего, основного общего, среднего общего образования реализуются в 31 муниципальном образовательном учреждении. 100,0% общеобразовательных учреждений имеют лицензии на образовательную деятельность и свидетельства о прохождении государственной аккредитации</w:t>
      </w:r>
    </w:p>
    <w:p w14:paraId="665712BC" w14:textId="77777777" w:rsidR="00D815F1" w:rsidRPr="0029564F" w:rsidRDefault="00D815F1" w:rsidP="006A0755">
      <w:pPr>
        <w:ind w:firstLine="0"/>
      </w:pPr>
    </w:p>
    <w:sdt>
      <w:sdtPr>
        <w:id w:val="-1282792263"/>
        <w:lock w:val="sdtContentLocked"/>
        <w:placeholder>
          <w:docPart w:val="DefaultPlaceholder_-1854013440"/>
        </w:placeholder>
      </w:sdtPr>
      <w:sdtContent>
        <w:p w14:paraId="6C3B521F" w14:textId="34D7E700" w:rsidR="00F4493E" w:rsidRDefault="00E96C91" w:rsidP="00CB109B">
          <w:pPr>
            <w:pStyle w:val="4"/>
          </w:pPr>
          <w:r>
            <w:t>Контингент</w:t>
          </w:r>
        </w:p>
      </w:sdtContent>
    </w:sdt>
    <w:p w14:paraId="1111B5D4" w14:textId="37F5D52D" w:rsidR="00D733FA" w:rsidRPr="00676833" w:rsidRDefault="00D733FA" w:rsidP="00D733FA">
      <w:pPr>
        <w:pStyle w:val="aff1"/>
      </w:pPr>
      <w:r>
        <w:t>На 01.10.2019</w:t>
      </w:r>
      <w:r w:rsidR="006A0755" w:rsidRPr="00676833">
        <w:t xml:space="preserve"> года численность детей в возрасте от 7 </w:t>
      </w:r>
      <w:proofErr w:type="gramStart"/>
      <w:r w:rsidR="006A0755" w:rsidRPr="00676833">
        <w:t>до 18 лет</w:t>
      </w:r>
      <w:proofErr w:type="gramEnd"/>
      <w:r w:rsidR="006A0755" w:rsidRPr="00676833">
        <w:t xml:space="preserve"> подлежащих обучению со</w:t>
      </w:r>
      <w:r>
        <w:t>ставила 5445</w:t>
      </w:r>
      <w:r w:rsidR="006A0755" w:rsidRPr="00676833">
        <w:t xml:space="preserve"> детей, в том числе:</w:t>
      </w:r>
    </w:p>
    <w:p w14:paraId="6861F794" w14:textId="17107CF8" w:rsidR="00631AC5" w:rsidRDefault="00676833" w:rsidP="000D2FBF">
      <w:pPr>
        <w:pStyle w:val="aff1"/>
      </w:pPr>
      <w:r w:rsidRPr="00676833">
        <w:t xml:space="preserve"> </w:t>
      </w:r>
      <w:r w:rsidR="006A0755" w:rsidRPr="00676833">
        <w:t>Показатель охвата детей начальным общим, основным общим и средним общим образованием (отношение численности обучающихся по образовательным программам начального общего, основного общего, среднего общего образования и образования обучающихся с умственной отсталостью (интеллектуальными нарушениями) к численности детей в возрасте 7-18 лет)</w:t>
      </w:r>
      <w:r w:rsidR="000015C0">
        <w:t xml:space="preserve"> </w:t>
      </w:r>
      <w:r w:rsidR="006A0755" w:rsidRPr="00676833">
        <w:t>остается</w:t>
      </w:r>
      <w:r w:rsidR="00D733FA">
        <w:t xml:space="preserve"> стабильным и в 2019 году составил 100 </w:t>
      </w:r>
      <w:r w:rsidR="006A0755" w:rsidRPr="00676833">
        <w:t>%.</w:t>
      </w:r>
    </w:p>
    <w:p w14:paraId="0DF91F57" w14:textId="6E96ED2A" w:rsidR="00184B8D" w:rsidRPr="00D733FA" w:rsidRDefault="000015C0" w:rsidP="00D733FA">
      <w:pPr>
        <w:pStyle w:val="aff1"/>
        <w:rPr>
          <w:sz w:val="27"/>
          <w:szCs w:val="27"/>
        </w:rPr>
      </w:pPr>
      <w:r w:rsidRPr="007E4A52">
        <w:lastRenderedPageBreak/>
        <w:t>Удельный вес численности обучающихся в первую смену в общей численности обучающихся по образовательным программам начального общего, основного общего, среднего общего обра</w:t>
      </w:r>
      <w:r>
        <w:t>зования по очной форме обучения составил 86,8%.</w:t>
      </w:r>
    </w:p>
    <w:p w14:paraId="5574CD99" w14:textId="77777777" w:rsidR="00801B3A" w:rsidRDefault="00801B3A" w:rsidP="003C4DFC"/>
    <w:sdt>
      <w:sdtPr>
        <w:id w:val="-603641598"/>
        <w:lock w:val="sdtContentLocked"/>
        <w:placeholder>
          <w:docPart w:val="DefaultPlaceholder_-1854013440"/>
        </w:placeholder>
      </w:sdtPr>
      <w:sdtContent>
        <w:p w14:paraId="0BBD8915" w14:textId="1E34E35F" w:rsidR="00462ACF" w:rsidRDefault="00462ACF" w:rsidP="00462ACF">
          <w:pPr>
            <w:pStyle w:val="4"/>
          </w:pPr>
          <w:r>
            <w:t>Кадровое обеспечение</w:t>
          </w:r>
        </w:p>
      </w:sdtContent>
    </w:sdt>
    <w:p w14:paraId="0063F8A4" w14:textId="7F104989" w:rsidR="000602B1" w:rsidRPr="00CF7EF6" w:rsidRDefault="000602B1" w:rsidP="000602B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Гарантом высокого качества образовательных услуг является обесп</w:t>
      </w:r>
      <w:r w:rsidRPr="00CF7EF6">
        <w:rPr>
          <w:rFonts w:ascii="Times New Roman" w:hAnsi="Times New Roman"/>
          <w:i/>
          <w:iCs/>
          <w:sz w:val="28"/>
          <w:szCs w:val="28"/>
        </w:rPr>
        <w:t>е</w:t>
      </w:r>
      <w:r w:rsidRPr="00CF7EF6">
        <w:rPr>
          <w:rFonts w:ascii="Times New Roman" w:hAnsi="Times New Roman"/>
          <w:sz w:val="28"/>
          <w:szCs w:val="28"/>
        </w:rPr>
        <w:t xml:space="preserve">ченность образовательных организаций высококвалифицированными педагогическими и руководящими кадрами. </w:t>
      </w:r>
    </w:p>
    <w:p w14:paraId="16465A1D" w14:textId="3C850DA7" w:rsidR="000602B1" w:rsidRPr="00CF7EF6" w:rsidRDefault="000602B1" w:rsidP="000602B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ab/>
        <w:t xml:space="preserve">В Ботлихском  районе педагогическую работу ведут около 702  педагогических и руководящих работников учреждений образования, из них 651 учителей. Из них с высшим </w:t>
      </w:r>
      <w:proofErr w:type="spellStart"/>
      <w:r w:rsidRPr="00CF7EF6">
        <w:rPr>
          <w:rFonts w:ascii="Times New Roman" w:hAnsi="Times New Roman"/>
          <w:sz w:val="28"/>
          <w:szCs w:val="28"/>
        </w:rPr>
        <w:t>педагогогическим</w:t>
      </w:r>
      <w:proofErr w:type="spellEnd"/>
      <w:r w:rsidRPr="00CF7EF6">
        <w:rPr>
          <w:rFonts w:ascii="Times New Roman" w:hAnsi="Times New Roman"/>
          <w:sz w:val="28"/>
          <w:szCs w:val="28"/>
        </w:rPr>
        <w:t xml:space="preserve"> образованием</w:t>
      </w:r>
      <w:r w:rsidR="001B17EC">
        <w:rPr>
          <w:rFonts w:ascii="Times New Roman" w:hAnsi="Times New Roman"/>
          <w:sz w:val="28"/>
          <w:szCs w:val="28"/>
        </w:rPr>
        <w:t xml:space="preserve"> по образовательным </w:t>
      </w:r>
      <w:proofErr w:type="gramStart"/>
      <w:r w:rsidR="001B17EC">
        <w:rPr>
          <w:rFonts w:ascii="Times New Roman" w:hAnsi="Times New Roman"/>
          <w:sz w:val="28"/>
          <w:szCs w:val="28"/>
        </w:rPr>
        <w:t>программам :</w:t>
      </w:r>
      <w:proofErr w:type="gramEnd"/>
      <w:r w:rsidRPr="00CF7EF6">
        <w:rPr>
          <w:rFonts w:ascii="Times New Roman" w:hAnsi="Times New Roman"/>
          <w:sz w:val="28"/>
          <w:szCs w:val="28"/>
        </w:rPr>
        <w:t xml:space="preserve">          </w:t>
      </w:r>
    </w:p>
    <w:p w14:paraId="0A8D4674" w14:textId="6CBA98D0" w:rsidR="000602B1" w:rsidRPr="00CF7EF6" w:rsidRDefault="000602B1" w:rsidP="000602B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-  общего образования – 81 %</w:t>
      </w:r>
    </w:p>
    <w:p w14:paraId="3C8D8D47" w14:textId="77777777" w:rsidR="000602B1" w:rsidRPr="00CF7EF6" w:rsidRDefault="000602B1" w:rsidP="000602B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Средний возраст педагогических работников 47 лет.</w:t>
      </w:r>
    </w:p>
    <w:p w14:paraId="0613C5DB" w14:textId="77777777" w:rsidR="001B17EC" w:rsidRDefault="000602B1" w:rsidP="000602B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 xml:space="preserve">37 </w:t>
      </w:r>
      <w:proofErr w:type="gramStart"/>
      <w:r w:rsidRPr="00CF7EF6">
        <w:rPr>
          <w:rFonts w:ascii="Times New Roman" w:hAnsi="Times New Roman"/>
          <w:sz w:val="28"/>
          <w:szCs w:val="28"/>
        </w:rPr>
        <w:t>%  аттестованы</w:t>
      </w:r>
      <w:proofErr w:type="gramEnd"/>
      <w:r w:rsidRPr="00CF7EF6">
        <w:rPr>
          <w:rFonts w:ascii="Times New Roman" w:hAnsi="Times New Roman"/>
          <w:sz w:val="28"/>
          <w:szCs w:val="28"/>
        </w:rPr>
        <w:t xml:space="preserve"> на квалификационные категории, по сравнению с прошлым годом, количество </w:t>
      </w:r>
      <w:proofErr w:type="spellStart"/>
      <w:r w:rsidRPr="00CF7EF6">
        <w:rPr>
          <w:rFonts w:ascii="Times New Roman" w:hAnsi="Times New Roman"/>
          <w:sz w:val="28"/>
          <w:szCs w:val="28"/>
        </w:rPr>
        <w:t>аттестующихся</w:t>
      </w:r>
      <w:proofErr w:type="spellEnd"/>
      <w:r w:rsidRPr="00CF7EF6">
        <w:rPr>
          <w:rFonts w:ascii="Times New Roman" w:hAnsi="Times New Roman"/>
          <w:sz w:val="28"/>
          <w:szCs w:val="28"/>
        </w:rPr>
        <w:t xml:space="preserve"> на квалификационные категории  уменьшается, в связи с изменением процедуры аттестации педагогических работников.</w:t>
      </w:r>
    </w:p>
    <w:p w14:paraId="16DA7337" w14:textId="77777777" w:rsidR="001B17EC" w:rsidRDefault="001B17EC" w:rsidP="000602B1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1B17EC">
        <w:rPr>
          <w:rFonts w:ascii="Times New Roman" w:hAnsi="Times New Roman" w:cs="Times New Roman"/>
          <w:sz w:val="27"/>
          <w:szCs w:val="27"/>
        </w:rPr>
        <w:t>Причины недостаточно активного выхода на аттестацию на первую и высшую квалификационную категорию, отзыва большого количества заявлений остаются те же, что и в предыдущий учебный год:</w:t>
      </w:r>
    </w:p>
    <w:p w14:paraId="130AD0C2" w14:textId="77777777" w:rsidR="001B17EC" w:rsidRDefault="001B17EC" w:rsidP="000602B1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1B17EC">
        <w:rPr>
          <w:rFonts w:ascii="Times New Roman" w:hAnsi="Times New Roman" w:cs="Times New Roman"/>
          <w:sz w:val="27"/>
          <w:szCs w:val="27"/>
        </w:rPr>
        <w:t>1.Низкий уровень организации методического сопровождения аттестации педагогических работников на уровне ОО.</w:t>
      </w:r>
    </w:p>
    <w:p w14:paraId="124D3A48" w14:textId="77777777" w:rsidR="001B17EC" w:rsidRDefault="001B17EC" w:rsidP="000602B1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1B17EC">
        <w:rPr>
          <w:rFonts w:ascii="Times New Roman" w:hAnsi="Times New Roman" w:cs="Times New Roman"/>
          <w:sz w:val="27"/>
          <w:szCs w:val="27"/>
        </w:rPr>
        <w:t xml:space="preserve">2.Отсутствие заинтересованности педагогов в повышении своей квалификации.3.Формальное отношение части </w:t>
      </w:r>
      <w:proofErr w:type="spellStart"/>
      <w:r w:rsidRPr="001B17EC">
        <w:rPr>
          <w:rFonts w:ascii="Times New Roman" w:hAnsi="Times New Roman" w:cs="Times New Roman"/>
          <w:sz w:val="27"/>
          <w:szCs w:val="27"/>
        </w:rPr>
        <w:t>аттестующихся</w:t>
      </w:r>
      <w:proofErr w:type="spellEnd"/>
      <w:r w:rsidRPr="001B17EC">
        <w:rPr>
          <w:rFonts w:ascii="Times New Roman" w:hAnsi="Times New Roman" w:cs="Times New Roman"/>
          <w:sz w:val="27"/>
          <w:szCs w:val="27"/>
        </w:rPr>
        <w:t xml:space="preserve"> педагогов к подготовке своих документов.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</w:p>
    <w:p w14:paraId="16235D60" w14:textId="77777777" w:rsidR="001B17EC" w:rsidRDefault="001B17EC" w:rsidP="000602B1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1B17EC">
        <w:rPr>
          <w:rFonts w:ascii="Times New Roman" w:hAnsi="Times New Roman" w:cs="Times New Roman"/>
          <w:sz w:val="27"/>
          <w:szCs w:val="27"/>
        </w:rPr>
        <w:t>Поэтому руководителям ОО и ответственным за организацию аттестации педагогических работников в ОО требуется:</w:t>
      </w:r>
    </w:p>
    <w:p w14:paraId="588E5DC8" w14:textId="77777777" w:rsidR="001B17EC" w:rsidRDefault="001B17EC" w:rsidP="000602B1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1B17EC">
        <w:rPr>
          <w:rFonts w:ascii="Times New Roman" w:hAnsi="Times New Roman" w:cs="Times New Roman"/>
          <w:sz w:val="27"/>
          <w:szCs w:val="27"/>
        </w:rPr>
        <w:t>1.обеспечить достаточный уровень методической, психологической, практической помощи педагогическим работникам, желающим аттестоваться с целью установления квалификационных категорий (первой и высшей);</w:t>
      </w:r>
    </w:p>
    <w:p w14:paraId="1D71AA7F" w14:textId="68B0A708" w:rsidR="000602B1" w:rsidRPr="00CF7EF6" w:rsidRDefault="001B17EC" w:rsidP="000602B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B17EC">
        <w:rPr>
          <w:rFonts w:ascii="Times New Roman" w:hAnsi="Times New Roman" w:cs="Times New Roman"/>
          <w:sz w:val="27"/>
          <w:szCs w:val="27"/>
        </w:rPr>
        <w:t>2.спланировать систему мероприятий по повышению мотивации педагогов к непрерывному профессиональному самообразованию и самосовершенствованию, профессиональной компетентности, повышению профессионального мастерства.</w:t>
      </w:r>
      <w:r w:rsidR="000602B1" w:rsidRPr="00CF7EF6">
        <w:rPr>
          <w:rFonts w:ascii="Times New Roman" w:hAnsi="Times New Roman"/>
          <w:sz w:val="28"/>
          <w:szCs w:val="28"/>
        </w:rPr>
        <w:t xml:space="preserve"> Все виды аттестации прошли 87% </w:t>
      </w:r>
      <w:proofErr w:type="gramStart"/>
      <w:r w:rsidR="000602B1" w:rsidRPr="00CF7EF6">
        <w:rPr>
          <w:rFonts w:ascii="Times New Roman" w:hAnsi="Times New Roman"/>
          <w:sz w:val="28"/>
          <w:szCs w:val="28"/>
        </w:rPr>
        <w:t>( высшая</w:t>
      </w:r>
      <w:proofErr w:type="gramEnd"/>
      <w:r w:rsidR="000602B1" w:rsidRPr="00CF7EF6">
        <w:rPr>
          <w:rFonts w:ascii="Times New Roman" w:hAnsi="Times New Roman"/>
          <w:sz w:val="28"/>
          <w:szCs w:val="28"/>
        </w:rPr>
        <w:t>, первая , СЗД).</w:t>
      </w:r>
    </w:p>
    <w:p w14:paraId="2CA68B7A" w14:textId="77777777" w:rsidR="000602B1" w:rsidRPr="00CF7EF6" w:rsidRDefault="000602B1" w:rsidP="000602B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lastRenderedPageBreak/>
        <w:t xml:space="preserve">Более 330 педагогов награждены правительственными и ведомственными наградами. </w:t>
      </w:r>
    </w:p>
    <w:p w14:paraId="0C4189C9" w14:textId="77777777" w:rsidR="000602B1" w:rsidRPr="00CF7EF6" w:rsidRDefault="000602B1" w:rsidP="000602B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Все образовательные учреждения Ботлихского  района укомплектованы квалифицированными педагогическими кадрами на 94 %.</w:t>
      </w:r>
    </w:p>
    <w:p w14:paraId="494F9BEA" w14:textId="77777777" w:rsidR="000602B1" w:rsidRPr="00CF7EF6" w:rsidRDefault="000602B1" w:rsidP="000602B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Открыты следующие  вакансии в ОУ Ботлихского  района:</w:t>
      </w:r>
    </w:p>
    <w:p w14:paraId="0E1D4D2F" w14:textId="77777777" w:rsidR="000602B1" w:rsidRPr="00CF7EF6" w:rsidRDefault="000602B1" w:rsidP="000602B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- Учитель физики и информатики - 1</w:t>
      </w:r>
    </w:p>
    <w:p w14:paraId="1526AA24" w14:textId="77777777" w:rsidR="000602B1" w:rsidRPr="00CF7EF6" w:rsidRDefault="000602B1" w:rsidP="000602B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-Учитель английского языка - 4</w:t>
      </w:r>
    </w:p>
    <w:p w14:paraId="0759E50C" w14:textId="77777777" w:rsidR="000602B1" w:rsidRPr="00CF7EF6" w:rsidRDefault="000602B1" w:rsidP="000602B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ab/>
        <w:t xml:space="preserve">Ежегодно в школы и детские сады приходят выпускники педагогических ВУЗов и </w:t>
      </w:r>
      <w:proofErr w:type="spellStart"/>
      <w:r w:rsidRPr="00CF7EF6">
        <w:rPr>
          <w:rFonts w:ascii="Times New Roman" w:hAnsi="Times New Roman"/>
          <w:sz w:val="28"/>
          <w:szCs w:val="28"/>
        </w:rPr>
        <w:t>ССУЗов</w:t>
      </w:r>
      <w:proofErr w:type="spellEnd"/>
      <w:r w:rsidRPr="00CF7EF6">
        <w:rPr>
          <w:rFonts w:ascii="Times New Roman" w:hAnsi="Times New Roman"/>
          <w:sz w:val="28"/>
          <w:szCs w:val="28"/>
        </w:rPr>
        <w:t xml:space="preserve">, приток молодых педагогов  растет. Сейчас </w:t>
      </w:r>
      <w:r w:rsidRPr="00CF7EF6">
        <w:rPr>
          <w:rFonts w:ascii="Times New Roman" w:hAnsi="Times New Roman"/>
          <w:bCs/>
          <w:sz w:val="28"/>
          <w:szCs w:val="28"/>
        </w:rPr>
        <w:t xml:space="preserve">в образовательных организациях Ботлихского  района трудятся 80 молодых специалистов со стажем от 1 до 5 лет, что составляет 25% </w:t>
      </w:r>
      <w:r w:rsidRPr="00CF7EF6">
        <w:rPr>
          <w:rFonts w:ascii="Times New Roman" w:hAnsi="Times New Roman"/>
          <w:sz w:val="28"/>
          <w:szCs w:val="28"/>
        </w:rPr>
        <w:t>от</w:t>
      </w:r>
      <w:r w:rsidRPr="00CF7EF6">
        <w:rPr>
          <w:rFonts w:ascii="Times New Roman" w:hAnsi="Times New Roman"/>
          <w:bCs/>
          <w:sz w:val="28"/>
          <w:szCs w:val="28"/>
        </w:rPr>
        <w:t xml:space="preserve"> общего количества педагогических работников. </w:t>
      </w:r>
    </w:p>
    <w:p w14:paraId="5F7F232C" w14:textId="265261B3" w:rsidR="00631AC5" w:rsidRPr="000602B1" w:rsidRDefault="000602B1" w:rsidP="000602B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>Средняя заработная плата педагогических работников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CF7EF6">
        <w:rPr>
          <w:rFonts w:ascii="Times New Roman" w:hAnsi="Times New Roman"/>
          <w:sz w:val="28"/>
          <w:szCs w:val="28"/>
        </w:rPr>
        <w:t xml:space="preserve">общеобразовательных учреждений </w:t>
      </w:r>
      <w:r w:rsidRPr="00CF7EF6">
        <w:rPr>
          <w:rFonts w:ascii="Times New Roman" w:hAnsi="Times New Roman"/>
          <w:b/>
          <w:sz w:val="28"/>
          <w:szCs w:val="28"/>
        </w:rPr>
        <w:t xml:space="preserve"> доведена </w:t>
      </w:r>
      <w:r w:rsidRPr="00CF7EF6">
        <w:rPr>
          <w:rFonts w:ascii="Times New Roman" w:hAnsi="Times New Roman"/>
          <w:sz w:val="28"/>
          <w:szCs w:val="28"/>
        </w:rPr>
        <w:t xml:space="preserve">до уровня средней заработной платы и составляет 23500 руб.  </w:t>
      </w:r>
    </w:p>
    <w:p w14:paraId="6E2C2363" w14:textId="3F0EB7ED" w:rsidR="00CB109B" w:rsidRDefault="00CB109B" w:rsidP="003C4DFC"/>
    <w:p w14:paraId="32B2D20B" w14:textId="77777777" w:rsidR="00184B8D" w:rsidRDefault="00184B8D" w:rsidP="003C4DFC"/>
    <w:sdt>
      <w:sdtPr>
        <w:id w:val="-738705530"/>
        <w:lock w:val="sdtContentLocked"/>
        <w:placeholder>
          <w:docPart w:val="DefaultPlaceholder_-1854013440"/>
        </w:placeholder>
      </w:sdtPr>
      <w:sdtContent>
        <w:p w14:paraId="2E567FC2" w14:textId="542D5402" w:rsidR="00462ACF" w:rsidRDefault="00CE0D73" w:rsidP="00462ACF">
          <w:pPr>
            <w:pStyle w:val="4"/>
          </w:pPr>
          <w:r>
            <w:t>С</w:t>
          </w:r>
          <w:r w:rsidR="00462ACF">
            <w:t>ет</w:t>
          </w:r>
          <w:r>
            <w:t>ь</w:t>
          </w:r>
          <w:r w:rsidR="00462ACF">
            <w:t xml:space="preserve"> образовательных организаций</w:t>
          </w:r>
        </w:p>
      </w:sdtContent>
    </w:sdt>
    <w:p w14:paraId="40AA363E" w14:textId="717C9152" w:rsidR="00631AC5" w:rsidRDefault="001B17EC" w:rsidP="001B17EC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1B17EC">
        <w:rPr>
          <w:rFonts w:eastAsia="TimesNewRomanPSMT" w:cs="Times New Roman"/>
          <w:sz w:val="27"/>
          <w:szCs w:val="27"/>
        </w:rPr>
        <w:t xml:space="preserve">Система общего образования </w:t>
      </w:r>
      <w:r>
        <w:rPr>
          <w:rFonts w:eastAsia="TimesNewRomanPSMT" w:cs="Times New Roman"/>
          <w:sz w:val="27"/>
          <w:szCs w:val="27"/>
        </w:rPr>
        <w:t xml:space="preserve">района </w:t>
      </w:r>
      <w:r w:rsidRPr="001B17EC">
        <w:rPr>
          <w:rFonts w:eastAsia="TimesNewRomanPSMT" w:cs="Times New Roman"/>
          <w:sz w:val="27"/>
          <w:szCs w:val="27"/>
        </w:rPr>
        <w:t xml:space="preserve"> обеспечивала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1B17EC">
        <w:rPr>
          <w:rFonts w:eastAsia="TimesNewRomanPSMT" w:cs="Times New Roman"/>
          <w:sz w:val="27"/>
          <w:szCs w:val="27"/>
        </w:rPr>
        <w:t xml:space="preserve"> конституционное право граждан на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1B17EC">
        <w:rPr>
          <w:rFonts w:eastAsia="TimesNewRomanPSMT" w:cs="Times New Roman"/>
          <w:sz w:val="27"/>
          <w:szCs w:val="27"/>
        </w:rPr>
        <w:t>получение общедоступного бесплатного общего образования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1B17EC">
        <w:rPr>
          <w:rFonts w:eastAsia="TimesNewRomanPSMT" w:cs="Times New Roman"/>
          <w:sz w:val="27"/>
          <w:szCs w:val="27"/>
        </w:rPr>
        <w:t xml:space="preserve"> с учетом потребностей различных</w:t>
      </w:r>
      <w:r>
        <w:rPr>
          <w:rFonts w:eastAsia="TimesNewRomanPSMT" w:cs="Times New Roman"/>
          <w:sz w:val="27"/>
          <w:szCs w:val="27"/>
        </w:rPr>
        <w:t xml:space="preserve"> к</w:t>
      </w:r>
      <w:r w:rsidRPr="001B17EC">
        <w:rPr>
          <w:rFonts w:eastAsia="TimesNewRomanPSMT" w:cs="Times New Roman"/>
          <w:sz w:val="27"/>
          <w:szCs w:val="27"/>
        </w:rPr>
        <w:t>атегорий граждан.</w:t>
      </w:r>
    </w:p>
    <w:p w14:paraId="52DFE89B" w14:textId="14E94C10" w:rsidR="001B17EC" w:rsidRPr="001B17EC" w:rsidRDefault="001B17EC" w:rsidP="001B17EC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1B17EC">
        <w:rPr>
          <w:rFonts w:eastAsia="TimesNewRomanPSMT" w:cs="Times New Roman"/>
          <w:sz w:val="27"/>
          <w:szCs w:val="27"/>
        </w:rPr>
        <w:t xml:space="preserve">Сеть общеобразовательных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1B17EC">
        <w:rPr>
          <w:rFonts w:eastAsia="TimesNewRomanPSMT" w:cs="Times New Roman"/>
          <w:sz w:val="27"/>
          <w:szCs w:val="27"/>
        </w:rPr>
        <w:t xml:space="preserve">организаций является оптимальной и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1B17EC">
        <w:rPr>
          <w:rFonts w:eastAsia="TimesNewRomanPSMT" w:cs="Times New Roman"/>
          <w:sz w:val="27"/>
          <w:szCs w:val="27"/>
        </w:rPr>
        <w:t xml:space="preserve">представлена 31 муниципальной общеобразовательной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1B17EC">
        <w:rPr>
          <w:rFonts w:eastAsia="TimesNewRomanPSMT" w:cs="Times New Roman"/>
          <w:sz w:val="27"/>
          <w:szCs w:val="27"/>
        </w:rPr>
        <w:t>организацией.</w:t>
      </w:r>
    </w:p>
    <w:p w14:paraId="35DFC506" w14:textId="2966D8A4" w:rsidR="001B17EC" w:rsidRDefault="001B17EC" w:rsidP="001B17EC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1B17EC">
        <w:rPr>
          <w:rFonts w:eastAsia="TimesNewRomanPSMT" w:cs="Times New Roman"/>
          <w:sz w:val="27"/>
          <w:szCs w:val="27"/>
        </w:rPr>
        <w:t xml:space="preserve">51 муниципальная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1B17EC">
        <w:rPr>
          <w:rFonts w:eastAsia="TimesNewRomanPSMT" w:cs="Times New Roman"/>
          <w:sz w:val="27"/>
          <w:szCs w:val="27"/>
        </w:rPr>
        <w:t>общеобразовательная организация представлена следующим образом: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1B17EC">
        <w:rPr>
          <w:rFonts w:eastAsia="TimesNewRomanPSMT" w:cs="Times New Roman"/>
          <w:sz w:val="27"/>
          <w:szCs w:val="27"/>
        </w:rPr>
        <w:t>30 общеобразовательных школ</w:t>
      </w:r>
      <w:r>
        <w:rPr>
          <w:rFonts w:eastAsia="TimesNewRomanPSMT" w:cs="Times New Roman"/>
          <w:sz w:val="27"/>
          <w:szCs w:val="27"/>
        </w:rPr>
        <w:t xml:space="preserve">; </w:t>
      </w:r>
      <w:r w:rsidRPr="001B17EC">
        <w:rPr>
          <w:rFonts w:eastAsia="TimesNewRomanPSMT" w:cs="Times New Roman"/>
          <w:sz w:val="27"/>
          <w:szCs w:val="27"/>
        </w:rPr>
        <w:t>1 лицей</w:t>
      </w:r>
      <w:r>
        <w:rPr>
          <w:rFonts w:eastAsia="TimesNewRomanPSMT" w:cs="Times New Roman"/>
          <w:sz w:val="27"/>
          <w:szCs w:val="27"/>
        </w:rPr>
        <w:t>.</w:t>
      </w:r>
    </w:p>
    <w:p w14:paraId="7D58C960" w14:textId="77777777" w:rsidR="00094EDF" w:rsidRPr="001B17EC" w:rsidRDefault="001B17EC" w:rsidP="00DD204B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1B17EC">
        <w:rPr>
          <w:rFonts w:eastAsia="TimesNewRomanPSMT" w:cs="Times New Roman"/>
          <w:sz w:val="27"/>
          <w:szCs w:val="27"/>
        </w:rPr>
        <w:t xml:space="preserve">В </w:t>
      </w:r>
      <w:proofErr w:type="gramStart"/>
      <w:r w:rsidRPr="001B17EC">
        <w:rPr>
          <w:rFonts w:eastAsia="TimesNewRomanPSMT" w:cs="Times New Roman"/>
          <w:sz w:val="27"/>
          <w:szCs w:val="27"/>
        </w:rPr>
        <w:t xml:space="preserve">течение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1B17EC">
        <w:rPr>
          <w:rFonts w:eastAsia="TimesNewRomanPSMT" w:cs="Times New Roman"/>
          <w:sz w:val="27"/>
          <w:szCs w:val="27"/>
        </w:rPr>
        <w:t>ряда</w:t>
      </w:r>
      <w:proofErr w:type="gramEnd"/>
      <w:r w:rsidRPr="001B17EC">
        <w:rPr>
          <w:rFonts w:eastAsia="TimesNewRomanPSMT" w:cs="Times New Roman"/>
          <w:sz w:val="27"/>
          <w:szCs w:val="27"/>
        </w:rPr>
        <w:t xml:space="preserve"> лет в районе проводится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1B17EC">
        <w:rPr>
          <w:rFonts w:eastAsia="TimesNewRomanPSMT" w:cs="Times New Roman"/>
          <w:sz w:val="27"/>
          <w:szCs w:val="27"/>
        </w:rPr>
        <w:t xml:space="preserve"> политика сохранения всех начальных школ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1B17EC">
        <w:rPr>
          <w:rFonts w:eastAsia="TimesNewRomanPSMT" w:cs="Times New Roman"/>
          <w:sz w:val="27"/>
          <w:szCs w:val="27"/>
        </w:rPr>
        <w:t xml:space="preserve"> .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1B17EC">
        <w:rPr>
          <w:rFonts w:eastAsia="TimesNewRomanPSMT" w:cs="Times New Roman"/>
          <w:sz w:val="27"/>
          <w:szCs w:val="27"/>
        </w:rPr>
        <w:t xml:space="preserve">Принципиальной позицией администрации </w:t>
      </w:r>
      <w:r>
        <w:rPr>
          <w:rFonts w:eastAsia="TimesNewRomanPSMT" w:cs="Times New Roman"/>
          <w:sz w:val="27"/>
          <w:szCs w:val="27"/>
        </w:rPr>
        <w:t xml:space="preserve">района </w:t>
      </w:r>
      <w:r w:rsidRPr="001B17EC">
        <w:rPr>
          <w:rFonts w:eastAsia="TimesNewRomanPSMT" w:cs="Times New Roman"/>
          <w:sz w:val="27"/>
          <w:szCs w:val="27"/>
        </w:rPr>
        <w:t xml:space="preserve"> было обеспечение</w:t>
      </w:r>
      <w:r w:rsidR="00094EDF">
        <w:rPr>
          <w:rFonts w:eastAsia="TimesNewRomanPSMT" w:cs="Times New Roman"/>
          <w:sz w:val="27"/>
          <w:szCs w:val="27"/>
        </w:rPr>
        <w:t xml:space="preserve"> </w:t>
      </w:r>
      <w:r w:rsidR="00094EDF" w:rsidRPr="001B17EC">
        <w:rPr>
          <w:rFonts w:eastAsia="TimesNewRomanPSMT" w:cs="Times New Roman"/>
          <w:sz w:val="27"/>
          <w:szCs w:val="27"/>
        </w:rPr>
        <w:t xml:space="preserve">возможности для детей младшего школьного </w:t>
      </w:r>
      <w:r w:rsidR="00094EDF">
        <w:rPr>
          <w:rFonts w:eastAsia="TimesNewRomanPSMT" w:cs="Times New Roman"/>
          <w:sz w:val="27"/>
          <w:szCs w:val="27"/>
        </w:rPr>
        <w:t xml:space="preserve"> </w:t>
      </w:r>
      <w:r w:rsidR="00094EDF" w:rsidRPr="001B17EC">
        <w:rPr>
          <w:rFonts w:eastAsia="TimesNewRomanPSMT" w:cs="Times New Roman"/>
          <w:sz w:val="27"/>
          <w:szCs w:val="27"/>
        </w:rPr>
        <w:t>возраста обучаться по месту жительства</w:t>
      </w:r>
      <w:r w:rsidR="00094EDF">
        <w:rPr>
          <w:rFonts w:eastAsia="TimesNewRomanPSMT" w:cs="Times New Roman"/>
          <w:sz w:val="27"/>
          <w:szCs w:val="27"/>
        </w:rPr>
        <w:t xml:space="preserve"> </w:t>
      </w:r>
      <w:r w:rsidR="00094EDF" w:rsidRPr="001B17EC">
        <w:rPr>
          <w:rFonts w:eastAsia="TimesNewRomanPSMT" w:cs="Times New Roman"/>
          <w:sz w:val="27"/>
          <w:szCs w:val="27"/>
        </w:rPr>
        <w:t>.</w:t>
      </w:r>
    </w:p>
    <w:p w14:paraId="3AF54AD8" w14:textId="523254E5" w:rsidR="001B17EC" w:rsidRDefault="001B17EC" w:rsidP="001B17EC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</w:p>
    <w:p w14:paraId="02E93505" w14:textId="77777777" w:rsidR="00DD204B" w:rsidRPr="00F608CE" w:rsidRDefault="00DD204B" w:rsidP="00DD204B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08CE">
        <w:rPr>
          <w:rFonts w:ascii="Times New Roman" w:hAnsi="Times New Roman"/>
          <w:color w:val="000000"/>
          <w:sz w:val="28"/>
          <w:szCs w:val="28"/>
        </w:rPr>
        <w:t>Одним из приоритетных направлений деятельности муниципальной сист</w:t>
      </w:r>
      <w:r w:rsidRPr="00F608CE">
        <w:rPr>
          <w:rFonts w:ascii="Times New Roman" w:hAnsi="Times New Roman"/>
          <w:color w:val="000000"/>
          <w:sz w:val="28"/>
          <w:szCs w:val="28"/>
        </w:rPr>
        <w:t>е</w:t>
      </w:r>
      <w:r w:rsidRPr="00F608CE">
        <w:rPr>
          <w:rFonts w:ascii="Times New Roman" w:hAnsi="Times New Roman"/>
          <w:color w:val="000000"/>
          <w:sz w:val="28"/>
          <w:szCs w:val="28"/>
        </w:rPr>
        <w:t>мы образования является   приведение существующих зд</w:t>
      </w:r>
      <w:r w:rsidRPr="00F608CE">
        <w:rPr>
          <w:rFonts w:ascii="Times New Roman" w:hAnsi="Times New Roman"/>
          <w:color w:val="000000"/>
          <w:sz w:val="28"/>
          <w:szCs w:val="28"/>
        </w:rPr>
        <w:t>а</w:t>
      </w:r>
      <w:r w:rsidRPr="00F608CE">
        <w:rPr>
          <w:rFonts w:ascii="Times New Roman" w:hAnsi="Times New Roman"/>
          <w:color w:val="000000"/>
          <w:sz w:val="28"/>
          <w:szCs w:val="28"/>
        </w:rPr>
        <w:t>ний образовательных учреждений в соответствие с современными требовани</w:t>
      </w:r>
      <w:r w:rsidRPr="00F608CE">
        <w:rPr>
          <w:rFonts w:ascii="Times New Roman" w:hAnsi="Times New Roman"/>
          <w:color w:val="000000"/>
          <w:sz w:val="28"/>
          <w:szCs w:val="28"/>
        </w:rPr>
        <w:t>я</w:t>
      </w:r>
      <w:r w:rsidRPr="00F608CE">
        <w:rPr>
          <w:rFonts w:ascii="Times New Roman" w:hAnsi="Times New Roman"/>
          <w:color w:val="000000"/>
          <w:sz w:val="28"/>
          <w:szCs w:val="28"/>
        </w:rPr>
        <w:t xml:space="preserve">ми. Таким мероприятием </w:t>
      </w:r>
      <w:r w:rsidRPr="00F608CE">
        <w:rPr>
          <w:rFonts w:ascii="Times New Roman" w:hAnsi="Times New Roman"/>
          <w:sz w:val="28"/>
          <w:szCs w:val="28"/>
        </w:rPr>
        <w:t xml:space="preserve">традиционно является подготовка </w:t>
      </w:r>
      <w:r w:rsidRPr="00F608CE">
        <w:rPr>
          <w:rFonts w:ascii="Times New Roman" w:hAnsi="Times New Roman"/>
          <w:sz w:val="28"/>
          <w:szCs w:val="28"/>
        </w:rPr>
        <w:lastRenderedPageBreak/>
        <w:t>образовательных у</w:t>
      </w:r>
      <w:r w:rsidRPr="00F608CE">
        <w:rPr>
          <w:rFonts w:ascii="Times New Roman" w:hAnsi="Times New Roman"/>
          <w:sz w:val="28"/>
          <w:szCs w:val="28"/>
        </w:rPr>
        <w:t>ч</w:t>
      </w:r>
      <w:r w:rsidRPr="00F608CE">
        <w:rPr>
          <w:rFonts w:ascii="Times New Roman" w:hAnsi="Times New Roman"/>
          <w:sz w:val="28"/>
          <w:szCs w:val="28"/>
        </w:rPr>
        <w:t>реждений к началу нового учебного года. Всем известно, что это работа не одного дня, а результат совм</w:t>
      </w:r>
      <w:r w:rsidRPr="00F608CE">
        <w:rPr>
          <w:rFonts w:ascii="Times New Roman" w:hAnsi="Times New Roman"/>
          <w:sz w:val="28"/>
          <w:szCs w:val="28"/>
        </w:rPr>
        <w:t>е</w:t>
      </w:r>
      <w:r w:rsidRPr="00F608CE">
        <w:rPr>
          <w:rFonts w:ascii="Times New Roman" w:hAnsi="Times New Roman"/>
          <w:sz w:val="28"/>
          <w:szCs w:val="28"/>
        </w:rPr>
        <w:t>стных усилий администрации района и сельских поселений, коллективов учре</w:t>
      </w:r>
      <w:r w:rsidRPr="00F608CE">
        <w:rPr>
          <w:rFonts w:ascii="Times New Roman" w:hAnsi="Times New Roman"/>
          <w:sz w:val="28"/>
          <w:szCs w:val="28"/>
        </w:rPr>
        <w:t>ж</w:t>
      </w:r>
      <w:r w:rsidRPr="00F608CE">
        <w:rPr>
          <w:rFonts w:ascii="Times New Roman" w:hAnsi="Times New Roman"/>
          <w:sz w:val="28"/>
          <w:szCs w:val="28"/>
        </w:rPr>
        <w:t>дений в части обеспечения комфортных и безопасных условий для всех участн</w:t>
      </w:r>
      <w:r w:rsidRPr="00F608CE">
        <w:rPr>
          <w:rFonts w:ascii="Times New Roman" w:hAnsi="Times New Roman"/>
          <w:sz w:val="28"/>
          <w:szCs w:val="28"/>
        </w:rPr>
        <w:t>и</w:t>
      </w:r>
      <w:r w:rsidRPr="00F608CE">
        <w:rPr>
          <w:rFonts w:ascii="Times New Roman" w:hAnsi="Times New Roman"/>
          <w:sz w:val="28"/>
          <w:szCs w:val="28"/>
        </w:rPr>
        <w:t>ков образовательного процесса. В связи со значительным износом зданий обр</w:t>
      </w:r>
      <w:r w:rsidRPr="00F608CE">
        <w:rPr>
          <w:rFonts w:ascii="Times New Roman" w:hAnsi="Times New Roman"/>
          <w:sz w:val="28"/>
          <w:szCs w:val="28"/>
        </w:rPr>
        <w:t>а</w:t>
      </w:r>
      <w:r w:rsidRPr="00F608CE">
        <w:rPr>
          <w:rFonts w:ascii="Times New Roman" w:hAnsi="Times New Roman"/>
          <w:sz w:val="28"/>
          <w:szCs w:val="28"/>
        </w:rPr>
        <w:t>зовательных учреждений, конечно, возникает много хозяйственных вопросов. Но мы стараемся решать их по мере возможности.</w:t>
      </w:r>
    </w:p>
    <w:p w14:paraId="47A3B9E9" w14:textId="77777777" w:rsidR="00DD204B" w:rsidRPr="00F608CE" w:rsidRDefault="00DD204B" w:rsidP="00DD204B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08CE">
        <w:rPr>
          <w:rFonts w:ascii="Times New Roman" w:hAnsi="Times New Roman"/>
          <w:sz w:val="28"/>
          <w:szCs w:val="28"/>
        </w:rPr>
        <w:t xml:space="preserve">В </w:t>
      </w:r>
      <w:proofErr w:type="spellStart"/>
      <w:proofErr w:type="gramStart"/>
      <w:r w:rsidRPr="00F608CE">
        <w:rPr>
          <w:rFonts w:ascii="Times New Roman" w:hAnsi="Times New Roman"/>
          <w:sz w:val="28"/>
          <w:szCs w:val="28"/>
        </w:rPr>
        <w:t>с.Ансалта</w:t>
      </w:r>
      <w:proofErr w:type="spellEnd"/>
      <w:r w:rsidRPr="00F608CE">
        <w:rPr>
          <w:rFonts w:ascii="Times New Roman" w:hAnsi="Times New Roman"/>
          <w:sz w:val="28"/>
          <w:szCs w:val="28"/>
        </w:rPr>
        <w:t xml:space="preserve">  по</w:t>
      </w:r>
      <w:proofErr w:type="gramEnd"/>
      <w:r w:rsidRPr="00F608CE">
        <w:rPr>
          <w:rFonts w:ascii="Times New Roman" w:hAnsi="Times New Roman"/>
          <w:sz w:val="28"/>
          <w:szCs w:val="28"/>
        </w:rPr>
        <w:t xml:space="preserve"> федеральной программе «Создание условий для занятий физической культурой и спортом в сельской местности» идет ремонт спортивн</w:t>
      </w:r>
      <w:r w:rsidRPr="00F608CE">
        <w:rPr>
          <w:rFonts w:ascii="Times New Roman" w:hAnsi="Times New Roman"/>
          <w:sz w:val="28"/>
          <w:szCs w:val="28"/>
        </w:rPr>
        <w:t>о</w:t>
      </w:r>
      <w:r w:rsidRPr="00F608CE">
        <w:rPr>
          <w:rFonts w:ascii="Times New Roman" w:hAnsi="Times New Roman"/>
          <w:sz w:val="28"/>
          <w:szCs w:val="28"/>
        </w:rPr>
        <w:t>го  зала на 32млн.500 тыс. рублей и будет завершен до конца 2019 г</w:t>
      </w:r>
      <w:r w:rsidRPr="00F608CE">
        <w:rPr>
          <w:rFonts w:ascii="Times New Roman" w:hAnsi="Times New Roman"/>
          <w:sz w:val="28"/>
          <w:szCs w:val="28"/>
        </w:rPr>
        <w:t>о</w:t>
      </w:r>
      <w:r w:rsidRPr="00F608CE">
        <w:rPr>
          <w:rFonts w:ascii="Times New Roman" w:hAnsi="Times New Roman"/>
          <w:sz w:val="28"/>
          <w:szCs w:val="28"/>
        </w:rPr>
        <w:t xml:space="preserve">да. </w:t>
      </w:r>
    </w:p>
    <w:p w14:paraId="6F200938" w14:textId="77777777" w:rsidR="00DD204B" w:rsidRPr="00F608CE" w:rsidRDefault="00DD204B" w:rsidP="00DD204B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3B0E9790" w14:textId="77777777" w:rsidR="00DD204B" w:rsidRDefault="00DD204B" w:rsidP="00DD204B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39D950A5" w14:textId="77777777" w:rsidR="00DD204B" w:rsidRPr="00F608CE" w:rsidRDefault="00DD204B" w:rsidP="00DD204B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08CE">
        <w:rPr>
          <w:rFonts w:ascii="Times New Roman" w:hAnsi="Times New Roman"/>
          <w:sz w:val="28"/>
          <w:szCs w:val="28"/>
        </w:rPr>
        <w:t xml:space="preserve">В рамках </w:t>
      </w:r>
      <w:r>
        <w:rPr>
          <w:rFonts w:ascii="Times New Roman" w:hAnsi="Times New Roman"/>
          <w:sz w:val="28"/>
          <w:szCs w:val="28"/>
        </w:rPr>
        <w:t>п</w:t>
      </w:r>
      <w:r w:rsidRPr="00F608CE">
        <w:rPr>
          <w:rFonts w:ascii="Times New Roman" w:hAnsi="Times New Roman"/>
          <w:sz w:val="28"/>
          <w:szCs w:val="28"/>
        </w:rPr>
        <w:t>одгото</w:t>
      </w:r>
      <w:r>
        <w:rPr>
          <w:rFonts w:ascii="Times New Roman" w:hAnsi="Times New Roman"/>
          <w:sz w:val="28"/>
          <w:szCs w:val="28"/>
        </w:rPr>
        <w:t>вки</w:t>
      </w:r>
      <w:r w:rsidRPr="00F608CE">
        <w:rPr>
          <w:rFonts w:ascii="Times New Roman" w:hAnsi="Times New Roman"/>
          <w:sz w:val="28"/>
          <w:szCs w:val="28"/>
        </w:rPr>
        <w:t xml:space="preserve"> образовательных учреждений к но</w:t>
      </w:r>
      <w:r>
        <w:rPr>
          <w:rFonts w:ascii="Times New Roman" w:hAnsi="Times New Roman"/>
          <w:sz w:val="28"/>
          <w:szCs w:val="28"/>
        </w:rPr>
        <w:t>вому учебному г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ду</w:t>
      </w:r>
      <w:r w:rsidRPr="00F608CE">
        <w:rPr>
          <w:rFonts w:ascii="Times New Roman" w:hAnsi="Times New Roman"/>
          <w:sz w:val="28"/>
          <w:szCs w:val="28"/>
        </w:rPr>
        <w:t xml:space="preserve"> на проведение ремонтных работ  </w:t>
      </w:r>
      <w:r>
        <w:rPr>
          <w:rFonts w:ascii="Times New Roman" w:hAnsi="Times New Roman"/>
          <w:sz w:val="28"/>
          <w:szCs w:val="28"/>
        </w:rPr>
        <w:t xml:space="preserve">  было выделено  </w:t>
      </w:r>
      <w:r w:rsidRPr="00F608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12 млн.978</w:t>
      </w:r>
      <w:r w:rsidRPr="00F608CE">
        <w:rPr>
          <w:rFonts w:ascii="Times New Roman" w:hAnsi="Times New Roman"/>
          <w:sz w:val="28"/>
          <w:szCs w:val="28"/>
        </w:rPr>
        <w:t>тыс. руб.</w:t>
      </w:r>
    </w:p>
    <w:p w14:paraId="60F7A1E8" w14:textId="77777777" w:rsidR="00DD204B" w:rsidRDefault="00DD204B" w:rsidP="00DD204B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08CE">
        <w:rPr>
          <w:rFonts w:ascii="Times New Roman" w:hAnsi="Times New Roman"/>
          <w:sz w:val="28"/>
          <w:szCs w:val="28"/>
        </w:rPr>
        <w:t>В 6 образовательных учреждениях района имеются школьные автобусы, что позволяет обеспечить подвоз обучающихся к месту учебы.</w:t>
      </w:r>
      <w:r w:rsidRPr="00F608CE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14:paraId="170B2490" w14:textId="77777777" w:rsidR="00DD204B" w:rsidRPr="00F608CE" w:rsidRDefault="00DD204B" w:rsidP="00DD204B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08CE">
        <w:rPr>
          <w:rFonts w:ascii="Times New Roman" w:hAnsi="Times New Roman"/>
          <w:sz w:val="28"/>
          <w:szCs w:val="28"/>
        </w:rPr>
        <w:t>На мероприятия по пожарной защищенности о</w:t>
      </w:r>
      <w:r w:rsidRPr="00F608CE">
        <w:rPr>
          <w:rFonts w:ascii="Times New Roman" w:hAnsi="Times New Roman"/>
          <w:sz w:val="28"/>
          <w:szCs w:val="28"/>
        </w:rPr>
        <w:t>б</w:t>
      </w:r>
      <w:r w:rsidRPr="00F608CE">
        <w:rPr>
          <w:rFonts w:ascii="Times New Roman" w:hAnsi="Times New Roman"/>
          <w:sz w:val="28"/>
          <w:szCs w:val="28"/>
        </w:rPr>
        <w:t>разова</w:t>
      </w:r>
      <w:r>
        <w:rPr>
          <w:rFonts w:ascii="Times New Roman" w:hAnsi="Times New Roman"/>
          <w:sz w:val="28"/>
          <w:szCs w:val="28"/>
        </w:rPr>
        <w:t>тельных учреждений до конца 2019</w:t>
      </w:r>
      <w:r w:rsidRPr="00F608CE">
        <w:rPr>
          <w:rFonts w:ascii="Times New Roman" w:hAnsi="Times New Roman"/>
          <w:sz w:val="28"/>
          <w:szCs w:val="28"/>
        </w:rPr>
        <w:t xml:space="preserve"> года планируется затратить </w:t>
      </w:r>
      <w:r>
        <w:rPr>
          <w:rFonts w:ascii="Times New Roman" w:hAnsi="Times New Roman"/>
          <w:sz w:val="28"/>
          <w:szCs w:val="28"/>
        </w:rPr>
        <w:t>957</w:t>
      </w:r>
      <w:r w:rsidRPr="00F608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08CE">
        <w:rPr>
          <w:rFonts w:ascii="Times New Roman" w:hAnsi="Times New Roman"/>
          <w:sz w:val="28"/>
          <w:szCs w:val="28"/>
        </w:rPr>
        <w:t>тыс.рублей</w:t>
      </w:r>
      <w:proofErr w:type="spellEnd"/>
      <w:r w:rsidRPr="00F608CE">
        <w:rPr>
          <w:rFonts w:ascii="Times New Roman" w:hAnsi="Times New Roman"/>
          <w:sz w:val="28"/>
          <w:szCs w:val="28"/>
        </w:rPr>
        <w:t>.</w:t>
      </w:r>
    </w:p>
    <w:p w14:paraId="218675A4" w14:textId="77777777" w:rsidR="00DD204B" w:rsidRPr="00F608CE" w:rsidRDefault="00DD204B" w:rsidP="00DD204B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08CE">
        <w:rPr>
          <w:rFonts w:ascii="Times New Roman" w:hAnsi="Times New Roman"/>
          <w:sz w:val="28"/>
          <w:szCs w:val="28"/>
        </w:rPr>
        <w:t>Хочется сказать, что все образовательные учреждения провели большую работу по подготовке к новому учебному году.  И сегодня мне хочется выразить огромную благодарность за содействие в подготовке учреждений администр</w:t>
      </w:r>
      <w:r w:rsidRPr="00F608CE">
        <w:rPr>
          <w:rFonts w:ascii="Times New Roman" w:hAnsi="Times New Roman"/>
          <w:sz w:val="28"/>
          <w:szCs w:val="28"/>
        </w:rPr>
        <w:t>а</w:t>
      </w:r>
      <w:r w:rsidRPr="00F608CE">
        <w:rPr>
          <w:rFonts w:ascii="Times New Roman" w:hAnsi="Times New Roman"/>
          <w:sz w:val="28"/>
          <w:szCs w:val="28"/>
        </w:rPr>
        <w:t>ции Ботлихского района, руководителям, педагогическим коллективам образов</w:t>
      </w:r>
      <w:r w:rsidRPr="00F608CE">
        <w:rPr>
          <w:rFonts w:ascii="Times New Roman" w:hAnsi="Times New Roman"/>
          <w:sz w:val="28"/>
          <w:szCs w:val="28"/>
        </w:rPr>
        <w:t>а</w:t>
      </w:r>
      <w:r w:rsidRPr="00F608CE">
        <w:rPr>
          <w:rFonts w:ascii="Times New Roman" w:hAnsi="Times New Roman"/>
          <w:sz w:val="28"/>
          <w:szCs w:val="28"/>
        </w:rPr>
        <w:t>тельных учреждений и родителям, главам сельских поселений, уч</w:t>
      </w:r>
      <w:r w:rsidRPr="00F608CE">
        <w:rPr>
          <w:rFonts w:ascii="Times New Roman" w:hAnsi="Times New Roman"/>
          <w:sz w:val="28"/>
          <w:szCs w:val="28"/>
        </w:rPr>
        <w:t>а</w:t>
      </w:r>
      <w:r w:rsidRPr="00F608CE">
        <w:rPr>
          <w:rFonts w:ascii="Times New Roman" w:hAnsi="Times New Roman"/>
          <w:sz w:val="28"/>
          <w:szCs w:val="28"/>
        </w:rPr>
        <w:t>ствовавшим в подготовке школ и детских садов к новому учебному году. С в</w:t>
      </w:r>
      <w:r w:rsidRPr="00F608CE">
        <w:rPr>
          <w:rFonts w:ascii="Times New Roman" w:hAnsi="Times New Roman"/>
          <w:sz w:val="28"/>
          <w:szCs w:val="28"/>
        </w:rPr>
        <w:t>а</w:t>
      </w:r>
      <w:r w:rsidRPr="00F608CE">
        <w:rPr>
          <w:rFonts w:ascii="Times New Roman" w:hAnsi="Times New Roman"/>
          <w:sz w:val="28"/>
          <w:szCs w:val="28"/>
        </w:rPr>
        <w:t>шей помощью отремонтировано большинство учебных кабинетов и групповых, в которых б</w:t>
      </w:r>
      <w:r w:rsidRPr="00F608CE">
        <w:rPr>
          <w:rFonts w:ascii="Times New Roman" w:hAnsi="Times New Roman"/>
          <w:sz w:val="28"/>
          <w:szCs w:val="28"/>
        </w:rPr>
        <w:t>у</w:t>
      </w:r>
      <w:r w:rsidRPr="00F608CE">
        <w:rPr>
          <w:rFonts w:ascii="Times New Roman" w:hAnsi="Times New Roman"/>
          <w:sz w:val="28"/>
          <w:szCs w:val="28"/>
        </w:rPr>
        <w:t>дет комфортно находиться детям.</w:t>
      </w:r>
    </w:p>
    <w:p w14:paraId="3E5BD970" w14:textId="77777777" w:rsidR="00DD204B" w:rsidRPr="00F608CE" w:rsidRDefault="00DD204B" w:rsidP="00DD204B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08CE">
        <w:rPr>
          <w:rFonts w:ascii="Times New Roman" w:hAnsi="Times New Roman"/>
          <w:sz w:val="28"/>
          <w:szCs w:val="28"/>
        </w:rPr>
        <w:t>Приоритетными направл</w:t>
      </w:r>
      <w:r w:rsidRPr="00F608CE">
        <w:rPr>
          <w:rFonts w:ascii="Times New Roman" w:hAnsi="Times New Roman"/>
          <w:sz w:val="28"/>
          <w:szCs w:val="28"/>
        </w:rPr>
        <w:t>е</w:t>
      </w:r>
      <w:r w:rsidRPr="00F608CE">
        <w:rPr>
          <w:rFonts w:ascii="Times New Roman" w:hAnsi="Times New Roman"/>
          <w:sz w:val="28"/>
          <w:szCs w:val="28"/>
        </w:rPr>
        <w:t>ниями на 2019-20 учебный год остаются:</w:t>
      </w:r>
    </w:p>
    <w:p w14:paraId="64B174C1" w14:textId="77777777" w:rsidR="00DD204B" w:rsidRPr="00F608CE" w:rsidRDefault="00DD204B" w:rsidP="00DD204B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608CE">
        <w:rPr>
          <w:rFonts w:ascii="Times New Roman" w:hAnsi="Times New Roman"/>
          <w:sz w:val="28"/>
          <w:szCs w:val="28"/>
        </w:rPr>
        <w:lastRenderedPageBreak/>
        <w:t>- продолжение создания системы образовательных услуг, обеспечивающих ко</w:t>
      </w:r>
      <w:r w:rsidRPr="00F608CE">
        <w:rPr>
          <w:rFonts w:ascii="Times New Roman" w:hAnsi="Times New Roman"/>
          <w:sz w:val="28"/>
          <w:szCs w:val="28"/>
        </w:rPr>
        <w:t>м</w:t>
      </w:r>
      <w:r w:rsidRPr="00F608CE">
        <w:rPr>
          <w:rFonts w:ascii="Times New Roman" w:hAnsi="Times New Roman"/>
          <w:sz w:val="28"/>
          <w:szCs w:val="28"/>
        </w:rPr>
        <w:t xml:space="preserve">плексное развитие детей независимо </w:t>
      </w:r>
      <w:proofErr w:type="gramStart"/>
      <w:r w:rsidRPr="00F608CE">
        <w:rPr>
          <w:rFonts w:ascii="Times New Roman" w:hAnsi="Times New Roman"/>
          <w:sz w:val="28"/>
          <w:szCs w:val="28"/>
        </w:rPr>
        <w:t>от  их</w:t>
      </w:r>
      <w:proofErr w:type="gramEnd"/>
      <w:r w:rsidRPr="00F608CE">
        <w:rPr>
          <w:rFonts w:ascii="Times New Roman" w:hAnsi="Times New Roman"/>
          <w:sz w:val="28"/>
          <w:szCs w:val="28"/>
        </w:rPr>
        <w:t xml:space="preserve"> места проживания, состояния здор</w:t>
      </w:r>
      <w:r w:rsidRPr="00F608CE">
        <w:rPr>
          <w:rFonts w:ascii="Times New Roman" w:hAnsi="Times New Roman"/>
          <w:sz w:val="28"/>
          <w:szCs w:val="28"/>
        </w:rPr>
        <w:t>о</w:t>
      </w:r>
      <w:r w:rsidRPr="00F608CE">
        <w:rPr>
          <w:rFonts w:ascii="Times New Roman" w:hAnsi="Times New Roman"/>
          <w:sz w:val="28"/>
          <w:szCs w:val="28"/>
        </w:rPr>
        <w:t>вья, социального положения;</w:t>
      </w:r>
    </w:p>
    <w:p w14:paraId="06D8EC81" w14:textId="77777777" w:rsidR="00DD204B" w:rsidRPr="00F608CE" w:rsidRDefault="00DD204B" w:rsidP="00DD204B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608CE">
        <w:rPr>
          <w:rFonts w:ascii="Times New Roman" w:hAnsi="Times New Roman"/>
          <w:sz w:val="28"/>
          <w:szCs w:val="28"/>
        </w:rPr>
        <w:t>- реализация основных направлений приоритетного национального проекта «О</w:t>
      </w:r>
      <w:r w:rsidRPr="00F608CE">
        <w:rPr>
          <w:rFonts w:ascii="Times New Roman" w:hAnsi="Times New Roman"/>
          <w:sz w:val="28"/>
          <w:szCs w:val="28"/>
        </w:rPr>
        <w:t>б</w:t>
      </w:r>
      <w:r w:rsidRPr="00F608CE">
        <w:rPr>
          <w:rFonts w:ascii="Times New Roman" w:hAnsi="Times New Roman"/>
          <w:sz w:val="28"/>
          <w:szCs w:val="28"/>
        </w:rPr>
        <w:t>разование», который получает новый импульс развития;</w:t>
      </w:r>
    </w:p>
    <w:p w14:paraId="4AF5C2EA" w14:textId="77777777" w:rsidR="00DD204B" w:rsidRPr="00F608CE" w:rsidRDefault="00DD204B" w:rsidP="00DD204B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608CE">
        <w:rPr>
          <w:rFonts w:ascii="Times New Roman" w:hAnsi="Times New Roman"/>
          <w:sz w:val="28"/>
          <w:szCs w:val="28"/>
        </w:rPr>
        <w:t>- использование новых стандартов как действенного механизма и инстр</w:t>
      </w:r>
      <w:r w:rsidRPr="00F608CE">
        <w:rPr>
          <w:rFonts w:ascii="Times New Roman" w:hAnsi="Times New Roman"/>
          <w:sz w:val="28"/>
          <w:szCs w:val="28"/>
        </w:rPr>
        <w:t>у</w:t>
      </w:r>
      <w:r w:rsidRPr="00F608CE">
        <w:rPr>
          <w:rFonts w:ascii="Times New Roman" w:hAnsi="Times New Roman"/>
          <w:sz w:val="28"/>
          <w:szCs w:val="28"/>
        </w:rPr>
        <w:t>мента инновационного развития муниципального образования с целью повыш</w:t>
      </w:r>
      <w:r w:rsidRPr="00F608CE">
        <w:rPr>
          <w:rFonts w:ascii="Times New Roman" w:hAnsi="Times New Roman"/>
          <w:sz w:val="28"/>
          <w:szCs w:val="28"/>
        </w:rPr>
        <w:t>е</w:t>
      </w:r>
      <w:r w:rsidRPr="00F608CE">
        <w:rPr>
          <w:rFonts w:ascii="Times New Roman" w:hAnsi="Times New Roman"/>
          <w:sz w:val="28"/>
          <w:szCs w:val="28"/>
        </w:rPr>
        <w:t>ния его качества, расширение возможностей образовательной сети района;</w:t>
      </w:r>
    </w:p>
    <w:p w14:paraId="514371BC" w14:textId="77777777" w:rsidR="00DD204B" w:rsidRPr="00F608CE" w:rsidRDefault="00DD204B" w:rsidP="00DD204B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608CE">
        <w:rPr>
          <w:rFonts w:ascii="Times New Roman" w:hAnsi="Times New Roman"/>
          <w:sz w:val="28"/>
          <w:szCs w:val="28"/>
        </w:rPr>
        <w:t>- совершенствование системы раннего выявления, развивающего сопр</w:t>
      </w:r>
      <w:r w:rsidRPr="00F608CE">
        <w:rPr>
          <w:rFonts w:ascii="Times New Roman" w:hAnsi="Times New Roman"/>
          <w:sz w:val="28"/>
          <w:szCs w:val="28"/>
        </w:rPr>
        <w:t>о</w:t>
      </w:r>
      <w:r w:rsidRPr="00F608CE">
        <w:rPr>
          <w:rFonts w:ascii="Times New Roman" w:hAnsi="Times New Roman"/>
          <w:sz w:val="28"/>
          <w:szCs w:val="28"/>
        </w:rPr>
        <w:t>вождения и поддержки одарённых детей;</w:t>
      </w:r>
    </w:p>
    <w:p w14:paraId="15689EB8" w14:textId="60064C01" w:rsidR="00DD204B" w:rsidRPr="00DD204B" w:rsidRDefault="00DD204B" w:rsidP="00DD204B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608CE">
        <w:rPr>
          <w:rFonts w:ascii="Times New Roman" w:hAnsi="Times New Roman"/>
          <w:sz w:val="28"/>
          <w:szCs w:val="28"/>
        </w:rPr>
        <w:t>- активное развитие творческого и инновационного по</w:t>
      </w:r>
      <w:r>
        <w:rPr>
          <w:rFonts w:ascii="Times New Roman" w:hAnsi="Times New Roman"/>
          <w:sz w:val="28"/>
          <w:szCs w:val="28"/>
        </w:rPr>
        <w:t>тенциала учительского корпуса.</w:t>
      </w:r>
    </w:p>
    <w:p w14:paraId="699DA653" w14:textId="77777777" w:rsidR="00DD204B" w:rsidRDefault="00DD204B" w:rsidP="00DD20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</w:p>
    <w:sdt>
      <w:sdtPr>
        <w:id w:val="852922652"/>
        <w:lock w:val="sdtContentLocked"/>
        <w:placeholder>
          <w:docPart w:val="DefaultPlaceholder_-1854013440"/>
        </w:placeholder>
      </w:sdtPr>
      <w:sdtContent>
        <w:p w14:paraId="599426A8" w14:textId="48810A0D" w:rsidR="00CB109B" w:rsidRDefault="00C810B4" w:rsidP="00462ACF">
          <w:pPr>
            <w:pStyle w:val="4"/>
          </w:pPr>
          <w:r>
            <w:t>Условия реализации образовательных программ</w:t>
          </w:r>
        </w:p>
      </w:sdtContent>
    </w:sdt>
    <w:p w14:paraId="239BD193" w14:textId="77777777" w:rsidR="00C810B4" w:rsidRDefault="00C810B4" w:rsidP="00C810B4">
      <w:pPr>
        <w:pStyle w:val="afa"/>
      </w:pPr>
      <w:r w:rsidRPr="00C810B4">
        <w:t>Материально-техническое и информационное обеспечение</w:t>
      </w:r>
    </w:p>
    <w:p w14:paraId="55CD1002" w14:textId="6C9E98FA" w:rsidR="00184B8D" w:rsidRPr="00DD204B" w:rsidRDefault="00094EDF" w:rsidP="00DD204B">
      <w:pPr>
        <w:pStyle w:val="aff1"/>
        <w:rPr>
          <w:sz w:val="27"/>
          <w:szCs w:val="27"/>
        </w:rPr>
      </w:pPr>
      <w:r w:rsidRPr="000D2FBF">
        <w:rPr>
          <w:sz w:val="27"/>
          <w:szCs w:val="27"/>
        </w:rPr>
        <w:t xml:space="preserve">В части материально-технического и информационного обеспечения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 общая площадь всех помещений общеобразовательных организаций в расчете на одного учащегося </w:t>
      </w:r>
      <w:r w:rsidR="000D2FBF" w:rsidRPr="000D2FBF">
        <w:rPr>
          <w:sz w:val="27"/>
          <w:szCs w:val="27"/>
        </w:rPr>
        <w:t>составила 6,26</w:t>
      </w:r>
      <w:r w:rsidRPr="000D2FBF">
        <w:rPr>
          <w:sz w:val="27"/>
          <w:szCs w:val="27"/>
        </w:rPr>
        <w:t>кв.м. на</w:t>
      </w:r>
      <w:r w:rsidR="000D2FBF" w:rsidRPr="000D2FBF">
        <w:rPr>
          <w:sz w:val="27"/>
          <w:szCs w:val="27"/>
        </w:rPr>
        <w:t xml:space="preserve"> 1 обучающегося. Общая площадь всех помещений составляет – 34201кв.м</w:t>
      </w:r>
    </w:p>
    <w:p w14:paraId="6749FB3A" w14:textId="77777777" w:rsidR="00791D44" w:rsidRDefault="00791D44" w:rsidP="00791D44">
      <w:pPr>
        <w:pStyle w:val="afa"/>
      </w:pPr>
      <w:r>
        <w:t>Сохранение здоровья</w:t>
      </w:r>
    </w:p>
    <w:p w14:paraId="6B580B3E" w14:textId="10821393" w:rsidR="0005000F" w:rsidRPr="0005000F" w:rsidRDefault="0005000F" w:rsidP="0005000F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05000F">
        <w:rPr>
          <w:rFonts w:eastAsia="TimesNewRomanPSMT" w:cs="Times New Roman"/>
          <w:sz w:val="27"/>
          <w:szCs w:val="27"/>
        </w:rPr>
        <w:t xml:space="preserve">В </w:t>
      </w:r>
      <w:r>
        <w:rPr>
          <w:rFonts w:eastAsia="TimesNewRomanPSMT" w:cs="Times New Roman"/>
          <w:sz w:val="27"/>
          <w:szCs w:val="27"/>
        </w:rPr>
        <w:t xml:space="preserve">районе </w:t>
      </w:r>
      <w:r w:rsidRPr="0005000F">
        <w:rPr>
          <w:rFonts w:eastAsia="TimesNewRomanPSMT" w:cs="Times New Roman"/>
          <w:sz w:val="27"/>
          <w:szCs w:val="27"/>
        </w:rPr>
        <w:t xml:space="preserve"> с 2008 г. реализуется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 xml:space="preserve"> программно-целевой подход в решении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 xml:space="preserve"> вопросов</w:t>
      </w:r>
    </w:p>
    <w:p w14:paraId="2BB43D97" w14:textId="77777777" w:rsidR="0005000F" w:rsidRPr="0005000F" w:rsidRDefault="0005000F" w:rsidP="0005000F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05000F">
        <w:rPr>
          <w:rFonts w:eastAsia="TimesNewRomanPSMT" w:cs="Times New Roman"/>
          <w:sz w:val="27"/>
          <w:szCs w:val="27"/>
        </w:rPr>
        <w:t>сохранения и укрепления здоровья детей.</w:t>
      </w:r>
    </w:p>
    <w:p w14:paraId="45BF4EBA" w14:textId="04E02BF8" w:rsidR="0005000F" w:rsidRPr="0005000F" w:rsidRDefault="0005000F" w:rsidP="0005000F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05000F">
        <w:rPr>
          <w:rFonts w:eastAsia="TimesNewRomanPSMT" w:cs="Times New Roman"/>
          <w:sz w:val="27"/>
          <w:szCs w:val="27"/>
        </w:rPr>
        <w:t xml:space="preserve">С 2011 г. в каждой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 xml:space="preserve">общеобразовательной организации </w:t>
      </w:r>
      <w:r>
        <w:rPr>
          <w:rFonts w:eastAsia="TimesNewRomanPSMT" w:cs="Times New Roman"/>
          <w:sz w:val="27"/>
          <w:szCs w:val="27"/>
        </w:rPr>
        <w:t xml:space="preserve">района </w:t>
      </w:r>
      <w:r w:rsidRPr="0005000F">
        <w:rPr>
          <w:rFonts w:eastAsia="TimesNewRomanPSMT" w:cs="Times New Roman"/>
          <w:sz w:val="27"/>
          <w:szCs w:val="27"/>
        </w:rPr>
        <w:t>реализуется Программа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 xml:space="preserve">по формированию культурного и безопасного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 xml:space="preserve">образа </w:t>
      </w:r>
      <w:r w:rsidRPr="0005000F">
        <w:rPr>
          <w:rFonts w:eastAsia="TimesNewRomanPSMT" w:cs="Times New Roman"/>
          <w:sz w:val="27"/>
          <w:szCs w:val="27"/>
        </w:rPr>
        <w:lastRenderedPageBreak/>
        <w:t>жизни, реализуется комплексная модель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 xml:space="preserve">сохранения и укрепления здоровья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>учащихся.</w:t>
      </w:r>
    </w:p>
    <w:p w14:paraId="573C054B" w14:textId="15B43C61" w:rsidR="0005000F" w:rsidRPr="0005000F" w:rsidRDefault="0005000F" w:rsidP="0005000F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t xml:space="preserve"> Но </w:t>
      </w:r>
      <w:r w:rsidRPr="0005000F">
        <w:rPr>
          <w:rFonts w:eastAsia="TimesNewRomanPSMT" w:cs="Times New Roman"/>
          <w:sz w:val="27"/>
          <w:szCs w:val="27"/>
        </w:rPr>
        <w:t xml:space="preserve">школьная </w:t>
      </w:r>
      <w:proofErr w:type="spellStart"/>
      <w:r w:rsidRPr="0005000F">
        <w:rPr>
          <w:rFonts w:eastAsia="TimesNewRomanPSMT" w:cs="Times New Roman"/>
          <w:sz w:val="27"/>
          <w:szCs w:val="27"/>
        </w:rPr>
        <w:t>здоровьесберегающая</w:t>
      </w:r>
      <w:proofErr w:type="spellEnd"/>
      <w:r w:rsidRPr="0005000F">
        <w:rPr>
          <w:rFonts w:eastAsia="TimesNewRomanPSMT" w:cs="Times New Roman"/>
          <w:sz w:val="27"/>
          <w:szCs w:val="27"/>
        </w:rPr>
        <w:t xml:space="preserve"> инфраструктура</w:t>
      </w:r>
      <w:r>
        <w:rPr>
          <w:rFonts w:eastAsia="TimesNewRomanPSMT" w:cs="Times New Roman"/>
          <w:sz w:val="27"/>
          <w:szCs w:val="27"/>
        </w:rPr>
        <w:t xml:space="preserve"> находится на низком уровне из-за отсутствия денежных </w:t>
      </w:r>
      <w:proofErr w:type="gramStart"/>
      <w:r>
        <w:rPr>
          <w:rFonts w:eastAsia="TimesNewRomanPSMT" w:cs="Times New Roman"/>
          <w:sz w:val="27"/>
          <w:szCs w:val="27"/>
        </w:rPr>
        <w:t xml:space="preserve">средств  </w:t>
      </w:r>
      <w:r w:rsidRPr="0005000F">
        <w:rPr>
          <w:rFonts w:eastAsia="TimesNewRomanPSMT" w:cs="Times New Roman"/>
          <w:sz w:val="27"/>
          <w:szCs w:val="27"/>
        </w:rPr>
        <w:t>:</w:t>
      </w:r>
      <w:proofErr w:type="gramEnd"/>
      <w:r w:rsidRPr="0005000F">
        <w:rPr>
          <w:rFonts w:eastAsia="TimesNewRomanPSMT" w:cs="Times New Roman"/>
          <w:sz w:val="27"/>
          <w:szCs w:val="27"/>
        </w:rPr>
        <w:t xml:space="preserve"> кабинеты</w:t>
      </w:r>
    </w:p>
    <w:p w14:paraId="10925414" w14:textId="0167F395" w:rsidR="0005000F" w:rsidRPr="0005000F" w:rsidRDefault="0005000F" w:rsidP="0005000F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05000F">
        <w:rPr>
          <w:rFonts w:eastAsia="TimesNewRomanPSMT" w:cs="Times New Roman"/>
          <w:sz w:val="27"/>
          <w:szCs w:val="27"/>
        </w:rPr>
        <w:t xml:space="preserve">учителя-логопеда - в </w:t>
      </w:r>
      <w:r>
        <w:rPr>
          <w:rFonts w:eastAsia="TimesNewRomanPSMT" w:cs="Times New Roman"/>
          <w:sz w:val="27"/>
          <w:szCs w:val="27"/>
        </w:rPr>
        <w:t xml:space="preserve">0 </w:t>
      </w:r>
      <w:r w:rsidRPr="0005000F">
        <w:rPr>
          <w:rFonts w:eastAsia="TimesNewRomanPSMT" w:cs="Times New Roman"/>
          <w:sz w:val="27"/>
          <w:szCs w:val="27"/>
        </w:rPr>
        <w:t>% общеобразовательных организациях, кабинеты психологической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 xml:space="preserve">разгрузки - в 9,4%), </w:t>
      </w:r>
      <w:proofErr w:type="spellStart"/>
      <w:r w:rsidRPr="0005000F">
        <w:rPr>
          <w:rFonts w:eastAsia="TimesNewRomanPSMT" w:cs="Times New Roman"/>
          <w:sz w:val="27"/>
          <w:szCs w:val="27"/>
        </w:rPr>
        <w:t>физиокабинеты</w:t>
      </w:r>
      <w:proofErr w:type="spellEnd"/>
      <w:r w:rsidRPr="0005000F">
        <w:rPr>
          <w:rFonts w:eastAsia="TimesNewRomanPSMT" w:cs="Times New Roman"/>
          <w:sz w:val="27"/>
          <w:szCs w:val="27"/>
        </w:rPr>
        <w:t xml:space="preserve">- </w:t>
      </w:r>
      <w:r>
        <w:rPr>
          <w:rFonts w:eastAsia="TimesNewRomanPSMT" w:cs="Times New Roman"/>
          <w:sz w:val="27"/>
          <w:szCs w:val="27"/>
        </w:rPr>
        <w:t xml:space="preserve">0 </w:t>
      </w:r>
      <w:r w:rsidRPr="0005000F">
        <w:rPr>
          <w:rFonts w:eastAsia="TimesNewRomanPSMT" w:cs="Times New Roman"/>
          <w:sz w:val="27"/>
          <w:szCs w:val="27"/>
        </w:rPr>
        <w:t>%) и др.</w:t>
      </w:r>
    </w:p>
    <w:p w14:paraId="1F9B48A5" w14:textId="4D01039B" w:rsidR="0005000F" w:rsidRPr="0005000F" w:rsidRDefault="0005000F" w:rsidP="0005000F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05000F">
        <w:rPr>
          <w:rFonts w:eastAsia="TimesNewRomanPSMT" w:cs="Times New Roman"/>
          <w:sz w:val="27"/>
          <w:szCs w:val="27"/>
        </w:rPr>
        <w:t xml:space="preserve">Осуществляется взаимодействие образовательных организаций с </w:t>
      </w:r>
    </w:p>
    <w:p w14:paraId="36CE0F50" w14:textId="06A98887" w:rsidR="0005000F" w:rsidRPr="0005000F" w:rsidRDefault="0005000F" w:rsidP="0005000F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proofErr w:type="gramStart"/>
      <w:r>
        <w:rPr>
          <w:rFonts w:eastAsia="TimesNewRomanPSMT" w:cs="Times New Roman"/>
          <w:sz w:val="27"/>
          <w:szCs w:val="27"/>
        </w:rPr>
        <w:t xml:space="preserve">районной </w:t>
      </w:r>
      <w:r w:rsidRPr="0005000F">
        <w:rPr>
          <w:rFonts w:eastAsia="TimesNewRomanPSMT" w:cs="Times New Roman"/>
          <w:sz w:val="27"/>
          <w:szCs w:val="27"/>
        </w:rPr>
        <w:t xml:space="preserve"> </w:t>
      </w:r>
      <w:r>
        <w:rPr>
          <w:rFonts w:eastAsia="TimesNewRomanPSMT" w:cs="Times New Roman"/>
          <w:sz w:val="27"/>
          <w:szCs w:val="27"/>
        </w:rPr>
        <w:t>поликлиникой</w:t>
      </w:r>
      <w:proofErr w:type="gramEnd"/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 xml:space="preserve">, в котором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>проводится экспресс</w:t>
      </w:r>
      <w:r>
        <w:rPr>
          <w:rFonts w:eastAsia="TimesNewRomanPSMT" w:cs="Times New Roman"/>
          <w:sz w:val="27"/>
          <w:szCs w:val="27"/>
        </w:rPr>
        <w:t>-</w:t>
      </w:r>
      <w:r w:rsidRPr="0005000F">
        <w:rPr>
          <w:rFonts w:eastAsia="TimesNewRomanPSMT" w:cs="Times New Roman"/>
          <w:sz w:val="27"/>
          <w:szCs w:val="27"/>
        </w:rPr>
        <w:t>диагностика уровня здоровья учащихся.</w:t>
      </w:r>
    </w:p>
    <w:p w14:paraId="380B9CF5" w14:textId="77777777" w:rsidR="0005000F" w:rsidRDefault="0005000F" w:rsidP="0005000F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Ключевым  моментом в организации питания детей ОУ является  вопрос снабжения образовательных учреждений безопасным и качественным сырьем   и на руководителей ОУ возложена персональная ответственность за качество принятой продукции. </w:t>
      </w:r>
    </w:p>
    <w:p w14:paraId="3091277D" w14:textId="63DAAD36" w:rsidR="0005000F" w:rsidRDefault="0005000F" w:rsidP="0005000F">
      <w:pPr>
        <w:ind w:firstLine="708"/>
        <w:rPr>
          <w:sz w:val="28"/>
          <w:szCs w:val="28"/>
        </w:rPr>
      </w:pPr>
      <w:r>
        <w:rPr>
          <w:sz w:val="28"/>
          <w:szCs w:val="28"/>
        </w:rPr>
        <w:t>С 2013 года мероприятия по организации питания в школах Ботлихского района проводятся в соответствии с задачами муниципальной долгосрочной целевой программы "Совершенствование организации школьного питания в муниципальных общеобразовательных учреждениях Ботлихского района на 2013-2018 годы".</w:t>
      </w:r>
      <w:r w:rsidRPr="0005000F">
        <w:rPr>
          <w:sz w:val="28"/>
          <w:szCs w:val="28"/>
        </w:rPr>
        <w:t xml:space="preserve"> </w:t>
      </w:r>
      <w:r>
        <w:rPr>
          <w:sz w:val="28"/>
          <w:szCs w:val="28"/>
        </w:rPr>
        <w:t>В   общеобразовательных учреждениях  питанием обеспечены 2356 учащихся 1-4 классов, стоимость питания на 1 учащегося составляет 15 рублей. Питание школьников в общеобразовательных учреждениях района осуществляется за счёт средств республиканского бюджета. Также   за счет внебюджетных средств организовано горячее питание для учащихся 5 класса МКОУ «</w:t>
      </w:r>
      <w:proofErr w:type="spellStart"/>
      <w:r>
        <w:rPr>
          <w:sz w:val="28"/>
          <w:szCs w:val="28"/>
        </w:rPr>
        <w:t>Алакский</w:t>
      </w:r>
      <w:proofErr w:type="spellEnd"/>
      <w:r>
        <w:rPr>
          <w:sz w:val="28"/>
          <w:szCs w:val="28"/>
        </w:rPr>
        <w:t xml:space="preserve"> лицей».</w:t>
      </w:r>
    </w:p>
    <w:p w14:paraId="4981D3E2" w14:textId="5733D95E" w:rsidR="0005000F" w:rsidRPr="0005000F" w:rsidRDefault="0005000F" w:rsidP="0005000F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05000F">
        <w:rPr>
          <w:rFonts w:eastAsia="TimesNewRomanPSMT" w:cs="Times New Roman"/>
          <w:sz w:val="27"/>
          <w:szCs w:val="27"/>
        </w:rPr>
        <w:t xml:space="preserve">В </w:t>
      </w:r>
      <w:r>
        <w:rPr>
          <w:rFonts w:eastAsia="TimesNewRomanPSMT" w:cs="Times New Roman"/>
          <w:sz w:val="27"/>
          <w:szCs w:val="27"/>
        </w:rPr>
        <w:t xml:space="preserve">районе </w:t>
      </w:r>
      <w:r w:rsidRPr="0005000F">
        <w:rPr>
          <w:rFonts w:eastAsia="TimesNewRomanPSMT" w:cs="Times New Roman"/>
          <w:sz w:val="27"/>
          <w:szCs w:val="27"/>
        </w:rPr>
        <w:t xml:space="preserve"> созданы условия для занятий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>физической культурой и спортом, получила</w:t>
      </w:r>
      <w:r>
        <w:rPr>
          <w:rFonts w:eastAsia="TimesNewRomanPSMT" w:cs="Times New Roman"/>
          <w:sz w:val="27"/>
          <w:szCs w:val="27"/>
        </w:rPr>
        <w:t xml:space="preserve"> д</w:t>
      </w:r>
      <w:r w:rsidRPr="0005000F">
        <w:rPr>
          <w:rFonts w:eastAsia="TimesNewRomanPSMT" w:cs="Times New Roman"/>
          <w:sz w:val="27"/>
          <w:szCs w:val="27"/>
        </w:rPr>
        <w:t>альнейшее развитие спортивная инфраструктура.</w:t>
      </w:r>
    </w:p>
    <w:p w14:paraId="64C18F79" w14:textId="64E99A29" w:rsidR="0005000F" w:rsidRPr="0005000F" w:rsidRDefault="0005000F" w:rsidP="0005000F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05000F">
        <w:rPr>
          <w:rFonts w:eastAsia="TimesNewRomanPSMT" w:cs="Times New Roman"/>
          <w:sz w:val="27"/>
          <w:szCs w:val="27"/>
        </w:rPr>
        <w:t>В</w:t>
      </w:r>
      <w:r>
        <w:rPr>
          <w:rFonts w:eastAsia="TimesNewRomanPSMT" w:cs="Times New Roman"/>
          <w:sz w:val="27"/>
          <w:szCs w:val="27"/>
        </w:rPr>
        <w:t xml:space="preserve"> 2018</w:t>
      </w:r>
      <w:r w:rsidRPr="0005000F">
        <w:rPr>
          <w:rFonts w:eastAsia="TimesNewRomanPSMT" w:cs="Times New Roman"/>
          <w:sz w:val="27"/>
          <w:szCs w:val="27"/>
        </w:rPr>
        <w:t xml:space="preserve"> г. </w:t>
      </w:r>
      <w:proofErr w:type="gramStart"/>
      <w:r w:rsidRPr="0005000F">
        <w:rPr>
          <w:rFonts w:eastAsia="TimesNewRomanPSMT" w:cs="Times New Roman"/>
          <w:sz w:val="27"/>
          <w:szCs w:val="27"/>
        </w:rPr>
        <w:t xml:space="preserve">обеспеченность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>образовательных</w:t>
      </w:r>
      <w:proofErr w:type="gramEnd"/>
      <w:r w:rsidRPr="0005000F">
        <w:rPr>
          <w:rFonts w:eastAsia="TimesNewRomanPSMT" w:cs="Times New Roman"/>
          <w:sz w:val="27"/>
          <w:szCs w:val="27"/>
        </w:rPr>
        <w:t xml:space="preserve"> организаций спортивными залами</w:t>
      </w:r>
      <w:r>
        <w:rPr>
          <w:rFonts w:eastAsia="TimesNewRomanPSMT" w:cs="Times New Roman"/>
          <w:sz w:val="27"/>
          <w:szCs w:val="27"/>
        </w:rPr>
        <w:t xml:space="preserve"> с</w:t>
      </w:r>
      <w:r w:rsidRPr="0005000F">
        <w:rPr>
          <w:rFonts w:eastAsia="TimesNewRomanPSMT" w:cs="Times New Roman"/>
          <w:sz w:val="27"/>
          <w:szCs w:val="27"/>
        </w:rPr>
        <w:t>оставила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05000F">
        <w:rPr>
          <w:rFonts w:eastAsia="TimesNewRomanPSMT" w:cs="Times New Roman"/>
          <w:sz w:val="27"/>
          <w:szCs w:val="27"/>
        </w:rPr>
        <w:t xml:space="preserve"> — </w:t>
      </w:r>
      <w:r>
        <w:rPr>
          <w:rFonts w:eastAsia="TimesNewRomanPSMT" w:cs="Times New Roman"/>
          <w:sz w:val="27"/>
          <w:szCs w:val="27"/>
        </w:rPr>
        <w:t>80</w:t>
      </w:r>
      <w:r w:rsidRPr="0005000F">
        <w:rPr>
          <w:rFonts w:eastAsia="TimesNewRomanPSMT" w:cs="Times New Roman"/>
          <w:sz w:val="27"/>
          <w:szCs w:val="27"/>
        </w:rPr>
        <w:t xml:space="preserve"> %.</w:t>
      </w:r>
    </w:p>
    <w:p w14:paraId="7F9FC2F9" w14:textId="77777777" w:rsidR="00184B8D" w:rsidRDefault="00184B8D" w:rsidP="00DD204B">
      <w:pPr>
        <w:ind w:firstLine="0"/>
      </w:pPr>
    </w:p>
    <w:p w14:paraId="226DC200" w14:textId="77777777" w:rsidR="00791D44" w:rsidRDefault="00791D44" w:rsidP="00791D44">
      <w:pPr>
        <w:pStyle w:val="afa"/>
      </w:pPr>
      <w:r>
        <w:t>Обеспечение безопасности</w:t>
      </w:r>
    </w:p>
    <w:p w14:paraId="0FF81438" w14:textId="706CFE2C" w:rsidR="007D1200" w:rsidRPr="007D1200" w:rsidRDefault="00DD204B" w:rsidP="007D1200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lastRenderedPageBreak/>
        <w:t>По состоянию на начало 2018-2019</w:t>
      </w:r>
      <w:r w:rsidR="007D1200" w:rsidRPr="007D1200">
        <w:rPr>
          <w:rFonts w:eastAsia="TimesNewRomanPSMT" w:cs="Times New Roman"/>
          <w:sz w:val="27"/>
          <w:szCs w:val="27"/>
        </w:rPr>
        <w:t xml:space="preserve"> </w:t>
      </w:r>
      <w:proofErr w:type="gramStart"/>
      <w:r w:rsidR="007D1200" w:rsidRPr="007D1200">
        <w:rPr>
          <w:rFonts w:eastAsia="TimesNewRomanPSMT" w:cs="Times New Roman"/>
          <w:sz w:val="27"/>
          <w:szCs w:val="27"/>
        </w:rPr>
        <w:t xml:space="preserve">учебного </w:t>
      </w:r>
      <w:r w:rsidR="007D1200">
        <w:rPr>
          <w:rFonts w:eastAsia="TimesNewRomanPSMT" w:cs="Times New Roman"/>
          <w:sz w:val="27"/>
          <w:szCs w:val="27"/>
        </w:rPr>
        <w:t xml:space="preserve"> </w:t>
      </w:r>
      <w:r w:rsidR="007D1200" w:rsidRPr="007D1200">
        <w:rPr>
          <w:rFonts w:eastAsia="TimesNewRomanPSMT" w:cs="Times New Roman"/>
          <w:sz w:val="27"/>
          <w:szCs w:val="27"/>
        </w:rPr>
        <w:t>года</w:t>
      </w:r>
      <w:proofErr w:type="gramEnd"/>
      <w:r w:rsidR="007D1200" w:rsidRPr="007D1200">
        <w:rPr>
          <w:rFonts w:eastAsia="TimesNewRomanPSMT" w:cs="Times New Roman"/>
          <w:sz w:val="27"/>
          <w:szCs w:val="27"/>
        </w:rPr>
        <w:t xml:space="preserve"> согласно информации администраций </w:t>
      </w:r>
      <w:r w:rsidR="007D1200">
        <w:rPr>
          <w:rFonts w:eastAsia="TimesNewRomanPSMT" w:cs="Times New Roman"/>
          <w:sz w:val="27"/>
          <w:szCs w:val="27"/>
        </w:rPr>
        <w:t xml:space="preserve">района </w:t>
      </w:r>
      <w:r w:rsidR="007D1200" w:rsidRPr="007D1200">
        <w:rPr>
          <w:rFonts w:eastAsia="TimesNewRomanPSMT" w:cs="Times New Roman"/>
          <w:sz w:val="27"/>
          <w:szCs w:val="27"/>
        </w:rPr>
        <w:t xml:space="preserve"> области 98,8% организаций имели </w:t>
      </w:r>
      <w:r w:rsidR="007D1200">
        <w:rPr>
          <w:rFonts w:eastAsia="TimesNewRomanPSMT" w:cs="Times New Roman"/>
          <w:sz w:val="27"/>
          <w:szCs w:val="27"/>
        </w:rPr>
        <w:t xml:space="preserve"> </w:t>
      </w:r>
      <w:r w:rsidR="007D1200" w:rsidRPr="007D1200">
        <w:rPr>
          <w:rFonts w:eastAsia="TimesNewRomanPSMT" w:cs="Times New Roman"/>
          <w:sz w:val="27"/>
          <w:szCs w:val="27"/>
        </w:rPr>
        <w:t>пожарные краны и</w:t>
      </w:r>
    </w:p>
    <w:p w14:paraId="577ABECC" w14:textId="4CA18C2B" w:rsidR="00631AC5" w:rsidRPr="007D1200" w:rsidRDefault="007D1200" w:rsidP="007D1200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7D1200">
        <w:rPr>
          <w:rFonts w:eastAsia="TimesNewRomanPSMT" w:cs="Times New Roman"/>
          <w:sz w:val="27"/>
          <w:szCs w:val="27"/>
        </w:rPr>
        <w:t>Рукава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7D1200">
        <w:rPr>
          <w:rFonts w:eastAsia="TimesNewRomanPSMT" w:cs="Times New Roman"/>
          <w:sz w:val="27"/>
          <w:szCs w:val="27"/>
        </w:rPr>
        <w:t xml:space="preserve"> (в</w:t>
      </w:r>
      <w:r w:rsidR="00F32848">
        <w:rPr>
          <w:rFonts w:eastAsia="TimesNewRomanPSMT" w:cs="Times New Roman"/>
          <w:sz w:val="27"/>
          <w:szCs w:val="27"/>
        </w:rPr>
        <w:t xml:space="preserve"> 2017</w:t>
      </w:r>
      <w:r w:rsidRPr="007D1200">
        <w:rPr>
          <w:rFonts w:eastAsia="TimesNewRomanPSMT" w:cs="Times New Roman"/>
          <w:sz w:val="27"/>
          <w:szCs w:val="27"/>
        </w:rPr>
        <w:t xml:space="preserve"> - 75,23%); 100% общеобразовательных организаций оборудованы дымовыми</w:t>
      </w:r>
      <w:r>
        <w:rPr>
          <w:rFonts w:eastAsia="TimesNewRomanPSMT" w:cs="Times New Roman"/>
          <w:sz w:val="27"/>
          <w:szCs w:val="27"/>
        </w:rPr>
        <w:t xml:space="preserve"> </w:t>
      </w:r>
      <w:proofErr w:type="spellStart"/>
      <w:r w:rsidRPr="007D1200">
        <w:rPr>
          <w:rFonts w:eastAsia="TimesNewRomanPSMT" w:cs="Times New Roman"/>
          <w:sz w:val="27"/>
          <w:szCs w:val="27"/>
        </w:rPr>
        <w:t>извещателями</w:t>
      </w:r>
      <w:proofErr w:type="spellEnd"/>
      <w:r w:rsidRPr="007D1200">
        <w:rPr>
          <w:rFonts w:eastAsia="TimesNewRomanPSMT" w:cs="Times New Roman"/>
          <w:sz w:val="27"/>
          <w:szCs w:val="27"/>
        </w:rPr>
        <w:t xml:space="preserve"> (в</w:t>
      </w:r>
      <w:r w:rsidR="00F32848">
        <w:rPr>
          <w:rFonts w:eastAsia="TimesNewRomanPSMT" w:cs="Times New Roman"/>
          <w:sz w:val="27"/>
          <w:szCs w:val="27"/>
        </w:rPr>
        <w:t xml:space="preserve"> 2016 - 100%); 0 </w:t>
      </w:r>
      <w:r w:rsidRPr="007D1200">
        <w:rPr>
          <w:rFonts w:eastAsia="TimesNewRomanPSMT" w:cs="Times New Roman"/>
          <w:sz w:val="27"/>
          <w:szCs w:val="27"/>
        </w:rPr>
        <w:t>% организаций</w:t>
      </w:r>
      <w:r w:rsidR="00F32848">
        <w:rPr>
          <w:rFonts w:eastAsia="TimesNewRomanPSMT" w:cs="Times New Roman"/>
          <w:sz w:val="27"/>
          <w:szCs w:val="27"/>
        </w:rPr>
        <w:t xml:space="preserve"> </w:t>
      </w:r>
      <w:r w:rsidRPr="007D1200">
        <w:rPr>
          <w:rFonts w:eastAsia="TimesNewRomanPSMT" w:cs="Times New Roman"/>
          <w:sz w:val="27"/>
          <w:szCs w:val="27"/>
        </w:rPr>
        <w:t xml:space="preserve"> оснащены «тревожными кнопками»; 100% организаций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7D1200">
        <w:rPr>
          <w:rFonts w:eastAsia="TimesNewRomanPSMT" w:cs="Times New Roman"/>
          <w:sz w:val="27"/>
          <w:szCs w:val="27"/>
        </w:rPr>
        <w:t>имеют охрану (в</w:t>
      </w:r>
      <w:r w:rsidR="00F32848">
        <w:rPr>
          <w:rFonts w:eastAsia="TimesNewRomanPSMT" w:cs="Times New Roman"/>
          <w:sz w:val="27"/>
          <w:szCs w:val="27"/>
        </w:rPr>
        <w:t xml:space="preserve"> 2017</w:t>
      </w:r>
      <w:r w:rsidRPr="007D1200">
        <w:rPr>
          <w:rFonts w:eastAsia="TimesNewRomanPSMT" w:cs="Times New Roman"/>
          <w:sz w:val="27"/>
          <w:szCs w:val="27"/>
        </w:rPr>
        <w:t xml:space="preserve"> - 100%); системы видеонаблюдения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7D1200">
        <w:rPr>
          <w:rFonts w:eastAsia="TimesNewRomanPSMT" w:cs="Times New Roman"/>
          <w:sz w:val="27"/>
          <w:szCs w:val="27"/>
        </w:rPr>
        <w:t xml:space="preserve">установлены </w:t>
      </w:r>
      <w:r w:rsidR="00F32848">
        <w:rPr>
          <w:rFonts w:eastAsia="TimesNewRomanPSMT" w:cs="Times New Roman"/>
          <w:sz w:val="27"/>
          <w:szCs w:val="27"/>
        </w:rPr>
        <w:t xml:space="preserve">лишь  22,5 </w:t>
      </w:r>
      <w:r w:rsidRPr="007D1200">
        <w:rPr>
          <w:rFonts w:eastAsia="TimesNewRomanPSMT" w:cs="Times New Roman"/>
          <w:sz w:val="27"/>
          <w:szCs w:val="27"/>
        </w:rPr>
        <w:t>% организаций.</w:t>
      </w:r>
    </w:p>
    <w:p w14:paraId="64070893" w14:textId="43ABB33A" w:rsidR="00791D44" w:rsidRDefault="00791D44" w:rsidP="003C4DFC"/>
    <w:p w14:paraId="2D07A3E5" w14:textId="77777777" w:rsidR="00184B8D" w:rsidRDefault="00184B8D" w:rsidP="003C4DFC"/>
    <w:sdt>
      <w:sdtPr>
        <w:id w:val="-1373383884"/>
        <w:lock w:val="sdtContentLocked"/>
        <w:placeholder>
          <w:docPart w:val="DefaultPlaceholder_-1854013440"/>
        </w:placeholder>
      </w:sdtPr>
      <w:sdtContent>
        <w:p w14:paraId="7CE0EDCE" w14:textId="4BC170D2" w:rsidR="00CB109B" w:rsidRDefault="00CB109B" w:rsidP="00462ACF">
          <w:pPr>
            <w:pStyle w:val="4"/>
          </w:pPr>
          <w:r>
            <w:t>Условия получения начального общего, основного общего и среднего общего образования лицами с ограниченными возможностями здоровья и инвалидами</w:t>
          </w:r>
        </w:p>
      </w:sdtContent>
    </w:sdt>
    <w:p w14:paraId="3F2F76F6" w14:textId="00B73166" w:rsidR="00533794" w:rsidRPr="00533794" w:rsidRDefault="00533794" w:rsidP="006C4B32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533794">
        <w:rPr>
          <w:rFonts w:eastAsia="TimesNewRomanPSMT" w:cs="Times New Roman"/>
          <w:sz w:val="27"/>
          <w:szCs w:val="27"/>
        </w:rPr>
        <w:t>Обеспечение реализации права детей с ограниченными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 xml:space="preserve"> 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возможностями здоровья, детей -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инвалидов на образование является важнейшей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 xml:space="preserve"> задачей государственной политики не только в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области образования, но и в области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 xml:space="preserve"> демографического и социально-экономического развития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региона.</w:t>
      </w:r>
    </w:p>
    <w:p w14:paraId="62EE95A4" w14:textId="0EEEC364" w:rsidR="00533794" w:rsidRPr="00533794" w:rsidRDefault="00533794" w:rsidP="00533794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533794">
        <w:rPr>
          <w:rFonts w:eastAsia="TimesNewRomanPSMT" w:cs="Times New Roman"/>
          <w:sz w:val="27"/>
          <w:szCs w:val="27"/>
        </w:rPr>
        <w:t>Формы и степень образовательной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 xml:space="preserve"> интеграции ребенка с ограниченными возможностями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здоровья, ребенка-инвалида варьируются в зависимости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 xml:space="preserve"> от степени выраженности недостатков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его психического и (или) физического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 xml:space="preserve"> развития.</w:t>
      </w:r>
    </w:p>
    <w:p w14:paraId="777F0E4E" w14:textId="6DFAE415" w:rsidR="00533794" w:rsidRPr="00533794" w:rsidRDefault="00533794" w:rsidP="006C4B32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533794">
        <w:rPr>
          <w:rFonts w:eastAsia="TimesNewRomanPSMT" w:cs="Times New Roman"/>
          <w:sz w:val="27"/>
          <w:szCs w:val="27"/>
        </w:rPr>
        <w:t xml:space="preserve">В </w:t>
      </w:r>
      <w:proofErr w:type="gramStart"/>
      <w:r w:rsidRPr="00533794">
        <w:rPr>
          <w:rFonts w:eastAsia="TimesNewRomanPSMT" w:cs="Times New Roman"/>
          <w:sz w:val="27"/>
          <w:szCs w:val="27"/>
        </w:rPr>
        <w:t>общеобразовательных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 xml:space="preserve"> организациях</w:t>
      </w:r>
      <w:proofErr w:type="gramEnd"/>
      <w:r w:rsidRPr="00533794">
        <w:rPr>
          <w:rFonts w:eastAsia="TimesNewRomanPSMT" w:cs="Times New Roman"/>
          <w:sz w:val="27"/>
          <w:szCs w:val="27"/>
        </w:rPr>
        <w:t xml:space="preserve"> области инклюзивное обучение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 xml:space="preserve"> осуществляется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через открытие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общеобразовательных классов, в которых обучаются дети-инвалиды</w:t>
      </w:r>
      <w:r w:rsidR="006C4B32">
        <w:rPr>
          <w:rFonts w:eastAsia="TimesNewRomanPSMT" w:cs="Times New Roman"/>
          <w:sz w:val="27"/>
          <w:szCs w:val="27"/>
        </w:rPr>
        <w:t xml:space="preserve"> в количестве </w:t>
      </w:r>
      <w:r w:rsidR="001B29E5">
        <w:rPr>
          <w:rFonts w:eastAsia="TimesNewRomanPSMT" w:cs="Times New Roman"/>
          <w:sz w:val="27"/>
          <w:szCs w:val="27"/>
        </w:rPr>
        <w:t xml:space="preserve"> 0,7% ( 39 детей-инвалидов)</w:t>
      </w:r>
      <w:r w:rsidRPr="00533794">
        <w:rPr>
          <w:rFonts w:eastAsia="TimesNewRomanPSMT" w:cs="Times New Roman"/>
          <w:sz w:val="27"/>
          <w:szCs w:val="27"/>
        </w:rPr>
        <w:t>.</w:t>
      </w:r>
    </w:p>
    <w:p w14:paraId="4B51E6BD" w14:textId="76842616" w:rsidR="00533794" w:rsidRPr="00533794" w:rsidRDefault="00533794" w:rsidP="0043014F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533794">
        <w:rPr>
          <w:rFonts w:eastAsia="TimesNewRomanPSMT" w:cs="Times New Roman"/>
          <w:sz w:val="27"/>
          <w:szCs w:val="27"/>
        </w:rPr>
        <w:t>Структура численности обучающихся по адаптированным образовательным программам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начального общего, основного общего, среднего</w:t>
      </w:r>
      <w:r w:rsidR="006C4B32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 xml:space="preserve"> общего образования по видам </w:t>
      </w:r>
      <w:r w:rsidR="009B13A6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программ:</w:t>
      </w:r>
    </w:p>
    <w:p w14:paraId="4A9BA7F4" w14:textId="77777777" w:rsidR="00533794" w:rsidRPr="00533794" w:rsidRDefault="00533794" w:rsidP="00533794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533794">
        <w:rPr>
          <w:rFonts w:eastAsia="TimesNewRomanPSMT" w:cs="Times New Roman"/>
          <w:sz w:val="27"/>
          <w:szCs w:val="27"/>
        </w:rPr>
        <w:t>для слабослышащих позднооглохших -11,8%</w:t>
      </w:r>
    </w:p>
    <w:p w14:paraId="508728BC" w14:textId="2E458C52" w:rsidR="00533794" w:rsidRPr="00533794" w:rsidRDefault="00533794" w:rsidP="00533794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533794">
        <w:rPr>
          <w:rFonts w:eastAsia="TimesNewRomanPSMT" w:cs="Times New Roman"/>
          <w:sz w:val="27"/>
          <w:szCs w:val="27"/>
        </w:rPr>
        <w:t xml:space="preserve">для </w:t>
      </w:r>
      <w:r w:rsidR="009B13A6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слепых -0%</w:t>
      </w:r>
    </w:p>
    <w:p w14:paraId="6C32A01E" w14:textId="3D24DF42" w:rsidR="00533794" w:rsidRPr="00533794" w:rsidRDefault="00533794" w:rsidP="00533794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i/>
          <w:iCs/>
          <w:sz w:val="27"/>
          <w:szCs w:val="27"/>
        </w:rPr>
      </w:pPr>
      <w:r w:rsidRPr="00533794">
        <w:rPr>
          <w:rFonts w:eastAsia="TimesNewRomanPSMT" w:cs="Times New Roman"/>
          <w:sz w:val="27"/>
          <w:szCs w:val="27"/>
        </w:rPr>
        <w:t xml:space="preserve">для </w:t>
      </w:r>
      <w:r w:rsidR="009B13A6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 xml:space="preserve">слабовидящих -0,6 </w:t>
      </w:r>
      <w:r w:rsidRPr="00533794">
        <w:rPr>
          <w:rFonts w:eastAsia="TimesNewRomanPSMT" w:cs="Times New Roman"/>
          <w:i/>
          <w:iCs/>
          <w:sz w:val="27"/>
          <w:szCs w:val="27"/>
        </w:rPr>
        <w:t>%</w:t>
      </w:r>
    </w:p>
    <w:p w14:paraId="6D358759" w14:textId="4A95CD07" w:rsidR="00533794" w:rsidRPr="00533794" w:rsidRDefault="00533794" w:rsidP="00533794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i/>
          <w:iCs/>
          <w:sz w:val="27"/>
          <w:szCs w:val="27"/>
        </w:rPr>
      </w:pPr>
      <w:r w:rsidRPr="00533794">
        <w:rPr>
          <w:rFonts w:eastAsia="TimesNewRomanPSMT" w:cs="Times New Roman"/>
          <w:sz w:val="27"/>
          <w:szCs w:val="27"/>
        </w:rPr>
        <w:t xml:space="preserve">с тяжелыми </w:t>
      </w:r>
      <w:r w:rsidR="009B13A6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 xml:space="preserve">нарушениями речи-3,2 </w:t>
      </w:r>
      <w:r w:rsidRPr="00533794">
        <w:rPr>
          <w:rFonts w:eastAsia="TimesNewRomanPSMT" w:cs="Times New Roman"/>
          <w:i/>
          <w:iCs/>
          <w:sz w:val="27"/>
          <w:szCs w:val="27"/>
        </w:rPr>
        <w:t>%</w:t>
      </w:r>
    </w:p>
    <w:p w14:paraId="39964344" w14:textId="6FE76E84" w:rsidR="00533794" w:rsidRPr="00533794" w:rsidRDefault="00533794" w:rsidP="00533794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i/>
          <w:iCs/>
          <w:sz w:val="27"/>
          <w:szCs w:val="27"/>
        </w:rPr>
      </w:pPr>
      <w:r w:rsidRPr="00533794">
        <w:rPr>
          <w:rFonts w:eastAsia="TimesNewRomanPSMT" w:cs="Times New Roman"/>
          <w:sz w:val="27"/>
          <w:szCs w:val="27"/>
        </w:rPr>
        <w:lastRenderedPageBreak/>
        <w:t xml:space="preserve">с нарушениями </w:t>
      </w:r>
      <w:r w:rsidR="009B13A6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 xml:space="preserve">опорно-двигательного аппарата -0,1 </w:t>
      </w:r>
      <w:r w:rsidRPr="00533794">
        <w:rPr>
          <w:rFonts w:eastAsia="TimesNewRomanPSMT" w:cs="Times New Roman"/>
          <w:i/>
          <w:iCs/>
          <w:sz w:val="27"/>
          <w:szCs w:val="27"/>
        </w:rPr>
        <w:t>%</w:t>
      </w:r>
    </w:p>
    <w:p w14:paraId="549F4AC3" w14:textId="1C87AA27" w:rsidR="00533794" w:rsidRPr="00533794" w:rsidRDefault="00533794" w:rsidP="00533794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533794">
        <w:rPr>
          <w:rFonts w:eastAsia="TimesNewRomanPSMT" w:cs="Times New Roman"/>
          <w:sz w:val="27"/>
          <w:szCs w:val="27"/>
        </w:rPr>
        <w:t xml:space="preserve">с </w:t>
      </w:r>
      <w:proofErr w:type="gramStart"/>
      <w:r w:rsidRPr="00533794">
        <w:rPr>
          <w:rFonts w:eastAsia="TimesNewRomanPSMT" w:cs="Times New Roman"/>
          <w:sz w:val="27"/>
          <w:szCs w:val="27"/>
        </w:rPr>
        <w:t xml:space="preserve">задержкой </w:t>
      </w:r>
      <w:r w:rsidR="009B13A6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психического</w:t>
      </w:r>
      <w:proofErr w:type="gramEnd"/>
      <w:r w:rsidRPr="00533794">
        <w:rPr>
          <w:rFonts w:eastAsia="TimesNewRomanPSMT" w:cs="Times New Roman"/>
          <w:sz w:val="27"/>
          <w:szCs w:val="27"/>
        </w:rPr>
        <w:t xml:space="preserve"> развития-70,4%</w:t>
      </w:r>
    </w:p>
    <w:p w14:paraId="00707DC1" w14:textId="3F7D075B" w:rsidR="00533794" w:rsidRPr="00533794" w:rsidRDefault="00533794" w:rsidP="0043014F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proofErr w:type="gramStart"/>
      <w:r w:rsidRPr="00533794">
        <w:rPr>
          <w:rFonts w:eastAsia="TimesNewRomanPSMT" w:cs="Times New Roman"/>
          <w:sz w:val="27"/>
          <w:szCs w:val="27"/>
        </w:rPr>
        <w:t>Для детей-инвалидов</w:t>
      </w:r>
      <w:proofErr w:type="gramEnd"/>
      <w:r w:rsidR="009B13A6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обучающихся в общеобразовательных организациях</w:t>
      </w:r>
      <w:r w:rsidR="009B13A6">
        <w:rPr>
          <w:rFonts w:eastAsia="TimesNewRomanPSMT" w:cs="Times New Roman"/>
          <w:sz w:val="27"/>
          <w:szCs w:val="27"/>
        </w:rPr>
        <w:t xml:space="preserve">, </w:t>
      </w:r>
      <w:r w:rsidRPr="00533794">
        <w:rPr>
          <w:rFonts w:eastAsia="TimesNewRomanPSMT" w:cs="Times New Roman"/>
          <w:sz w:val="27"/>
          <w:szCs w:val="27"/>
        </w:rPr>
        <w:t>были предусмотрены различные варианты включения ребенка в образовательную деятельность:</w:t>
      </w:r>
      <w:r w:rsidR="0043014F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психолого-педагогическое сопровождение;</w:t>
      </w:r>
    </w:p>
    <w:p w14:paraId="15F94FBE" w14:textId="73274042" w:rsidR="00533794" w:rsidRPr="00533794" w:rsidRDefault="00533794" w:rsidP="00533794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533794">
        <w:rPr>
          <w:rFonts w:eastAsia="TimesNewRomanPSMT" w:cs="Times New Roman"/>
          <w:sz w:val="27"/>
          <w:szCs w:val="27"/>
        </w:rPr>
        <w:t xml:space="preserve">индивидуальные </w:t>
      </w:r>
      <w:proofErr w:type="gramStart"/>
      <w:r w:rsidRPr="00533794">
        <w:rPr>
          <w:rFonts w:eastAsia="TimesNewRomanPSMT" w:cs="Times New Roman"/>
          <w:sz w:val="27"/>
          <w:szCs w:val="27"/>
        </w:rPr>
        <w:t xml:space="preserve">и </w:t>
      </w:r>
      <w:r w:rsidR="0043014F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групповые</w:t>
      </w:r>
      <w:proofErr w:type="gramEnd"/>
      <w:r w:rsidRPr="00533794">
        <w:rPr>
          <w:rFonts w:eastAsia="TimesNewRomanPSMT" w:cs="Times New Roman"/>
          <w:sz w:val="27"/>
          <w:szCs w:val="27"/>
        </w:rPr>
        <w:t xml:space="preserve"> коррекционные занятия в соответствии рекомендациями</w:t>
      </w:r>
      <w:r w:rsidR="0043014F">
        <w:rPr>
          <w:rFonts w:eastAsia="TimesNewRomanPSMT" w:cs="Times New Roman"/>
          <w:sz w:val="27"/>
          <w:szCs w:val="27"/>
        </w:rPr>
        <w:t xml:space="preserve">  </w:t>
      </w:r>
      <w:r w:rsidRPr="00533794">
        <w:rPr>
          <w:rFonts w:eastAsia="TimesNewRomanPSMT" w:cs="Times New Roman"/>
          <w:sz w:val="27"/>
          <w:szCs w:val="27"/>
        </w:rPr>
        <w:t>индивидуальной программы реабилитации инвалида, психолого-медико-</w:t>
      </w:r>
      <w:r w:rsidR="0043014F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педагогических</w:t>
      </w:r>
      <w:r w:rsidR="0043014F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>комиссий</w:t>
      </w:r>
      <w:r w:rsidR="0043014F">
        <w:rPr>
          <w:rFonts w:eastAsia="TimesNewRomanPSMT" w:cs="Times New Roman"/>
          <w:sz w:val="27"/>
          <w:szCs w:val="27"/>
        </w:rPr>
        <w:t xml:space="preserve">; </w:t>
      </w:r>
      <w:r w:rsidRPr="00533794">
        <w:rPr>
          <w:rFonts w:eastAsia="TimesNewRomanPSMT" w:cs="Times New Roman"/>
          <w:sz w:val="27"/>
          <w:szCs w:val="27"/>
        </w:rPr>
        <w:t>участие в жизни школы: совместные</w:t>
      </w:r>
      <w:r w:rsidR="0043014F">
        <w:rPr>
          <w:rFonts w:eastAsia="TimesNewRomanPSMT" w:cs="Times New Roman"/>
          <w:sz w:val="27"/>
          <w:szCs w:val="27"/>
        </w:rPr>
        <w:t xml:space="preserve"> </w:t>
      </w:r>
      <w:r w:rsidRPr="00533794">
        <w:rPr>
          <w:rFonts w:eastAsia="TimesNewRomanPSMT" w:cs="Times New Roman"/>
          <w:sz w:val="27"/>
          <w:szCs w:val="27"/>
        </w:rPr>
        <w:t xml:space="preserve"> посещения воспитательных мероприятий и досуга</w:t>
      </w:r>
      <w:r w:rsidR="0043014F">
        <w:rPr>
          <w:rFonts w:eastAsia="TimesNewRomanPSMT" w:cs="Times New Roman"/>
          <w:sz w:val="27"/>
          <w:szCs w:val="27"/>
        </w:rPr>
        <w:t xml:space="preserve">, </w:t>
      </w:r>
      <w:r w:rsidRPr="00533794">
        <w:rPr>
          <w:rFonts w:eastAsia="TimesNewRomanPSMT" w:cs="Times New Roman"/>
          <w:sz w:val="27"/>
          <w:szCs w:val="27"/>
        </w:rPr>
        <w:t>участие в спортивных соревнованиях и других мероприятиях</w:t>
      </w:r>
      <w:r w:rsidR="0043014F">
        <w:rPr>
          <w:rFonts w:eastAsia="TimesNewRomanPSMT" w:cs="Times New Roman"/>
          <w:sz w:val="27"/>
          <w:szCs w:val="27"/>
        </w:rPr>
        <w:t>.</w:t>
      </w:r>
    </w:p>
    <w:p w14:paraId="0F83FC7E" w14:textId="19466A9B" w:rsidR="00533794" w:rsidRPr="00533794" w:rsidRDefault="0043014F" w:rsidP="00533794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t xml:space="preserve">     </w:t>
      </w:r>
      <w:r w:rsidR="00BE2958">
        <w:rPr>
          <w:rFonts w:eastAsia="TimesNewRomanPSMT" w:cs="Times New Roman"/>
          <w:sz w:val="27"/>
          <w:szCs w:val="27"/>
        </w:rPr>
        <w:t xml:space="preserve"> </w:t>
      </w:r>
      <w:r>
        <w:rPr>
          <w:rFonts w:eastAsia="TimesNewRomanPSMT" w:cs="Times New Roman"/>
          <w:sz w:val="27"/>
          <w:szCs w:val="27"/>
        </w:rPr>
        <w:t xml:space="preserve"> </w:t>
      </w:r>
      <w:r w:rsidR="00533794" w:rsidRPr="00533794">
        <w:rPr>
          <w:rFonts w:eastAsia="TimesNewRomanPSMT" w:cs="Times New Roman"/>
          <w:sz w:val="27"/>
          <w:szCs w:val="27"/>
        </w:rPr>
        <w:t>С 2011 года реализуются мероприятия по формированию в области сети образовательных</w:t>
      </w:r>
      <w:r>
        <w:rPr>
          <w:rFonts w:eastAsia="TimesNewRomanPSMT" w:cs="Times New Roman"/>
          <w:sz w:val="27"/>
          <w:szCs w:val="27"/>
        </w:rPr>
        <w:t xml:space="preserve">  </w:t>
      </w:r>
      <w:r w:rsidR="00533794" w:rsidRPr="00533794">
        <w:rPr>
          <w:rFonts w:eastAsia="TimesNewRomanPSMT" w:cs="Times New Roman"/>
          <w:sz w:val="27"/>
          <w:szCs w:val="27"/>
        </w:rPr>
        <w:t>организаций, обеспечивающих инклюзивное образование детей-инвалидов, в рамках</w:t>
      </w:r>
      <w:r>
        <w:rPr>
          <w:rFonts w:eastAsia="TimesNewRomanPSMT" w:cs="Times New Roman"/>
          <w:sz w:val="27"/>
          <w:szCs w:val="27"/>
        </w:rPr>
        <w:t xml:space="preserve"> </w:t>
      </w:r>
      <w:r w:rsidR="00533794" w:rsidRPr="00533794">
        <w:rPr>
          <w:rFonts w:eastAsia="TimesNewRomanPSMT" w:cs="Times New Roman"/>
          <w:sz w:val="27"/>
          <w:szCs w:val="27"/>
        </w:rPr>
        <w:t xml:space="preserve">государственной программы </w:t>
      </w:r>
      <w:r>
        <w:rPr>
          <w:rFonts w:eastAsia="TimesNewRomanPSMT" w:cs="Times New Roman"/>
          <w:sz w:val="27"/>
          <w:szCs w:val="27"/>
        </w:rPr>
        <w:t xml:space="preserve"> </w:t>
      </w:r>
      <w:r w:rsidR="00533794" w:rsidRPr="00533794">
        <w:rPr>
          <w:rFonts w:eastAsia="TimesNewRomanPSMT" w:cs="Times New Roman"/>
          <w:sz w:val="27"/>
          <w:szCs w:val="27"/>
        </w:rPr>
        <w:t>«Доступная среда» на 2016-2021 годы (далее</w:t>
      </w:r>
      <w:r>
        <w:rPr>
          <w:rFonts w:eastAsia="TimesNewRomanPSMT" w:cs="Times New Roman"/>
          <w:sz w:val="27"/>
          <w:szCs w:val="27"/>
        </w:rPr>
        <w:t xml:space="preserve"> - </w:t>
      </w:r>
      <w:r w:rsidR="00533794" w:rsidRPr="00533794">
        <w:rPr>
          <w:rFonts w:eastAsia="TimesNewRomanPSMT" w:cs="Times New Roman"/>
          <w:sz w:val="27"/>
          <w:szCs w:val="27"/>
        </w:rPr>
        <w:t>Программа).</w:t>
      </w:r>
    </w:p>
    <w:p w14:paraId="50205ED7" w14:textId="02A1EE7A" w:rsidR="0043014F" w:rsidRPr="0043014F" w:rsidRDefault="00BE2958" w:rsidP="00BE2958">
      <w:pPr>
        <w:ind w:firstLine="0"/>
        <w:rPr>
          <w:sz w:val="27"/>
          <w:szCs w:val="27"/>
        </w:rPr>
      </w:pPr>
      <w:r>
        <w:rPr>
          <w:sz w:val="27"/>
          <w:szCs w:val="27"/>
        </w:rPr>
        <w:t xml:space="preserve">       </w:t>
      </w:r>
      <w:r w:rsidR="0043014F" w:rsidRPr="0043014F">
        <w:rPr>
          <w:sz w:val="27"/>
          <w:szCs w:val="27"/>
        </w:rPr>
        <w:t xml:space="preserve">Во исполнение  постановления администрации МР «Ботлихский район»  «Об утверждении плана мероприятий («дорожной карты») по повышению значений показателей доступности для инвалидов объектов и услуг на территории Ботлихского района в 2016-2020 гг.»,  Управление образования АМР «Ботлихский район» сообщает, что в данном направлении проводится определенная работа. Так, на проведение мероприятий по формированию сети общеобразовательных организаций, в которых созданы условия для инклюзивного образования детей-инвалидов    из республиканского бюджета было выделено 559 756,1 </w:t>
      </w:r>
      <w:proofErr w:type="gramStart"/>
      <w:r w:rsidR="0043014F" w:rsidRPr="0043014F">
        <w:rPr>
          <w:sz w:val="27"/>
          <w:szCs w:val="27"/>
        </w:rPr>
        <w:t>рублей ,</w:t>
      </w:r>
      <w:proofErr w:type="gramEnd"/>
      <w:r w:rsidR="0043014F" w:rsidRPr="0043014F">
        <w:rPr>
          <w:sz w:val="27"/>
          <w:szCs w:val="27"/>
        </w:rPr>
        <w:t xml:space="preserve"> из местного - 50,000. На основании выделенных средств была проделана следующая работа в МКОУ «Ботлихская СОШ №2»:</w:t>
      </w:r>
    </w:p>
    <w:p w14:paraId="04E3321B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>- установка дверных металлических блоков:</w:t>
      </w:r>
    </w:p>
    <w:p w14:paraId="1B05DAAD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>- строительство санузла с установкой оборудования;</w:t>
      </w:r>
    </w:p>
    <w:p w14:paraId="4AA2E069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 xml:space="preserve">- установка пандусов. </w:t>
      </w:r>
    </w:p>
    <w:p w14:paraId="6587F382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 xml:space="preserve">         Также на приобретение следующего   оборудования из республиканского бюджета было выделено 783,191,00 </w:t>
      </w:r>
      <w:proofErr w:type="gramStart"/>
      <w:r w:rsidRPr="0043014F">
        <w:rPr>
          <w:sz w:val="27"/>
          <w:szCs w:val="27"/>
        </w:rPr>
        <w:t>рублей :</w:t>
      </w:r>
      <w:proofErr w:type="gramEnd"/>
    </w:p>
    <w:p w14:paraId="2B95BA7D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lastRenderedPageBreak/>
        <w:t>1. Специализированный программно - технический комплекс для обучающихся с нарушениями слуха и речи.</w:t>
      </w:r>
    </w:p>
    <w:p w14:paraId="2A201558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>2. Программное обеспечение для формирования правильной речи</w:t>
      </w:r>
    </w:p>
    <w:p w14:paraId="2BDF92D5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>3.Специализировнанное персональное многофункциональное устройство для ввода и вывода звуковой информации .</w:t>
      </w:r>
    </w:p>
    <w:p w14:paraId="3B10C242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>4.Комплект цифрового учебного оборудования для проведения простейших физических испытаний и наблюдений.</w:t>
      </w:r>
    </w:p>
    <w:p w14:paraId="0CF91F64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>5. Конструктор по началам прикладной информатики и робототехники.</w:t>
      </w:r>
    </w:p>
    <w:p w14:paraId="4C3608C2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>6.Программное обеспечение для программирования роботов с функцией обучения конструированию и программированию.</w:t>
      </w:r>
    </w:p>
    <w:p w14:paraId="4FFAD49D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>7. Программное обеспечение для изучения предметов по всему курсу начальной, основной и старшей школы.</w:t>
      </w:r>
    </w:p>
    <w:p w14:paraId="64BB7894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 xml:space="preserve">2.Звукоусиливающее оборудование для обучающихся с нарушениями слуха в составе: </w:t>
      </w:r>
    </w:p>
    <w:p w14:paraId="070DB50A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 xml:space="preserve">2.1. Система звукового поля (в составе: акустическая система с комплектом напольного размещения, динамический передатчик с микрофоном) </w:t>
      </w:r>
    </w:p>
    <w:p w14:paraId="33E6E9FF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 xml:space="preserve">2.2. Динамический многочастотный  передатчик-микрофон </w:t>
      </w:r>
    </w:p>
    <w:p w14:paraId="3CAB994E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 xml:space="preserve">2.3.Динамический многочастотный передатчик для слуховых </w:t>
      </w:r>
      <w:proofErr w:type="gramStart"/>
      <w:r w:rsidRPr="0043014F">
        <w:rPr>
          <w:sz w:val="27"/>
          <w:szCs w:val="27"/>
        </w:rPr>
        <w:t>аппаратов .</w:t>
      </w:r>
      <w:proofErr w:type="gramEnd"/>
    </w:p>
    <w:p w14:paraId="1E250B9F" w14:textId="77777777" w:rsidR="0043014F" w:rsidRPr="0043014F" w:rsidRDefault="0043014F" w:rsidP="0043014F">
      <w:pPr>
        <w:rPr>
          <w:sz w:val="27"/>
          <w:szCs w:val="27"/>
        </w:rPr>
      </w:pPr>
    </w:p>
    <w:p w14:paraId="0E3B94C7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 xml:space="preserve">        Также  в каждом образовательном учреждении разрабатываются и издаются локальные нормативные акты, касающиеся получения образования детьми-инвалидами:</w:t>
      </w:r>
    </w:p>
    <w:p w14:paraId="1EC74ABF" w14:textId="77777777" w:rsidR="0043014F" w:rsidRPr="0043014F" w:rsidRDefault="0043014F" w:rsidP="0043014F">
      <w:pPr>
        <w:rPr>
          <w:sz w:val="27"/>
          <w:szCs w:val="27"/>
        </w:rPr>
      </w:pPr>
    </w:p>
    <w:p w14:paraId="5E8B3A8E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>а) Положение о дистанционном обучении;</w:t>
      </w:r>
    </w:p>
    <w:p w14:paraId="1E524A21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>б) Положение о реализации инклюзивной практики в образовательном учреждении;</w:t>
      </w:r>
    </w:p>
    <w:p w14:paraId="55F2A715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>в)  Положение о психолого-медико-педагогическом консилиуме;</w:t>
      </w:r>
    </w:p>
    <w:p w14:paraId="5900BB53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 xml:space="preserve">д)  Положение о разработке и реализации индивидуального учебного плана, который обеспечивает освоение образовательной программы на основе </w:t>
      </w:r>
      <w:r w:rsidRPr="0043014F">
        <w:rPr>
          <w:sz w:val="27"/>
          <w:szCs w:val="27"/>
        </w:rPr>
        <w:lastRenderedPageBreak/>
        <w:t>индивидуализации ее содержания с учетом особенностей и образовательных потребностей конкретного обучающегося;</w:t>
      </w:r>
    </w:p>
    <w:p w14:paraId="0C1F522C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>е) Положение о разработке и реализации адаптированной образовательной программы;</w:t>
      </w:r>
    </w:p>
    <w:p w14:paraId="28A00E7E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>ж) Положение о психологическом кабинете ОУ.</w:t>
      </w:r>
    </w:p>
    <w:p w14:paraId="1F58CD92" w14:textId="77777777" w:rsidR="0043014F" w:rsidRPr="0043014F" w:rsidRDefault="0043014F" w:rsidP="0043014F">
      <w:pPr>
        <w:rPr>
          <w:sz w:val="27"/>
          <w:szCs w:val="27"/>
        </w:rPr>
      </w:pPr>
      <w:r w:rsidRPr="0043014F">
        <w:rPr>
          <w:sz w:val="27"/>
          <w:szCs w:val="27"/>
        </w:rPr>
        <w:t xml:space="preserve"> </w:t>
      </w:r>
      <w:r w:rsidRPr="0043014F">
        <w:rPr>
          <w:sz w:val="27"/>
          <w:szCs w:val="27"/>
        </w:rPr>
        <w:tab/>
        <w:t xml:space="preserve">Все образовательные учреждения имеют паспорта доступности, согласованные с Управлением социальной защиты населения в Ботлихском районе. </w:t>
      </w:r>
    </w:p>
    <w:p w14:paraId="4F350C0A" w14:textId="77777777" w:rsidR="00184B8D" w:rsidRDefault="00184B8D" w:rsidP="00D815F1"/>
    <w:sdt>
      <w:sdtPr>
        <w:id w:val="1537548728"/>
        <w:lock w:val="sdtContentLocked"/>
        <w:placeholder>
          <w:docPart w:val="DefaultPlaceholder_-1854013440"/>
        </w:placeholder>
      </w:sdtPr>
      <w:sdtContent>
        <w:p w14:paraId="044F8246" w14:textId="66037601" w:rsidR="00791D44" w:rsidRDefault="00791D44" w:rsidP="00791D44">
          <w:pPr>
            <w:pStyle w:val="4"/>
          </w:pPr>
          <w:r>
            <w:t>Качество образования</w:t>
          </w:r>
        </w:p>
      </w:sdtContent>
    </w:sdt>
    <w:p w14:paraId="67B0A6CC" w14:textId="5BBC08D0" w:rsidR="00631AC5" w:rsidRPr="00F535FD" w:rsidRDefault="00290406" w:rsidP="00290406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F535FD">
        <w:rPr>
          <w:rFonts w:eastAsia="TimesNewRomanPSMT" w:cs="Times New Roman"/>
          <w:sz w:val="27"/>
          <w:szCs w:val="27"/>
        </w:rPr>
        <w:t>В районе  продолжаются  активные процессы формирования национально-региональной системы оценки качества образования. Важнейшими  оценочными процедурами являются мониторинговые исследования качества образования федерального и регионального уровней, единый государственный экзамен (ЕГЭ), основной государственный экзамен (ОГЭ). ЕГЭ и ОГЭ проводятся  в рамках государственной итоговой  аттестации выпускников (ГИА).</w:t>
      </w:r>
    </w:p>
    <w:p w14:paraId="44A31B54" w14:textId="263EBF96" w:rsidR="00290406" w:rsidRPr="00F535FD" w:rsidRDefault="00290406" w:rsidP="00290406">
      <w:pPr>
        <w:ind w:firstLine="540"/>
        <w:rPr>
          <w:b/>
          <w:sz w:val="27"/>
          <w:szCs w:val="27"/>
        </w:rPr>
      </w:pPr>
      <w:r w:rsidRPr="00F535FD">
        <w:rPr>
          <w:b/>
          <w:sz w:val="27"/>
          <w:szCs w:val="27"/>
        </w:rPr>
        <w:t xml:space="preserve">Результаты государственной (итоговой) </w:t>
      </w:r>
      <w:proofErr w:type="gramStart"/>
      <w:r w:rsidRPr="00F535FD">
        <w:rPr>
          <w:b/>
          <w:sz w:val="27"/>
          <w:szCs w:val="27"/>
        </w:rPr>
        <w:t>аттестации .</w:t>
      </w:r>
      <w:proofErr w:type="gramEnd"/>
    </w:p>
    <w:p w14:paraId="31F2E302" w14:textId="77777777" w:rsidR="00DD204B" w:rsidRPr="00F608CE" w:rsidRDefault="00DD204B" w:rsidP="00DD204B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608CE">
        <w:rPr>
          <w:rFonts w:ascii="Times New Roman" w:hAnsi="Times New Roman"/>
          <w:sz w:val="28"/>
          <w:szCs w:val="28"/>
        </w:rPr>
        <w:t>В регионе создана единая система оценки качества образования, в кот</w:t>
      </w:r>
      <w:r w:rsidRPr="00F608CE">
        <w:rPr>
          <w:rFonts w:ascii="Times New Roman" w:hAnsi="Times New Roman"/>
          <w:sz w:val="28"/>
          <w:szCs w:val="28"/>
        </w:rPr>
        <w:t>о</w:t>
      </w:r>
      <w:r w:rsidRPr="00F608CE">
        <w:rPr>
          <w:rFonts w:ascii="Times New Roman" w:hAnsi="Times New Roman"/>
          <w:sz w:val="28"/>
          <w:szCs w:val="28"/>
        </w:rPr>
        <w:t xml:space="preserve">рую </w:t>
      </w:r>
      <w:proofErr w:type="gramStart"/>
      <w:r w:rsidRPr="00F608CE">
        <w:rPr>
          <w:rFonts w:ascii="Times New Roman" w:hAnsi="Times New Roman"/>
          <w:sz w:val="28"/>
          <w:szCs w:val="28"/>
        </w:rPr>
        <w:t>входят  ВПР</w:t>
      </w:r>
      <w:proofErr w:type="gramEnd"/>
      <w:r w:rsidRPr="00F608CE">
        <w:rPr>
          <w:rFonts w:ascii="Times New Roman" w:hAnsi="Times New Roman"/>
          <w:sz w:val="28"/>
          <w:szCs w:val="28"/>
        </w:rPr>
        <w:t>, ОГЭ, ЕГЭ и наш район является участниками всех перечи</w:t>
      </w:r>
      <w:r w:rsidRPr="00F608CE">
        <w:rPr>
          <w:rFonts w:ascii="Times New Roman" w:hAnsi="Times New Roman"/>
          <w:sz w:val="28"/>
          <w:szCs w:val="28"/>
        </w:rPr>
        <w:t>с</w:t>
      </w:r>
      <w:r w:rsidRPr="00F608CE">
        <w:rPr>
          <w:rFonts w:ascii="Times New Roman" w:hAnsi="Times New Roman"/>
          <w:sz w:val="28"/>
          <w:szCs w:val="28"/>
        </w:rPr>
        <w:t>ленных м</w:t>
      </w:r>
      <w:r w:rsidRPr="00F608CE">
        <w:rPr>
          <w:rFonts w:ascii="Times New Roman" w:hAnsi="Times New Roman"/>
          <w:sz w:val="28"/>
          <w:szCs w:val="28"/>
        </w:rPr>
        <w:t>е</w:t>
      </w:r>
      <w:r w:rsidRPr="00F608CE">
        <w:rPr>
          <w:rFonts w:ascii="Times New Roman" w:hAnsi="Times New Roman"/>
          <w:sz w:val="28"/>
          <w:szCs w:val="28"/>
        </w:rPr>
        <w:t>роприятий.</w:t>
      </w:r>
    </w:p>
    <w:p w14:paraId="4DFB8BA8" w14:textId="77777777" w:rsidR="00DD204B" w:rsidRPr="00F608CE" w:rsidRDefault="00DD204B" w:rsidP="00DD204B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608C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F608CE">
        <w:rPr>
          <w:rFonts w:ascii="Times New Roman" w:eastAsia="Times New Roman" w:hAnsi="Times New Roman"/>
          <w:sz w:val="28"/>
          <w:szCs w:val="28"/>
        </w:rPr>
        <w:tab/>
      </w:r>
    </w:p>
    <w:p w14:paraId="46299442" w14:textId="77777777" w:rsidR="00DD204B" w:rsidRPr="00F608CE" w:rsidRDefault="00DD204B" w:rsidP="00DD204B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08CE">
        <w:rPr>
          <w:rFonts w:ascii="Times New Roman" w:eastAsia="Times New Roman" w:hAnsi="Times New Roman"/>
          <w:sz w:val="28"/>
          <w:szCs w:val="28"/>
        </w:rPr>
        <w:t xml:space="preserve">Назначение Всероссийских проверочных работ </w:t>
      </w:r>
      <w:r>
        <w:rPr>
          <w:rFonts w:ascii="Times New Roman" w:eastAsia="Times New Roman" w:hAnsi="Times New Roman"/>
          <w:sz w:val="28"/>
          <w:szCs w:val="28"/>
        </w:rPr>
        <w:t>–</w:t>
      </w:r>
      <w:r w:rsidRPr="00F608CE">
        <w:rPr>
          <w:rFonts w:ascii="Times New Roman" w:hAnsi="Times New Roman"/>
          <w:sz w:val="28"/>
          <w:szCs w:val="28"/>
        </w:rPr>
        <w:t xml:space="preserve"> это</w:t>
      </w:r>
      <w:r>
        <w:rPr>
          <w:rFonts w:ascii="Times New Roman" w:hAnsi="Times New Roman"/>
          <w:sz w:val="28"/>
          <w:szCs w:val="28"/>
        </w:rPr>
        <w:t>,</w:t>
      </w:r>
      <w:r w:rsidRPr="00F608CE">
        <w:rPr>
          <w:rFonts w:ascii="Times New Roman" w:hAnsi="Times New Roman"/>
          <w:sz w:val="28"/>
          <w:szCs w:val="28"/>
        </w:rPr>
        <w:t xml:space="preserve"> конечно же</w:t>
      </w:r>
      <w:r>
        <w:rPr>
          <w:rFonts w:ascii="Times New Roman" w:hAnsi="Times New Roman"/>
          <w:sz w:val="28"/>
          <w:szCs w:val="28"/>
        </w:rPr>
        <w:t>,</w:t>
      </w:r>
      <w:r w:rsidRPr="00F608CE">
        <w:rPr>
          <w:rFonts w:ascii="Times New Roman" w:hAnsi="Times New Roman"/>
          <w:sz w:val="28"/>
          <w:szCs w:val="28"/>
        </w:rPr>
        <w:t xml:space="preserve"> оцен</w:t>
      </w:r>
      <w:r w:rsidRPr="00F608CE">
        <w:rPr>
          <w:rFonts w:ascii="Times New Roman" w:hAnsi="Times New Roman"/>
          <w:sz w:val="28"/>
          <w:szCs w:val="28"/>
        </w:rPr>
        <w:t>и</w:t>
      </w:r>
      <w:r w:rsidRPr="00F608CE">
        <w:rPr>
          <w:rFonts w:ascii="Times New Roman" w:hAnsi="Times New Roman"/>
          <w:sz w:val="28"/>
          <w:szCs w:val="28"/>
        </w:rPr>
        <w:t xml:space="preserve">вание уровня общеобразовательной подготовки </w:t>
      </w:r>
      <w:proofErr w:type="gramStart"/>
      <w:r w:rsidRPr="00F608CE">
        <w:rPr>
          <w:rFonts w:ascii="Times New Roman" w:hAnsi="Times New Roman"/>
          <w:sz w:val="28"/>
          <w:szCs w:val="28"/>
        </w:rPr>
        <w:t>обучающихся  в</w:t>
      </w:r>
      <w:proofErr w:type="gramEnd"/>
      <w:r w:rsidRPr="00F608CE">
        <w:rPr>
          <w:rFonts w:ascii="Times New Roman" w:hAnsi="Times New Roman"/>
          <w:sz w:val="28"/>
          <w:szCs w:val="28"/>
        </w:rPr>
        <w:t xml:space="preserve"> соответствии с треб</w:t>
      </w:r>
      <w:r w:rsidRPr="00F608CE">
        <w:rPr>
          <w:rFonts w:ascii="Times New Roman" w:hAnsi="Times New Roman"/>
          <w:sz w:val="28"/>
          <w:szCs w:val="28"/>
        </w:rPr>
        <w:t>о</w:t>
      </w:r>
      <w:r w:rsidRPr="00F608CE">
        <w:rPr>
          <w:rFonts w:ascii="Times New Roman" w:hAnsi="Times New Roman"/>
          <w:sz w:val="28"/>
          <w:szCs w:val="28"/>
        </w:rPr>
        <w:t xml:space="preserve">ваниями ФГОС. </w:t>
      </w:r>
    </w:p>
    <w:p w14:paraId="442974DA" w14:textId="77777777" w:rsidR="00DD204B" w:rsidRPr="00F608CE" w:rsidRDefault="00DD204B" w:rsidP="00DD204B">
      <w:pPr>
        <w:rPr>
          <w:sz w:val="28"/>
          <w:szCs w:val="28"/>
        </w:rPr>
      </w:pPr>
      <w:r w:rsidRPr="00F608CE">
        <w:rPr>
          <w:sz w:val="28"/>
          <w:szCs w:val="28"/>
        </w:rPr>
        <w:t xml:space="preserve">   </w:t>
      </w:r>
      <w:r w:rsidRPr="00F608CE">
        <w:rPr>
          <w:sz w:val="28"/>
          <w:szCs w:val="28"/>
        </w:rPr>
        <w:tab/>
        <w:t xml:space="preserve"> В прошедшем учебном году в штатном </w:t>
      </w:r>
      <w:proofErr w:type="gramStart"/>
      <w:r w:rsidRPr="00F608CE">
        <w:rPr>
          <w:sz w:val="28"/>
          <w:szCs w:val="28"/>
        </w:rPr>
        <w:t>режиме  были</w:t>
      </w:r>
      <w:proofErr w:type="gramEnd"/>
      <w:r w:rsidRPr="00F608CE">
        <w:rPr>
          <w:sz w:val="28"/>
          <w:szCs w:val="28"/>
        </w:rPr>
        <w:t xml:space="preserve"> проведены ВПР в 4 ,  5, 6 классах  и  предметы по выбору в 7-11 классах. </w:t>
      </w:r>
    </w:p>
    <w:p w14:paraId="0574B6FA" w14:textId="77777777" w:rsidR="00DD204B" w:rsidRPr="00F608CE" w:rsidRDefault="00DD204B" w:rsidP="00DD204B">
      <w:pPr>
        <w:rPr>
          <w:sz w:val="28"/>
          <w:szCs w:val="28"/>
        </w:rPr>
      </w:pPr>
      <w:r w:rsidRPr="00F608CE">
        <w:rPr>
          <w:sz w:val="28"/>
          <w:szCs w:val="28"/>
        </w:rPr>
        <w:t xml:space="preserve">      В настоящее время сформирована единая база, где собраны результаты пра</w:t>
      </w:r>
      <w:r w:rsidRPr="00F608CE">
        <w:rPr>
          <w:sz w:val="28"/>
          <w:szCs w:val="28"/>
        </w:rPr>
        <w:t>к</w:t>
      </w:r>
      <w:r w:rsidRPr="00F608CE">
        <w:rPr>
          <w:sz w:val="28"/>
          <w:szCs w:val="28"/>
        </w:rPr>
        <w:t xml:space="preserve">тически всей существующей системы оценки качества образования. </w:t>
      </w:r>
    </w:p>
    <w:p w14:paraId="699C37E2" w14:textId="77777777" w:rsidR="00DD204B" w:rsidRPr="00F608CE" w:rsidRDefault="00DD204B" w:rsidP="00DD204B">
      <w:pPr>
        <w:rPr>
          <w:sz w:val="28"/>
          <w:szCs w:val="28"/>
          <w:shd w:val="clear" w:color="auto" w:fill="FFFFFF"/>
        </w:rPr>
      </w:pPr>
      <w:r w:rsidRPr="00F608CE">
        <w:rPr>
          <w:sz w:val="28"/>
          <w:szCs w:val="28"/>
          <w:shd w:val="clear" w:color="auto" w:fill="FFFFFF"/>
        </w:rPr>
        <w:lastRenderedPageBreak/>
        <w:t xml:space="preserve">    Сформирован список школ РФ</w:t>
      </w:r>
      <w:r w:rsidRPr="00F608CE">
        <w:rPr>
          <w:sz w:val="28"/>
          <w:szCs w:val="28"/>
        </w:rPr>
        <w:t>, в которых выявлены признаки необъективн</w:t>
      </w:r>
      <w:r w:rsidRPr="00F608CE">
        <w:rPr>
          <w:sz w:val="28"/>
          <w:szCs w:val="28"/>
        </w:rPr>
        <w:t>о</w:t>
      </w:r>
      <w:r w:rsidRPr="00F608CE">
        <w:rPr>
          <w:sz w:val="28"/>
          <w:szCs w:val="28"/>
        </w:rPr>
        <w:t>сти полученных результатов. Не должно</w:t>
      </w:r>
      <w:r w:rsidRPr="00F608CE">
        <w:rPr>
          <w:sz w:val="28"/>
          <w:szCs w:val="28"/>
          <w:shd w:val="clear" w:color="auto" w:fill="FFFFFF"/>
        </w:rPr>
        <w:t xml:space="preserve"> быть так, </w:t>
      </w:r>
      <w:proofErr w:type="gramStart"/>
      <w:r w:rsidRPr="00F608CE">
        <w:rPr>
          <w:sz w:val="28"/>
          <w:szCs w:val="28"/>
          <w:shd w:val="clear" w:color="auto" w:fill="FFFFFF"/>
        </w:rPr>
        <w:t>что  в</w:t>
      </w:r>
      <w:proofErr w:type="gramEnd"/>
      <w:r w:rsidRPr="00F608CE">
        <w:rPr>
          <w:sz w:val="28"/>
          <w:szCs w:val="28"/>
          <w:shd w:val="clear" w:color="auto" w:fill="FFFFFF"/>
        </w:rPr>
        <w:t xml:space="preserve"> школе простые зад</w:t>
      </w:r>
      <w:r w:rsidRPr="00F608CE">
        <w:rPr>
          <w:sz w:val="28"/>
          <w:szCs w:val="28"/>
          <w:shd w:val="clear" w:color="auto" w:fill="FFFFFF"/>
        </w:rPr>
        <w:t>а</w:t>
      </w:r>
      <w:r w:rsidRPr="00F608CE">
        <w:rPr>
          <w:sz w:val="28"/>
          <w:szCs w:val="28"/>
          <w:shd w:val="clear" w:color="auto" w:fill="FFFFFF"/>
        </w:rPr>
        <w:t>ния выполнялись хуже, чем в среднем по региону, а сложные лучше. Это может св</w:t>
      </w:r>
      <w:r w:rsidRPr="00F608CE">
        <w:rPr>
          <w:sz w:val="28"/>
          <w:szCs w:val="28"/>
          <w:shd w:val="clear" w:color="auto" w:fill="FFFFFF"/>
        </w:rPr>
        <w:t>и</w:t>
      </w:r>
      <w:r w:rsidRPr="00F608CE">
        <w:rPr>
          <w:sz w:val="28"/>
          <w:szCs w:val="28"/>
          <w:shd w:val="clear" w:color="auto" w:fill="FFFFFF"/>
        </w:rPr>
        <w:t>детельствовать о том, что с такими заданиями школьникам помогли спр</w:t>
      </w:r>
      <w:r w:rsidRPr="00F608CE">
        <w:rPr>
          <w:sz w:val="28"/>
          <w:szCs w:val="28"/>
          <w:shd w:val="clear" w:color="auto" w:fill="FFFFFF"/>
        </w:rPr>
        <w:t>а</w:t>
      </w:r>
      <w:r w:rsidRPr="00F608CE">
        <w:rPr>
          <w:sz w:val="28"/>
          <w:szCs w:val="28"/>
          <w:shd w:val="clear" w:color="auto" w:fill="FFFFFF"/>
        </w:rPr>
        <w:t>виться их учит</w:t>
      </w:r>
      <w:r w:rsidRPr="00F608CE">
        <w:rPr>
          <w:sz w:val="28"/>
          <w:szCs w:val="28"/>
          <w:shd w:val="clear" w:color="auto" w:fill="FFFFFF"/>
        </w:rPr>
        <w:t>е</w:t>
      </w:r>
      <w:r w:rsidRPr="00F608CE">
        <w:rPr>
          <w:sz w:val="28"/>
          <w:szCs w:val="28"/>
          <w:shd w:val="clear" w:color="auto" w:fill="FFFFFF"/>
        </w:rPr>
        <w:t>ля.</w:t>
      </w:r>
    </w:p>
    <w:p w14:paraId="2918D99B" w14:textId="77777777" w:rsidR="00DD204B" w:rsidRPr="00F608CE" w:rsidRDefault="00DD204B" w:rsidP="00DD204B">
      <w:pPr>
        <w:rPr>
          <w:sz w:val="28"/>
          <w:szCs w:val="28"/>
          <w:shd w:val="clear" w:color="auto" w:fill="FFFFFF"/>
        </w:rPr>
      </w:pPr>
      <w:r w:rsidRPr="00F608CE">
        <w:rPr>
          <w:sz w:val="28"/>
          <w:szCs w:val="28"/>
          <w:shd w:val="clear" w:color="auto" w:fill="FFFFFF"/>
        </w:rPr>
        <w:t xml:space="preserve">    </w:t>
      </w:r>
    </w:p>
    <w:p w14:paraId="3960D67E" w14:textId="77777777" w:rsidR="00DD204B" w:rsidRPr="00F608CE" w:rsidRDefault="00DD204B" w:rsidP="00DD204B">
      <w:pPr>
        <w:rPr>
          <w:color w:val="000000"/>
          <w:sz w:val="28"/>
          <w:szCs w:val="28"/>
          <w:shd w:val="clear" w:color="auto" w:fill="FFFFFF"/>
        </w:rPr>
      </w:pPr>
      <w:r w:rsidRPr="00F608CE">
        <w:rPr>
          <w:color w:val="FF0000"/>
          <w:sz w:val="28"/>
          <w:szCs w:val="28"/>
        </w:rPr>
        <w:t xml:space="preserve">  </w:t>
      </w:r>
      <w:r w:rsidRPr="00F608CE">
        <w:rPr>
          <w:color w:val="FF0000"/>
          <w:sz w:val="28"/>
          <w:szCs w:val="28"/>
        </w:rPr>
        <w:tab/>
      </w:r>
      <w:r w:rsidRPr="00F608CE">
        <w:rPr>
          <w:b/>
          <w:bCs/>
          <w:color w:val="222222"/>
          <w:sz w:val="28"/>
          <w:szCs w:val="28"/>
          <w:shd w:val="clear" w:color="auto" w:fill="FFFFFF"/>
        </w:rPr>
        <w:t>Основной государственный экзамен </w:t>
      </w:r>
      <w:r w:rsidRPr="00F608CE">
        <w:rPr>
          <w:color w:val="222222"/>
          <w:sz w:val="28"/>
          <w:szCs w:val="28"/>
          <w:shd w:val="clear" w:color="auto" w:fill="FFFFFF"/>
        </w:rPr>
        <w:t xml:space="preserve"> — итоговый экзамен за курс </w:t>
      </w:r>
      <w:hyperlink r:id="rId10" w:anchor="%D0%9E%D1%81%D0%BD%D0%BE%D0%B2%D0%BD%D0%BE%D0%B5_%D0%BE%D0%B1%D1%89%D0%B5%D0%B5_%D0%BE%D0%B1%D1%80%D0%B0%D0%B7%D0%BE%D0%B2%D0%B0%D0%BD%D0%B8%D0%B5" w:tooltip="Общее образование" w:history="1">
        <w:r w:rsidRPr="00F608CE">
          <w:rPr>
            <w:rStyle w:val="ad"/>
            <w:color w:val="000000"/>
            <w:sz w:val="28"/>
            <w:szCs w:val="28"/>
            <w:shd w:val="clear" w:color="auto" w:fill="FFFFFF"/>
          </w:rPr>
          <w:t>основного общего образования</w:t>
        </w:r>
      </w:hyperlink>
      <w:r w:rsidRPr="00F608CE">
        <w:rPr>
          <w:color w:val="222222"/>
          <w:sz w:val="28"/>
          <w:szCs w:val="28"/>
          <w:shd w:val="clear" w:color="auto" w:fill="FFFFFF"/>
        </w:rPr>
        <w:t> .Служит для контроля знаний, полученных учащимися за 9 лет, а также для приёма в учреждения среднего профессионал</w:t>
      </w:r>
      <w:r w:rsidRPr="00F608CE">
        <w:rPr>
          <w:color w:val="222222"/>
          <w:sz w:val="28"/>
          <w:szCs w:val="28"/>
          <w:shd w:val="clear" w:color="auto" w:fill="FFFFFF"/>
        </w:rPr>
        <w:t>ь</w:t>
      </w:r>
      <w:r w:rsidRPr="00F608CE">
        <w:rPr>
          <w:color w:val="222222"/>
          <w:sz w:val="28"/>
          <w:szCs w:val="28"/>
          <w:shd w:val="clear" w:color="auto" w:fill="FFFFFF"/>
        </w:rPr>
        <w:t>ного образования (</w:t>
      </w:r>
      <w:hyperlink r:id="rId11" w:tooltip="Колледж" w:history="1">
        <w:r w:rsidRPr="00F608CE">
          <w:rPr>
            <w:rStyle w:val="ad"/>
            <w:color w:val="000000"/>
            <w:sz w:val="28"/>
            <w:szCs w:val="28"/>
            <w:shd w:val="clear" w:color="auto" w:fill="FFFFFF"/>
          </w:rPr>
          <w:t>колледжи</w:t>
        </w:r>
      </w:hyperlink>
      <w:r w:rsidRPr="00F608CE">
        <w:rPr>
          <w:color w:val="000000"/>
          <w:sz w:val="28"/>
          <w:szCs w:val="28"/>
          <w:shd w:val="clear" w:color="auto" w:fill="FFFFFF"/>
        </w:rPr>
        <w:t> и </w:t>
      </w:r>
      <w:hyperlink r:id="rId12" w:tooltip="Техникум" w:history="1">
        <w:r w:rsidRPr="00F608CE">
          <w:rPr>
            <w:rStyle w:val="ad"/>
            <w:color w:val="000000"/>
            <w:sz w:val="28"/>
            <w:szCs w:val="28"/>
            <w:shd w:val="clear" w:color="auto" w:fill="FFFFFF"/>
          </w:rPr>
          <w:t>техникумы</w:t>
        </w:r>
      </w:hyperlink>
      <w:r w:rsidRPr="00F608CE">
        <w:rPr>
          <w:color w:val="000000"/>
          <w:sz w:val="28"/>
          <w:szCs w:val="28"/>
          <w:shd w:val="clear" w:color="auto" w:fill="FFFFFF"/>
        </w:rPr>
        <w:t>).</w:t>
      </w:r>
    </w:p>
    <w:p w14:paraId="531168AE" w14:textId="77777777" w:rsidR="00DD204B" w:rsidRDefault="00DD204B" w:rsidP="00DD204B">
      <w:pPr>
        <w:rPr>
          <w:color w:val="222222"/>
          <w:sz w:val="28"/>
          <w:szCs w:val="28"/>
          <w:shd w:val="clear" w:color="auto" w:fill="FFFFFF"/>
        </w:rPr>
      </w:pPr>
      <w:r w:rsidRPr="00F608CE">
        <w:rPr>
          <w:color w:val="222222"/>
          <w:sz w:val="28"/>
          <w:szCs w:val="28"/>
          <w:shd w:val="clear" w:color="auto" w:fill="FFFFFF"/>
        </w:rPr>
        <w:t xml:space="preserve">   </w:t>
      </w:r>
    </w:p>
    <w:p w14:paraId="5DE9AAEF" w14:textId="77777777" w:rsidR="00DD204B" w:rsidRPr="00330B4C" w:rsidRDefault="00DD204B" w:rsidP="00DD204B">
      <w:pPr>
        <w:ind w:firstLine="708"/>
        <w:rPr>
          <w:sz w:val="28"/>
          <w:szCs w:val="28"/>
        </w:rPr>
      </w:pPr>
      <w:r w:rsidRPr="00F608CE">
        <w:rPr>
          <w:color w:val="FF0000"/>
          <w:sz w:val="28"/>
          <w:szCs w:val="28"/>
        </w:rPr>
        <w:t xml:space="preserve">  </w:t>
      </w:r>
      <w:r w:rsidRPr="00F608CE">
        <w:rPr>
          <w:sz w:val="28"/>
          <w:szCs w:val="28"/>
        </w:rPr>
        <w:t>Государственную (итоговую) аттестацию на территории района проход</w:t>
      </w:r>
      <w:r w:rsidRPr="00F608CE">
        <w:rPr>
          <w:sz w:val="28"/>
          <w:szCs w:val="28"/>
        </w:rPr>
        <w:t>и</w:t>
      </w:r>
      <w:r w:rsidRPr="00F608CE">
        <w:rPr>
          <w:sz w:val="28"/>
          <w:szCs w:val="28"/>
        </w:rPr>
        <w:t xml:space="preserve">ли 505 учащихся 9 </w:t>
      </w:r>
      <w:proofErr w:type="gramStart"/>
      <w:r w:rsidRPr="00F608CE">
        <w:rPr>
          <w:sz w:val="28"/>
          <w:szCs w:val="28"/>
        </w:rPr>
        <w:t>классов,  40</w:t>
      </w:r>
      <w:proofErr w:type="gramEnd"/>
      <w:r w:rsidRPr="00F608CE">
        <w:rPr>
          <w:sz w:val="28"/>
          <w:szCs w:val="28"/>
        </w:rPr>
        <w:t xml:space="preserve">  человек получили аттестат об основном общем образ</w:t>
      </w:r>
      <w:r w:rsidRPr="00F608CE">
        <w:rPr>
          <w:sz w:val="28"/>
          <w:szCs w:val="28"/>
        </w:rPr>
        <w:t>о</w:t>
      </w:r>
      <w:r w:rsidRPr="00F608CE">
        <w:rPr>
          <w:sz w:val="28"/>
          <w:szCs w:val="28"/>
        </w:rPr>
        <w:t xml:space="preserve">вании с отличием. </w:t>
      </w:r>
      <w:r w:rsidRPr="00F608CE">
        <w:rPr>
          <w:color w:val="000000"/>
          <w:sz w:val="28"/>
          <w:szCs w:val="28"/>
        </w:rPr>
        <w:t xml:space="preserve"> </w:t>
      </w:r>
    </w:p>
    <w:p w14:paraId="684F76DA" w14:textId="77777777" w:rsidR="00DD204B" w:rsidRPr="00F608CE" w:rsidRDefault="00DD204B" w:rsidP="00DD204B">
      <w:pPr>
        <w:rPr>
          <w:sz w:val="28"/>
          <w:szCs w:val="28"/>
        </w:rPr>
      </w:pPr>
      <w:r w:rsidRPr="00F608CE"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 w:rsidRPr="00F608CE">
        <w:rPr>
          <w:sz w:val="28"/>
          <w:szCs w:val="28"/>
        </w:rPr>
        <w:t xml:space="preserve">  Итогом большого промежутка времени длиною в 11 лет </w:t>
      </w:r>
      <w:proofErr w:type="gramStart"/>
      <w:r w:rsidRPr="00F608CE">
        <w:rPr>
          <w:sz w:val="28"/>
          <w:szCs w:val="28"/>
        </w:rPr>
        <w:t>является</w:t>
      </w:r>
      <w:r w:rsidRPr="00F608CE">
        <w:rPr>
          <w:color w:val="C00000"/>
          <w:sz w:val="28"/>
          <w:szCs w:val="28"/>
        </w:rPr>
        <w:t xml:space="preserve"> </w:t>
      </w:r>
      <w:r w:rsidRPr="00F608CE">
        <w:rPr>
          <w:sz w:val="28"/>
          <w:szCs w:val="28"/>
        </w:rPr>
        <w:t> </w:t>
      </w:r>
      <w:r w:rsidRPr="00F608CE">
        <w:rPr>
          <w:b/>
          <w:sz w:val="28"/>
          <w:szCs w:val="28"/>
        </w:rPr>
        <w:t>Ед</w:t>
      </w:r>
      <w:r w:rsidRPr="00F608CE">
        <w:rPr>
          <w:b/>
          <w:sz w:val="28"/>
          <w:szCs w:val="28"/>
        </w:rPr>
        <w:t>и</w:t>
      </w:r>
      <w:r w:rsidRPr="00F608CE">
        <w:rPr>
          <w:b/>
          <w:sz w:val="28"/>
          <w:szCs w:val="28"/>
        </w:rPr>
        <w:t>ный</w:t>
      </w:r>
      <w:proofErr w:type="gramEnd"/>
      <w:r w:rsidRPr="00F608CE">
        <w:rPr>
          <w:b/>
          <w:sz w:val="28"/>
          <w:szCs w:val="28"/>
        </w:rPr>
        <w:t xml:space="preserve"> государственный экзаме</w:t>
      </w:r>
      <w:r w:rsidRPr="00F608CE">
        <w:rPr>
          <w:sz w:val="28"/>
          <w:szCs w:val="28"/>
        </w:rPr>
        <w:t>н, объективность его проведения и резул</w:t>
      </w:r>
      <w:r w:rsidRPr="00F608CE">
        <w:rPr>
          <w:sz w:val="28"/>
          <w:szCs w:val="28"/>
        </w:rPr>
        <w:t>ь</w:t>
      </w:r>
      <w:r w:rsidRPr="00F608CE">
        <w:rPr>
          <w:sz w:val="28"/>
          <w:szCs w:val="28"/>
        </w:rPr>
        <w:t xml:space="preserve">татов. </w:t>
      </w:r>
    </w:p>
    <w:p w14:paraId="4B8F75D7" w14:textId="77777777" w:rsidR="00DD204B" w:rsidRPr="00F608CE" w:rsidRDefault="00DD204B" w:rsidP="00DD204B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08CE">
        <w:rPr>
          <w:rFonts w:ascii="Times New Roman" w:hAnsi="Times New Roman"/>
          <w:sz w:val="28"/>
          <w:szCs w:val="28"/>
        </w:rPr>
        <w:t>Ежегодно происходят изменения в организации и проведении единого г</w:t>
      </w:r>
      <w:r w:rsidRPr="00F608CE">
        <w:rPr>
          <w:rFonts w:ascii="Times New Roman" w:hAnsi="Times New Roman"/>
          <w:sz w:val="28"/>
          <w:szCs w:val="28"/>
        </w:rPr>
        <w:t>о</w:t>
      </w:r>
      <w:r w:rsidRPr="00F608CE">
        <w:rPr>
          <w:rFonts w:ascii="Times New Roman" w:hAnsi="Times New Roman"/>
          <w:sz w:val="28"/>
          <w:szCs w:val="28"/>
        </w:rPr>
        <w:t xml:space="preserve">сударственного экзамена. Так, на протяжении двух </w:t>
      </w:r>
      <w:proofErr w:type="gramStart"/>
      <w:r w:rsidRPr="00F608CE">
        <w:rPr>
          <w:rFonts w:ascii="Times New Roman" w:hAnsi="Times New Roman"/>
          <w:sz w:val="28"/>
          <w:szCs w:val="28"/>
        </w:rPr>
        <w:t>лет  контрольно</w:t>
      </w:r>
      <w:proofErr w:type="gramEnd"/>
      <w:r w:rsidRPr="00F608CE">
        <w:rPr>
          <w:rFonts w:ascii="Times New Roman" w:hAnsi="Times New Roman"/>
          <w:sz w:val="28"/>
          <w:szCs w:val="28"/>
        </w:rPr>
        <w:t>-измерительный материал распечатывался в Пункте проведения экзамена, по в</w:t>
      </w:r>
      <w:r w:rsidRPr="00F608CE">
        <w:rPr>
          <w:rFonts w:ascii="Times New Roman" w:hAnsi="Times New Roman"/>
          <w:sz w:val="28"/>
          <w:szCs w:val="28"/>
        </w:rPr>
        <w:t>ы</w:t>
      </w:r>
      <w:r w:rsidRPr="00F608CE">
        <w:rPr>
          <w:rFonts w:ascii="Times New Roman" w:hAnsi="Times New Roman"/>
          <w:sz w:val="28"/>
          <w:szCs w:val="28"/>
        </w:rPr>
        <w:t>полнении, работы выпускников сканировались, затем по  защищенному кан</w:t>
      </w:r>
      <w:r w:rsidRPr="00F608CE">
        <w:rPr>
          <w:rFonts w:ascii="Times New Roman" w:hAnsi="Times New Roman"/>
          <w:sz w:val="28"/>
          <w:szCs w:val="28"/>
        </w:rPr>
        <w:t>а</w:t>
      </w:r>
      <w:r w:rsidRPr="00F608CE">
        <w:rPr>
          <w:rFonts w:ascii="Times New Roman" w:hAnsi="Times New Roman"/>
          <w:sz w:val="28"/>
          <w:szCs w:val="28"/>
        </w:rPr>
        <w:t>лу отправлялись в центр информационных технологий.</w:t>
      </w:r>
    </w:p>
    <w:p w14:paraId="59A8A17B" w14:textId="77777777" w:rsidR="00DD204B" w:rsidRPr="00F608CE" w:rsidRDefault="00DD204B" w:rsidP="00DD204B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08CE">
        <w:rPr>
          <w:rFonts w:ascii="Times New Roman" w:hAnsi="Times New Roman"/>
          <w:sz w:val="28"/>
          <w:szCs w:val="28"/>
        </w:rPr>
        <w:t>Проблем при проведении экзаменов не было, все процедуры были орган</w:t>
      </w:r>
      <w:r w:rsidRPr="00F608CE">
        <w:rPr>
          <w:rFonts w:ascii="Times New Roman" w:hAnsi="Times New Roman"/>
          <w:sz w:val="28"/>
          <w:szCs w:val="28"/>
        </w:rPr>
        <w:t>и</w:t>
      </w:r>
      <w:r w:rsidRPr="00F608CE">
        <w:rPr>
          <w:rFonts w:ascii="Times New Roman" w:hAnsi="Times New Roman"/>
          <w:sz w:val="28"/>
          <w:szCs w:val="28"/>
        </w:rPr>
        <w:t>зованы и проведены в соответствии с порядком. Грубых нарушений не выявл</w:t>
      </w:r>
      <w:r w:rsidRPr="00F608CE">
        <w:rPr>
          <w:rFonts w:ascii="Times New Roman" w:hAnsi="Times New Roman"/>
          <w:sz w:val="28"/>
          <w:szCs w:val="28"/>
        </w:rPr>
        <w:t>е</w:t>
      </w:r>
      <w:r w:rsidRPr="00F608CE">
        <w:rPr>
          <w:rFonts w:ascii="Times New Roman" w:hAnsi="Times New Roman"/>
          <w:sz w:val="28"/>
          <w:szCs w:val="28"/>
        </w:rPr>
        <w:t xml:space="preserve">но. При проведении государственной итоговой </w:t>
      </w:r>
      <w:proofErr w:type="gramStart"/>
      <w:r w:rsidRPr="00F608CE">
        <w:rPr>
          <w:rFonts w:ascii="Times New Roman" w:hAnsi="Times New Roman"/>
          <w:sz w:val="28"/>
          <w:szCs w:val="28"/>
        </w:rPr>
        <w:t>аттестации  были</w:t>
      </w:r>
      <w:proofErr w:type="gramEnd"/>
      <w:r w:rsidRPr="00F608CE">
        <w:rPr>
          <w:rFonts w:ascii="Times New Roman" w:hAnsi="Times New Roman"/>
          <w:sz w:val="28"/>
          <w:szCs w:val="28"/>
        </w:rPr>
        <w:t xml:space="preserve"> задейств</w:t>
      </w:r>
      <w:r w:rsidRPr="00F608CE">
        <w:rPr>
          <w:rFonts w:ascii="Times New Roman" w:hAnsi="Times New Roman"/>
          <w:sz w:val="28"/>
          <w:szCs w:val="28"/>
        </w:rPr>
        <w:t>о</w:t>
      </w:r>
      <w:r w:rsidRPr="00F608CE">
        <w:rPr>
          <w:rFonts w:ascii="Times New Roman" w:hAnsi="Times New Roman"/>
          <w:sz w:val="28"/>
          <w:szCs w:val="28"/>
        </w:rPr>
        <w:t>ваны педагогические работники района, которые сработали четко и слажено. Спасибо всем за работу.</w:t>
      </w:r>
    </w:p>
    <w:p w14:paraId="3547C67F" w14:textId="77777777" w:rsidR="00DD204B" w:rsidRPr="00F608CE" w:rsidRDefault="00DD204B" w:rsidP="00DD204B">
      <w:pPr>
        <w:pStyle w:val="a4"/>
        <w:spacing w:line="360" w:lineRule="auto"/>
        <w:ind w:firstLine="708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14:paraId="1D96D5AC" w14:textId="77777777" w:rsidR="00DD204B" w:rsidRPr="00F608CE" w:rsidRDefault="00DD204B" w:rsidP="00DD204B">
      <w:pPr>
        <w:rPr>
          <w:sz w:val="28"/>
          <w:szCs w:val="28"/>
        </w:rPr>
      </w:pPr>
      <w:r w:rsidRPr="00F608CE">
        <w:rPr>
          <w:sz w:val="28"/>
          <w:szCs w:val="28"/>
        </w:rPr>
        <w:t xml:space="preserve">   </w:t>
      </w:r>
      <w:r w:rsidRPr="00F608CE">
        <w:rPr>
          <w:sz w:val="28"/>
          <w:szCs w:val="28"/>
        </w:rPr>
        <w:tab/>
      </w:r>
      <w:r w:rsidRPr="00F608CE">
        <w:rPr>
          <w:b/>
          <w:sz w:val="28"/>
          <w:szCs w:val="28"/>
          <w:u w:val="single"/>
        </w:rPr>
        <w:t>162 выпускников 11 классов</w:t>
      </w:r>
      <w:r w:rsidRPr="00F608CE">
        <w:rPr>
          <w:sz w:val="28"/>
          <w:szCs w:val="28"/>
        </w:rPr>
        <w:t xml:space="preserve"> сдавали единый государственный экзамен. </w:t>
      </w:r>
    </w:p>
    <w:p w14:paraId="3E8FF1AA" w14:textId="77777777" w:rsidR="00DD204B" w:rsidRPr="00F608CE" w:rsidRDefault="00DD204B" w:rsidP="00DD204B">
      <w:pPr>
        <w:rPr>
          <w:sz w:val="28"/>
          <w:szCs w:val="28"/>
        </w:rPr>
      </w:pPr>
      <w:r w:rsidRPr="00F608CE">
        <w:rPr>
          <w:sz w:val="28"/>
          <w:szCs w:val="28"/>
        </w:rPr>
        <w:lastRenderedPageBreak/>
        <w:t xml:space="preserve"> </w:t>
      </w:r>
      <w:r w:rsidRPr="00F608CE">
        <w:rPr>
          <w:b/>
          <w:sz w:val="28"/>
          <w:szCs w:val="28"/>
        </w:rPr>
        <w:t>Результаты ЕГЭ по обязательным предметам</w:t>
      </w:r>
      <w:r w:rsidRPr="00F608CE">
        <w:rPr>
          <w:sz w:val="28"/>
          <w:szCs w:val="28"/>
        </w:rPr>
        <w:t xml:space="preserve"> являются одной из составля</w:t>
      </w:r>
      <w:r w:rsidRPr="00F608CE">
        <w:rPr>
          <w:sz w:val="28"/>
          <w:szCs w:val="28"/>
        </w:rPr>
        <w:t>ю</w:t>
      </w:r>
      <w:r w:rsidRPr="00F608CE">
        <w:rPr>
          <w:sz w:val="28"/>
          <w:szCs w:val="28"/>
        </w:rPr>
        <w:t>щих региональной системы оценки качества обр</w:t>
      </w:r>
      <w:r w:rsidRPr="00F608CE">
        <w:rPr>
          <w:sz w:val="28"/>
          <w:szCs w:val="28"/>
        </w:rPr>
        <w:t>а</w:t>
      </w:r>
      <w:r w:rsidRPr="00F608CE">
        <w:rPr>
          <w:sz w:val="28"/>
          <w:szCs w:val="28"/>
        </w:rPr>
        <w:t>зования.</w:t>
      </w:r>
    </w:p>
    <w:p w14:paraId="3336D9DB" w14:textId="77777777" w:rsidR="00DD204B" w:rsidRPr="00F608CE" w:rsidRDefault="00DD204B" w:rsidP="00DD204B">
      <w:pPr>
        <w:ind w:firstLine="708"/>
        <w:rPr>
          <w:sz w:val="28"/>
          <w:szCs w:val="28"/>
        </w:rPr>
      </w:pPr>
      <w:r w:rsidRPr="00F608CE">
        <w:rPr>
          <w:sz w:val="28"/>
          <w:szCs w:val="28"/>
        </w:rPr>
        <w:t xml:space="preserve">Максимальное количество баллов по </w:t>
      </w:r>
      <w:r w:rsidRPr="00F608CE">
        <w:rPr>
          <w:b/>
          <w:sz w:val="28"/>
          <w:szCs w:val="28"/>
        </w:rPr>
        <w:t>русскому языку</w:t>
      </w:r>
      <w:r w:rsidRPr="00F608CE">
        <w:rPr>
          <w:sz w:val="28"/>
          <w:szCs w:val="28"/>
        </w:rPr>
        <w:t xml:space="preserve"> набрали </w:t>
      </w:r>
      <w:proofErr w:type="gramStart"/>
      <w:r w:rsidRPr="00F608CE">
        <w:rPr>
          <w:sz w:val="28"/>
          <w:szCs w:val="28"/>
        </w:rPr>
        <w:t>следующие  выпускники</w:t>
      </w:r>
      <w:proofErr w:type="gramEnd"/>
      <w:r w:rsidRPr="00F608CE">
        <w:rPr>
          <w:sz w:val="28"/>
          <w:szCs w:val="28"/>
        </w:rPr>
        <w:t>:</w:t>
      </w:r>
    </w:p>
    <w:p w14:paraId="5A506AE4" w14:textId="77777777" w:rsidR="00DD204B" w:rsidRPr="00F608CE" w:rsidRDefault="00DD204B" w:rsidP="00DD204B">
      <w:pPr>
        <w:rPr>
          <w:sz w:val="28"/>
          <w:szCs w:val="28"/>
        </w:rPr>
      </w:pPr>
      <w:r w:rsidRPr="00F608CE">
        <w:rPr>
          <w:sz w:val="28"/>
          <w:szCs w:val="28"/>
        </w:rPr>
        <w:t xml:space="preserve"> </w:t>
      </w: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4536"/>
        <w:gridCol w:w="2126"/>
      </w:tblGrid>
      <w:tr w:rsidR="00DD204B" w:rsidRPr="00F608CE" w14:paraId="5451F498" w14:textId="77777777" w:rsidTr="00963457">
        <w:tc>
          <w:tcPr>
            <w:tcW w:w="3828" w:type="dxa"/>
          </w:tcPr>
          <w:p w14:paraId="5A219FD7" w14:textId="77777777" w:rsidR="00DD204B" w:rsidRPr="00F608CE" w:rsidRDefault="00DD204B" w:rsidP="00963457">
            <w:pPr>
              <w:jc w:val="center"/>
              <w:rPr>
                <w:b/>
                <w:sz w:val="28"/>
                <w:szCs w:val="28"/>
              </w:rPr>
            </w:pPr>
          </w:p>
          <w:p w14:paraId="56FDF457" w14:textId="77777777" w:rsidR="00DD204B" w:rsidRPr="00F608CE" w:rsidRDefault="00DD204B" w:rsidP="00963457">
            <w:pPr>
              <w:jc w:val="center"/>
              <w:rPr>
                <w:b/>
                <w:sz w:val="28"/>
                <w:szCs w:val="28"/>
              </w:rPr>
            </w:pPr>
            <w:r w:rsidRPr="00F608CE">
              <w:rPr>
                <w:b/>
                <w:sz w:val="28"/>
                <w:szCs w:val="28"/>
              </w:rPr>
              <w:t>Образовательное учрежд</w:t>
            </w:r>
            <w:r w:rsidRPr="00F608CE">
              <w:rPr>
                <w:b/>
                <w:sz w:val="28"/>
                <w:szCs w:val="28"/>
              </w:rPr>
              <w:t>е</w:t>
            </w:r>
            <w:r w:rsidRPr="00F608CE">
              <w:rPr>
                <w:b/>
                <w:sz w:val="28"/>
                <w:szCs w:val="28"/>
              </w:rPr>
              <w:t xml:space="preserve">ние </w:t>
            </w:r>
          </w:p>
        </w:tc>
        <w:tc>
          <w:tcPr>
            <w:tcW w:w="4536" w:type="dxa"/>
          </w:tcPr>
          <w:p w14:paraId="67938365" w14:textId="77777777" w:rsidR="00DD204B" w:rsidRPr="00F608CE" w:rsidRDefault="00DD204B" w:rsidP="00963457">
            <w:pPr>
              <w:jc w:val="center"/>
              <w:rPr>
                <w:b/>
                <w:sz w:val="28"/>
                <w:szCs w:val="28"/>
              </w:rPr>
            </w:pPr>
          </w:p>
          <w:p w14:paraId="2124B912" w14:textId="77777777" w:rsidR="00DD204B" w:rsidRPr="00F608CE" w:rsidRDefault="00DD204B" w:rsidP="00963457">
            <w:pPr>
              <w:jc w:val="center"/>
              <w:rPr>
                <w:b/>
                <w:sz w:val="28"/>
                <w:szCs w:val="28"/>
              </w:rPr>
            </w:pPr>
          </w:p>
          <w:p w14:paraId="18DCB94A" w14:textId="77777777" w:rsidR="00DD204B" w:rsidRPr="00F608CE" w:rsidRDefault="00DD204B" w:rsidP="00963457">
            <w:pPr>
              <w:jc w:val="center"/>
              <w:rPr>
                <w:b/>
                <w:sz w:val="28"/>
                <w:szCs w:val="28"/>
              </w:rPr>
            </w:pPr>
            <w:r w:rsidRPr="00F608CE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2126" w:type="dxa"/>
          </w:tcPr>
          <w:p w14:paraId="66BD05E0" w14:textId="77777777" w:rsidR="00DD204B" w:rsidRPr="00F608CE" w:rsidRDefault="00DD204B" w:rsidP="00963457">
            <w:pPr>
              <w:jc w:val="center"/>
              <w:rPr>
                <w:b/>
                <w:sz w:val="28"/>
                <w:szCs w:val="28"/>
              </w:rPr>
            </w:pPr>
          </w:p>
          <w:p w14:paraId="7C9752D7" w14:textId="77777777" w:rsidR="00DD204B" w:rsidRPr="00F608CE" w:rsidRDefault="00DD204B" w:rsidP="00963457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F608CE">
              <w:rPr>
                <w:b/>
                <w:sz w:val="28"/>
                <w:szCs w:val="28"/>
              </w:rPr>
              <w:t>Количество  баллов</w:t>
            </w:r>
            <w:proofErr w:type="gramEnd"/>
          </w:p>
        </w:tc>
      </w:tr>
      <w:tr w:rsidR="00DD204B" w:rsidRPr="00F608CE" w14:paraId="129C05AC" w14:textId="77777777" w:rsidTr="00963457">
        <w:tc>
          <w:tcPr>
            <w:tcW w:w="3828" w:type="dxa"/>
          </w:tcPr>
          <w:p w14:paraId="67215A09" w14:textId="77777777" w:rsidR="00DD204B" w:rsidRPr="00F608CE" w:rsidRDefault="00DD204B" w:rsidP="00963457">
            <w:pPr>
              <w:rPr>
                <w:b/>
                <w:sz w:val="28"/>
                <w:szCs w:val="28"/>
              </w:rPr>
            </w:pPr>
            <w:r w:rsidRPr="00F608CE">
              <w:rPr>
                <w:color w:val="000000"/>
                <w:sz w:val="28"/>
                <w:szCs w:val="28"/>
              </w:rPr>
              <w:t>МКОУ «</w:t>
            </w:r>
            <w:proofErr w:type="spellStart"/>
            <w:r w:rsidRPr="00F608CE">
              <w:rPr>
                <w:color w:val="000000"/>
                <w:sz w:val="28"/>
                <w:szCs w:val="28"/>
              </w:rPr>
              <w:t>Тлохская</w:t>
            </w:r>
            <w:proofErr w:type="spellEnd"/>
            <w:r w:rsidRPr="00F608CE">
              <w:rPr>
                <w:color w:val="000000"/>
                <w:sz w:val="28"/>
                <w:szCs w:val="28"/>
              </w:rPr>
              <w:t xml:space="preserve"> СОШ» </w:t>
            </w:r>
          </w:p>
        </w:tc>
        <w:tc>
          <w:tcPr>
            <w:tcW w:w="4536" w:type="dxa"/>
          </w:tcPr>
          <w:p w14:paraId="0587FDEA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r w:rsidRPr="00F608CE">
              <w:rPr>
                <w:sz w:val="28"/>
                <w:szCs w:val="28"/>
              </w:rPr>
              <w:t xml:space="preserve">Гусейнова </w:t>
            </w:r>
            <w:proofErr w:type="spellStart"/>
            <w:r w:rsidRPr="00F608CE">
              <w:rPr>
                <w:sz w:val="28"/>
                <w:szCs w:val="28"/>
              </w:rPr>
              <w:t>Патимат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  <w:proofErr w:type="spellStart"/>
            <w:r w:rsidRPr="00F608CE">
              <w:rPr>
                <w:sz w:val="28"/>
                <w:szCs w:val="28"/>
              </w:rPr>
              <w:t>Гасангусейно</w:t>
            </w:r>
            <w:r w:rsidRPr="00F608CE">
              <w:rPr>
                <w:sz w:val="28"/>
                <w:szCs w:val="28"/>
              </w:rPr>
              <w:t>в</w:t>
            </w:r>
            <w:r w:rsidRPr="00F608CE">
              <w:rPr>
                <w:sz w:val="28"/>
                <w:szCs w:val="28"/>
              </w:rPr>
              <w:t>на</w:t>
            </w:r>
            <w:proofErr w:type="spellEnd"/>
          </w:p>
        </w:tc>
        <w:tc>
          <w:tcPr>
            <w:tcW w:w="2126" w:type="dxa"/>
          </w:tcPr>
          <w:p w14:paraId="4D24AA09" w14:textId="77777777" w:rsidR="00DD204B" w:rsidRPr="00F608CE" w:rsidRDefault="00DD204B" w:rsidP="00963457">
            <w:pPr>
              <w:rPr>
                <w:b/>
                <w:sz w:val="28"/>
                <w:szCs w:val="28"/>
              </w:rPr>
            </w:pPr>
            <w:r w:rsidRPr="00F608CE">
              <w:rPr>
                <w:b/>
                <w:sz w:val="28"/>
                <w:szCs w:val="28"/>
              </w:rPr>
              <w:t>89</w:t>
            </w:r>
          </w:p>
        </w:tc>
      </w:tr>
      <w:tr w:rsidR="00DD204B" w:rsidRPr="00F608CE" w14:paraId="1B9F9B1C" w14:textId="77777777" w:rsidTr="00963457">
        <w:tc>
          <w:tcPr>
            <w:tcW w:w="3828" w:type="dxa"/>
          </w:tcPr>
          <w:p w14:paraId="06924844" w14:textId="77777777" w:rsidR="00DD204B" w:rsidRPr="00F608CE" w:rsidRDefault="00DD204B" w:rsidP="00963457">
            <w:pPr>
              <w:rPr>
                <w:b/>
                <w:sz w:val="28"/>
                <w:szCs w:val="28"/>
              </w:rPr>
            </w:pPr>
            <w:r w:rsidRPr="00F608CE">
              <w:rPr>
                <w:color w:val="000000"/>
                <w:sz w:val="28"/>
                <w:szCs w:val="28"/>
              </w:rPr>
              <w:t>МКОУ «Ботлихская СОШ №2»</w:t>
            </w:r>
          </w:p>
        </w:tc>
        <w:tc>
          <w:tcPr>
            <w:tcW w:w="4536" w:type="dxa"/>
          </w:tcPr>
          <w:p w14:paraId="34EB15B2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r w:rsidRPr="00F608CE">
              <w:rPr>
                <w:sz w:val="28"/>
                <w:szCs w:val="28"/>
              </w:rPr>
              <w:t xml:space="preserve">Гаджибекова Заира </w:t>
            </w:r>
            <w:proofErr w:type="spellStart"/>
            <w:r w:rsidRPr="00F608CE">
              <w:rPr>
                <w:sz w:val="28"/>
                <w:szCs w:val="28"/>
              </w:rPr>
              <w:t>Шарапудино</w:t>
            </w:r>
            <w:r w:rsidRPr="00F608CE">
              <w:rPr>
                <w:sz w:val="28"/>
                <w:szCs w:val="28"/>
              </w:rPr>
              <w:t>в</w:t>
            </w:r>
            <w:r w:rsidRPr="00F608CE">
              <w:rPr>
                <w:sz w:val="28"/>
                <w:szCs w:val="28"/>
              </w:rPr>
              <w:t>на</w:t>
            </w:r>
            <w:proofErr w:type="spellEnd"/>
          </w:p>
        </w:tc>
        <w:tc>
          <w:tcPr>
            <w:tcW w:w="2126" w:type="dxa"/>
          </w:tcPr>
          <w:p w14:paraId="39AC21F6" w14:textId="77777777" w:rsidR="00DD204B" w:rsidRPr="00F608CE" w:rsidRDefault="00DD204B" w:rsidP="00963457">
            <w:pPr>
              <w:rPr>
                <w:b/>
                <w:sz w:val="28"/>
                <w:szCs w:val="28"/>
              </w:rPr>
            </w:pPr>
            <w:r w:rsidRPr="00F608CE">
              <w:rPr>
                <w:b/>
                <w:sz w:val="28"/>
                <w:szCs w:val="28"/>
              </w:rPr>
              <w:t>85</w:t>
            </w:r>
          </w:p>
        </w:tc>
      </w:tr>
      <w:tr w:rsidR="00DD204B" w:rsidRPr="00F608CE" w14:paraId="5BDDEC5A" w14:textId="77777777" w:rsidTr="00963457">
        <w:tc>
          <w:tcPr>
            <w:tcW w:w="3828" w:type="dxa"/>
          </w:tcPr>
          <w:p w14:paraId="550E3240" w14:textId="77777777" w:rsidR="00DD204B" w:rsidRPr="00F608CE" w:rsidRDefault="00DD204B" w:rsidP="00963457">
            <w:pPr>
              <w:rPr>
                <w:b/>
                <w:sz w:val="28"/>
                <w:szCs w:val="28"/>
              </w:rPr>
            </w:pPr>
            <w:r w:rsidRPr="00F608CE">
              <w:rPr>
                <w:color w:val="000000"/>
                <w:sz w:val="28"/>
                <w:szCs w:val="28"/>
              </w:rPr>
              <w:t>МКОУ «Ботлихская СОШ №2»</w:t>
            </w:r>
          </w:p>
        </w:tc>
        <w:tc>
          <w:tcPr>
            <w:tcW w:w="4536" w:type="dxa"/>
          </w:tcPr>
          <w:p w14:paraId="1CAA9A1E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r w:rsidRPr="00F608CE">
              <w:rPr>
                <w:sz w:val="28"/>
                <w:szCs w:val="28"/>
              </w:rPr>
              <w:t xml:space="preserve">Магомаева </w:t>
            </w:r>
            <w:proofErr w:type="spellStart"/>
            <w:r w:rsidRPr="00F608CE">
              <w:rPr>
                <w:sz w:val="28"/>
                <w:szCs w:val="28"/>
              </w:rPr>
              <w:t>Мадина</w:t>
            </w:r>
            <w:proofErr w:type="spellEnd"/>
            <w:r w:rsidRPr="00F608CE">
              <w:rPr>
                <w:sz w:val="28"/>
                <w:szCs w:val="28"/>
              </w:rPr>
              <w:t xml:space="preserve"> Рустамовна</w:t>
            </w:r>
          </w:p>
        </w:tc>
        <w:tc>
          <w:tcPr>
            <w:tcW w:w="2126" w:type="dxa"/>
          </w:tcPr>
          <w:p w14:paraId="57E734B5" w14:textId="77777777" w:rsidR="00DD204B" w:rsidRPr="00F608CE" w:rsidRDefault="00DD204B" w:rsidP="00963457">
            <w:pPr>
              <w:rPr>
                <w:b/>
                <w:sz w:val="28"/>
                <w:szCs w:val="28"/>
              </w:rPr>
            </w:pPr>
            <w:r w:rsidRPr="00F608CE">
              <w:rPr>
                <w:b/>
                <w:sz w:val="28"/>
                <w:szCs w:val="28"/>
              </w:rPr>
              <w:t>80</w:t>
            </w:r>
          </w:p>
        </w:tc>
      </w:tr>
      <w:tr w:rsidR="00DD204B" w:rsidRPr="00F608CE" w14:paraId="3D69DB4D" w14:textId="77777777" w:rsidTr="00963457">
        <w:trPr>
          <w:trHeight w:val="351"/>
        </w:trPr>
        <w:tc>
          <w:tcPr>
            <w:tcW w:w="3828" w:type="dxa"/>
          </w:tcPr>
          <w:p w14:paraId="6BC12869" w14:textId="77777777" w:rsidR="00DD204B" w:rsidRPr="00F608CE" w:rsidRDefault="00DD204B" w:rsidP="00963457">
            <w:pPr>
              <w:rPr>
                <w:b/>
                <w:sz w:val="28"/>
                <w:szCs w:val="28"/>
              </w:rPr>
            </w:pPr>
            <w:r w:rsidRPr="00F608CE">
              <w:rPr>
                <w:color w:val="000000"/>
                <w:sz w:val="28"/>
                <w:szCs w:val="28"/>
              </w:rPr>
              <w:t>МКОУ «Ботлихская СОШ №3»</w:t>
            </w:r>
          </w:p>
        </w:tc>
        <w:tc>
          <w:tcPr>
            <w:tcW w:w="4536" w:type="dxa"/>
          </w:tcPr>
          <w:p w14:paraId="6C383DAD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r w:rsidRPr="00F608CE">
              <w:rPr>
                <w:sz w:val="28"/>
                <w:szCs w:val="28"/>
              </w:rPr>
              <w:t xml:space="preserve">Магомаева </w:t>
            </w:r>
            <w:proofErr w:type="spellStart"/>
            <w:r w:rsidRPr="00F608CE">
              <w:rPr>
                <w:sz w:val="28"/>
                <w:szCs w:val="28"/>
              </w:rPr>
              <w:t>Халимат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  <w:proofErr w:type="spellStart"/>
            <w:r w:rsidRPr="00F608CE">
              <w:rPr>
                <w:sz w:val="28"/>
                <w:szCs w:val="28"/>
              </w:rPr>
              <w:t>Арсланбаковна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14:paraId="44A307AA" w14:textId="77777777" w:rsidR="00DD204B" w:rsidRPr="00F608CE" w:rsidRDefault="00DD204B" w:rsidP="00963457">
            <w:pPr>
              <w:rPr>
                <w:b/>
                <w:sz w:val="28"/>
                <w:szCs w:val="28"/>
              </w:rPr>
            </w:pPr>
            <w:r w:rsidRPr="00F608CE">
              <w:rPr>
                <w:b/>
                <w:sz w:val="28"/>
                <w:szCs w:val="28"/>
              </w:rPr>
              <w:t>82</w:t>
            </w:r>
          </w:p>
        </w:tc>
      </w:tr>
      <w:tr w:rsidR="00DD204B" w:rsidRPr="00F608CE" w14:paraId="304D9460" w14:textId="77777777" w:rsidTr="00963457">
        <w:tc>
          <w:tcPr>
            <w:tcW w:w="3828" w:type="dxa"/>
          </w:tcPr>
          <w:p w14:paraId="210EEAF2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r w:rsidRPr="00F608CE">
              <w:rPr>
                <w:color w:val="000000"/>
                <w:sz w:val="28"/>
                <w:szCs w:val="28"/>
              </w:rPr>
              <w:t>МКОУ «Ботлихская СОШ №2»</w:t>
            </w:r>
          </w:p>
        </w:tc>
        <w:tc>
          <w:tcPr>
            <w:tcW w:w="4536" w:type="dxa"/>
          </w:tcPr>
          <w:p w14:paraId="545814D0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proofErr w:type="spellStart"/>
            <w:r w:rsidRPr="00F608CE">
              <w:rPr>
                <w:sz w:val="28"/>
                <w:szCs w:val="28"/>
              </w:rPr>
              <w:t>Сайгидгусенова</w:t>
            </w:r>
            <w:proofErr w:type="spellEnd"/>
            <w:r w:rsidRPr="00F608CE">
              <w:rPr>
                <w:sz w:val="28"/>
                <w:szCs w:val="28"/>
              </w:rPr>
              <w:t xml:space="preserve"> Марьям </w:t>
            </w:r>
            <w:proofErr w:type="spellStart"/>
            <w:r w:rsidRPr="00F608CE">
              <w:rPr>
                <w:sz w:val="28"/>
                <w:szCs w:val="28"/>
              </w:rPr>
              <w:t>Рамаз</w:t>
            </w:r>
            <w:r w:rsidRPr="00F608CE">
              <w:rPr>
                <w:sz w:val="28"/>
                <w:szCs w:val="28"/>
              </w:rPr>
              <w:t>а</w:t>
            </w:r>
            <w:r w:rsidRPr="00F608CE">
              <w:rPr>
                <w:sz w:val="28"/>
                <w:szCs w:val="28"/>
              </w:rPr>
              <w:t>новна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14:paraId="522353AA" w14:textId="77777777" w:rsidR="00DD204B" w:rsidRPr="00F608CE" w:rsidRDefault="00DD204B" w:rsidP="00963457">
            <w:pPr>
              <w:rPr>
                <w:b/>
                <w:sz w:val="28"/>
                <w:szCs w:val="28"/>
              </w:rPr>
            </w:pPr>
            <w:r w:rsidRPr="00F608CE">
              <w:rPr>
                <w:b/>
                <w:sz w:val="28"/>
                <w:szCs w:val="28"/>
              </w:rPr>
              <w:t>78</w:t>
            </w:r>
          </w:p>
        </w:tc>
      </w:tr>
      <w:tr w:rsidR="00DD204B" w:rsidRPr="00F608CE" w14:paraId="1BAA5B8C" w14:textId="77777777" w:rsidTr="00963457">
        <w:tc>
          <w:tcPr>
            <w:tcW w:w="3828" w:type="dxa"/>
          </w:tcPr>
          <w:p w14:paraId="2B41E4C4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r w:rsidRPr="00F608CE">
              <w:rPr>
                <w:sz w:val="28"/>
                <w:szCs w:val="28"/>
              </w:rPr>
              <w:t>МКОУ «</w:t>
            </w:r>
            <w:proofErr w:type="spellStart"/>
            <w:r w:rsidRPr="00F608CE">
              <w:rPr>
                <w:sz w:val="28"/>
                <w:szCs w:val="28"/>
              </w:rPr>
              <w:t>Шодродинская</w:t>
            </w:r>
            <w:proofErr w:type="spellEnd"/>
            <w:r w:rsidRPr="00F608CE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4536" w:type="dxa"/>
          </w:tcPr>
          <w:p w14:paraId="19F20E65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r w:rsidRPr="00F608CE">
              <w:rPr>
                <w:sz w:val="28"/>
                <w:szCs w:val="28"/>
              </w:rPr>
              <w:t xml:space="preserve">Амирханов </w:t>
            </w:r>
            <w:proofErr w:type="spellStart"/>
            <w:r w:rsidRPr="00F608CE">
              <w:rPr>
                <w:sz w:val="28"/>
                <w:szCs w:val="28"/>
              </w:rPr>
              <w:t>Камиль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  <w:proofErr w:type="spellStart"/>
            <w:r w:rsidRPr="00F608CE">
              <w:rPr>
                <w:sz w:val="28"/>
                <w:szCs w:val="28"/>
              </w:rPr>
              <w:t>Арсенович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14:paraId="761EEE56" w14:textId="77777777" w:rsidR="00DD204B" w:rsidRPr="00F608CE" w:rsidRDefault="00DD204B" w:rsidP="00963457">
            <w:pPr>
              <w:rPr>
                <w:b/>
                <w:sz w:val="28"/>
                <w:szCs w:val="28"/>
              </w:rPr>
            </w:pPr>
            <w:r w:rsidRPr="00F608CE">
              <w:rPr>
                <w:b/>
                <w:sz w:val="28"/>
                <w:szCs w:val="28"/>
              </w:rPr>
              <w:t>76</w:t>
            </w:r>
          </w:p>
        </w:tc>
      </w:tr>
      <w:tr w:rsidR="00DD204B" w:rsidRPr="00F608CE" w14:paraId="148DD10C" w14:textId="77777777" w:rsidTr="00963457">
        <w:tc>
          <w:tcPr>
            <w:tcW w:w="3828" w:type="dxa"/>
          </w:tcPr>
          <w:p w14:paraId="7186B889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r w:rsidRPr="00F608CE">
              <w:rPr>
                <w:sz w:val="28"/>
                <w:szCs w:val="28"/>
              </w:rPr>
              <w:t>МКОУ «</w:t>
            </w:r>
            <w:proofErr w:type="spellStart"/>
            <w:r w:rsidRPr="00F608CE">
              <w:rPr>
                <w:sz w:val="28"/>
                <w:szCs w:val="28"/>
              </w:rPr>
              <w:t>Алакский</w:t>
            </w:r>
            <w:proofErr w:type="spellEnd"/>
            <w:r w:rsidRPr="00F608CE">
              <w:rPr>
                <w:sz w:val="28"/>
                <w:szCs w:val="28"/>
              </w:rPr>
              <w:t xml:space="preserve"> лицей»</w:t>
            </w:r>
          </w:p>
        </w:tc>
        <w:tc>
          <w:tcPr>
            <w:tcW w:w="4536" w:type="dxa"/>
          </w:tcPr>
          <w:p w14:paraId="58626631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proofErr w:type="spellStart"/>
            <w:r w:rsidRPr="00F608CE">
              <w:rPr>
                <w:sz w:val="28"/>
                <w:szCs w:val="28"/>
              </w:rPr>
              <w:t>Абдулманапова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  <w:proofErr w:type="spellStart"/>
            <w:r w:rsidRPr="00F608CE">
              <w:rPr>
                <w:sz w:val="28"/>
                <w:szCs w:val="28"/>
              </w:rPr>
              <w:t>Сундусат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  <w:proofErr w:type="spellStart"/>
            <w:r w:rsidRPr="00F608CE">
              <w:rPr>
                <w:sz w:val="28"/>
                <w:szCs w:val="28"/>
              </w:rPr>
              <w:t>Науровна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14:paraId="51F73A8B" w14:textId="77777777" w:rsidR="00DD204B" w:rsidRPr="00F608CE" w:rsidRDefault="00DD204B" w:rsidP="00963457">
            <w:pPr>
              <w:rPr>
                <w:b/>
                <w:sz w:val="28"/>
                <w:szCs w:val="28"/>
              </w:rPr>
            </w:pPr>
            <w:r w:rsidRPr="00F608CE">
              <w:rPr>
                <w:b/>
                <w:sz w:val="28"/>
                <w:szCs w:val="28"/>
              </w:rPr>
              <w:t>76</w:t>
            </w:r>
          </w:p>
        </w:tc>
      </w:tr>
    </w:tbl>
    <w:p w14:paraId="1F997814" w14:textId="77777777" w:rsidR="00DD204B" w:rsidRPr="00F608CE" w:rsidRDefault="00DD204B" w:rsidP="00DD204B">
      <w:pPr>
        <w:rPr>
          <w:sz w:val="28"/>
          <w:szCs w:val="28"/>
        </w:rPr>
      </w:pPr>
    </w:p>
    <w:p w14:paraId="5DA04C03" w14:textId="77777777" w:rsidR="00DD204B" w:rsidRPr="00F608CE" w:rsidRDefault="00DD204B" w:rsidP="00DD204B">
      <w:pPr>
        <w:rPr>
          <w:b/>
          <w:sz w:val="28"/>
          <w:szCs w:val="28"/>
        </w:rPr>
      </w:pPr>
      <w:r w:rsidRPr="00F608CE">
        <w:rPr>
          <w:b/>
          <w:sz w:val="28"/>
          <w:szCs w:val="28"/>
        </w:rPr>
        <w:t>МАТЕМАТИКА (профильный уровень)</w:t>
      </w:r>
    </w:p>
    <w:p w14:paraId="69910A7F" w14:textId="77777777" w:rsidR="00DD204B" w:rsidRPr="00F608CE" w:rsidRDefault="00DD204B" w:rsidP="00DD204B">
      <w:pPr>
        <w:rPr>
          <w:sz w:val="28"/>
          <w:szCs w:val="28"/>
        </w:rPr>
      </w:pPr>
      <w:r w:rsidRPr="00F608CE">
        <w:rPr>
          <w:b/>
          <w:sz w:val="28"/>
          <w:szCs w:val="28"/>
        </w:rPr>
        <w:t xml:space="preserve"> </w:t>
      </w:r>
      <w:r w:rsidRPr="00F608CE">
        <w:rPr>
          <w:sz w:val="28"/>
          <w:szCs w:val="28"/>
        </w:rPr>
        <w:t xml:space="preserve">      Максимальное количество баллов по математике от 60 до 80 </w:t>
      </w:r>
      <w:proofErr w:type="gramStart"/>
      <w:r w:rsidRPr="00F608CE">
        <w:rPr>
          <w:sz w:val="28"/>
          <w:szCs w:val="28"/>
        </w:rPr>
        <w:t>баллов  н</w:t>
      </w:r>
      <w:r w:rsidRPr="00F608CE">
        <w:rPr>
          <w:sz w:val="28"/>
          <w:szCs w:val="28"/>
        </w:rPr>
        <w:t>а</w:t>
      </w:r>
      <w:r w:rsidRPr="00F608CE">
        <w:rPr>
          <w:sz w:val="28"/>
          <w:szCs w:val="28"/>
        </w:rPr>
        <w:t>брали</w:t>
      </w:r>
      <w:proofErr w:type="gramEnd"/>
      <w:r w:rsidRPr="00F608CE">
        <w:rPr>
          <w:sz w:val="28"/>
          <w:szCs w:val="28"/>
        </w:rPr>
        <w:t xml:space="preserve"> выпускники:</w:t>
      </w: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4536"/>
        <w:gridCol w:w="2126"/>
      </w:tblGrid>
      <w:tr w:rsidR="00DD204B" w:rsidRPr="00F608CE" w14:paraId="4E6C7A70" w14:textId="77777777" w:rsidTr="00963457">
        <w:tc>
          <w:tcPr>
            <w:tcW w:w="3828" w:type="dxa"/>
          </w:tcPr>
          <w:p w14:paraId="7C4C8A31" w14:textId="77777777" w:rsidR="00DD204B" w:rsidRPr="00F608CE" w:rsidRDefault="00DD204B" w:rsidP="00963457">
            <w:pPr>
              <w:jc w:val="center"/>
              <w:rPr>
                <w:b/>
                <w:sz w:val="28"/>
                <w:szCs w:val="28"/>
              </w:rPr>
            </w:pPr>
          </w:p>
          <w:p w14:paraId="1F5E74C3" w14:textId="77777777" w:rsidR="00DD204B" w:rsidRPr="00F608CE" w:rsidRDefault="00DD204B" w:rsidP="00963457">
            <w:pPr>
              <w:jc w:val="center"/>
              <w:rPr>
                <w:b/>
                <w:sz w:val="28"/>
                <w:szCs w:val="28"/>
              </w:rPr>
            </w:pPr>
            <w:r w:rsidRPr="00F608CE">
              <w:rPr>
                <w:b/>
                <w:sz w:val="28"/>
                <w:szCs w:val="28"/>
              </w:rPr>
              <w:t>Образовательное учрежд</w:t>
            </w:r>
            <w:r w:rsidRPr="00F608CE">
              <w:rPr>
                <w:b/>
                <w:sz w:val="28"/>
                <w:szCs w:val="28"/>
              </w:rPr>
              <w:t>е</w:t>
            </w:r>
            <w:r w:rsidRPr="00F608CE">
              <w:rPr>
                <w:b/>
                <w:sz w:val="28"/>
                <w:szCs w:val="28"/>
              </w:rPr>
              <w:t xml:space="preserve">ние </w:t>
            </w:r>
          </w:p>
        </w:tc>
        <w:tc>
          <w:tcPr>
            <w:tcW w:w="4536" w:type="dxa"/>
          </w:tcPr>
          <w:p w14:paraId="05B2132B" w14:textId="77777777" w:rsidR="00DD204B" w:rsidRPr="00F608CE" w:rsidRDefault="00DD204B" w:rsidP="00963457">
            <w:pPr>
              <w:jc w:val="center"/>
              <w:rPr>
                <w:b/>
                <w:sz w:val="28"/>
                <w:szCs w:val="28"/>
              </w:rPr>
            </w:pPr>
          </w:p>
          <w:p w14:paraId="1B960030" w14:textId="77777777" w:rsidR="00DD204B" w:rsidRPr="00F608CE" w:rsidRDefault="00DD204B" w:rsidP="00963457">
            <w:pPr>
              <w:jc w:val="center"/>
              <w:rPr>
                <w:b/>
                <w:sz w:val="28"/>
                <w:szCs w:val="28"/>
              </w:rPr>
            </w:pPr>
          </w:p>
          <w:p w14:paraId="6491E151" w14:textId="77777777" w:rsidR="00DD204B" w:rsidRPr="00F608CE" w:rsidRDefault="00DD204B" w:rsidP="00963457">
            <w:pPr>
              <w:jc w:val="center"/>
              <w:rPr>
                <w:b/>
                <w:sz w:val="28"/>
                <w:szCs w:val="28"/>
              </w:rPr>
            </w:pPr>
            <w:r w:rsidRPr="00F608CE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2126" w:type="dxa"/>
          </w:tcPr>
          <w:p w14:paraId="4B7DBCE3" w14:textId="77777777" w:rsidR="00DD204B" w:rsidRPr="00F608CE" w:rsidRDefault="00DD204B" w:rsidP="00963457">
            <w:pPr>
              <w:jc w:val="center"/>
              <w:rPr>
                <w:b/>
                <w:sz w:val="28"/>
                <w:szCs w:val="28"/>
              </w:rPr>
            </w:pPr>
          </w:p>
          <w:p w14:paraId="31C42FDA" w14:textId="77777777" w:rsidR="00DD204B" w:rsidRPr="00F608CE" w:rsidRDefault="00DD204B" w:rsidP="00963457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F608CE">
              <w:rPr>
                <w:b/>
                <w:sz w:val="28"/>
                <w:szCs w:val="28"/>
              </w:rPr>
              <w:t>Количество  баллов</w:t>
            </w:r>
            <w:proofErr w:type="gramEnd"/>
          </w:p>
        </w:tc>
      </w:tr>
      <w:tr w:rsidR="00DD204B" w:rsidRPr="00F608CE" w14:paraId="7B9BBE4A" w14:textId="77777777" w:rsidTr="00963457">
        <w:tc>
          <w:tcPr>
            <w:tcW w:w="3828" w:type="dxa"/>
          </w:tcPr>
          <w:p w14:paraId="32A1F607" w14:textId="77777777" w:rsidR="00DD204B" w:rsidRPr="00F608CE" w:rsidRDefault="00DD204B" w:rsidP="00963457">
            <w:pPr>
              <w:rPr>
                <w:b/>
                <w:sz w:val="28"/>
                <w:szCs w:val="28"/>
              </w:rPr>
            </w:pPr>
            <w:r w:rsidRPr="00F608CE">
              <w:rPr>
                <w:sz w:val="28"/>
                <w:szCs w:val="28"/>
              </w:rPr>
              <w:lastRenderedPageBreak/>
              <w:t>МКОУ «</w:t>
            </w:r>
            <w:proofErr w:type="spellStart"/>
            <w:r w:rsidRPr="00F608CE">
              <w:rPr>
                <w:sz w:val="28"/>
                <w:szCs w:val="28"/>
              </w:rPr>
              <w:t>Мунинская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  <w:proofErr w:type="gramStart"/>
            <w:r w:rsidRPr="00F608CE">
              <w:rPr>
                <w:sz w:val="28"/>
                <w:szCs w:val="28"/>
              </w:rPr>
              <w:t xml:space="preserve">СОШ»   </w:t>
            </w:r>
            <w:proofErr w:type="gramEnd"/>
          </w:p>
        </w:tc>
        <w:tc>
          <w:tcPr>
            <w:tcW w:w="4536" w:type="dxa"/>
          </w:tcPr>
          <w:p w14:paraId="0A682E22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r w:rsidRPr="00F608CE">
              <w:rPr>
                <w:sz w:val="28"/>
                <w:szCs w:val="28"/>
              </w:rPr>
              <w:t xml:space="preserve">Курбанов Рашид Магомедович  </w:t>
            </w:r>
          </w:p>
        </w:tc>
        <w:tc>
          <w:tcPr>
            <w:tcW w:w="2126" w:type="dxa"/>
          </w:tcPr>
          <w:p w14:paraId="59BE7BAF" w14:textId="77777777" w:rsidR="00DD204B" w:rsidRPr="00F608CE" w:rsidRDefault="00DD204B" w:rsidP="00963457">
            <w:pPr>
              <w:rPr>
                <w:b/>
                <w:sz w:val="28"/>
                <w:szCs w:val="28"/>
              </w:rPr>
            </w:pPr>
            <w:r w:rsidRPr="00F608CE">
              <w:rPr>
                <w:b/>
                <w:sz w:val="28"/>
                <w:szCs w:val="28"/>
              </w:rPr>
              <w:t>62</w:t>
            </w:r>
          </w:p>
        </w:tc>
      </w:tr>
      <w:tr w:rsidR="00DD204B" w:rsidRPr="00F608CE" w14:paraId="29AED1D6" w14:textId="77777777" w:rsidTr="00963457">
        <w:tc>
          <w:tcPr>
            <w:tcW w:w="3828" w:type="dxa"/>
          </w:tcPr>
          <w:p w14:paraId="20E0154B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r w:rsidRPr="00F608CE">
              <w:rPr>
                <w:sz w:val="28"/>
                <w:szCs w:val="28"/>
              </w:rPr>
              <w:t>МКОУ «</w:t>
            </w:r>
            <w:proofErr w:type="spellStart"/>
            <w:r w:rsidRPr="00F608CE">
              <w:rPr>
                <w:sz w:val="28"/>
                <w:szCs w:val="28"/>
              </w:rPr>
              <w:t>Мунинская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  <w:proofErr w:type="gramStart"/>
            <w:r w:rsidRPr="00F608CE">
              <w:rPr>
                <w:sz w:val="28"/>
                <w:szCs w:val="28"/>
              </w:rPr>
              <w:t xml:space="preserve">СОШ»   </w:t>
            </w:r>
            <w:proofErr w:type="gramEnd"/>
          </w:p>
        </w:tc>
        <w:tc>
          <w:tcPr>
            <w:tcW w:w="4536" w:type="dxa"/>
          </w:tcPr>
          <w:p w14:paraId="4F9DB430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r w:rsidRPr="00F608CE">
              <w:rPr>
                <w:sz w:val="28"/>
                <w:szCs w:val="28"/>
              </w:rPr>
              <w:t xml:space="preserve">Магомедов Абдула </w:t>
            </w:r>
            <w:proofErr w:type="spellStart"/>
            <w:r w:rsidRPr="00F608CE">
              <w:rPr>
                <w:sz w:val="28"/>
                <w:szCs w:val="28"/>
              </w:rPr>
              <w:t>Абдулаевич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14:paraId="70167C63" w14:textId="77777777" w:rsidR="00DD204B" w:rsidRPr="00F608CE" w:rsidRDefault="00DD204B" w:rsidP="00963457">
            <w:pPr>
              <w:rPr>
                <w:b/>
                <w:sz w:val="28"/>
                <w:szCs w:val="28"/>
              </w:rPr>
            </w:pPr>
            <w:r w:rsidRPr="00F608CE">
              <w:rPr>
                <w:b/>
                <w:sz w:val="28"/>
                <w:szCs w:val="28"/>
              </w:rPr>
              <w:t>68</w:t>
            </w:r>
          </w:p>
        </w:tc>
      </w:tr>
      <w:tr w:rsidR="00DD204B" w:rsidRPr="00F608CE" w14:paraId="464F2A91" w14:textId="77777777" w:rsidTr="00963457">
        <w:tc>
          <w:tcPr>
            <w:tcW w:w="3828" w:type="dxa"/>
          </w:tcPr>
          <w:p w14:paraId="32B4B990" w14:textId="77777777" w:rsidR="00DD204B" w:rsidRPr="00F608CE" w:rsidRDefault="00DD204B" w:rsidP="00963457">
            <w:pPr>
              <w:rPr>
                <w:b/>
                <w:sz w:val="28"/>
                <w:szCs w:val="28"/>
              </w:rPr>
            </w:pPr>
            <w:r w:rsidRPr="00F608CE">
              <w:rPr>
                <w:color w:val="000000"/>
                <w:sz w:val="28"/>
                <w:szCs w:val="28"/>
              </w:rPr>
              <w:t>МКОУ «Ботлихская СОШ №2»</w:t>
            </w:r>
          </w:p>
        </w:tc>
        <w:tc>
          <w:tcPr>
            <w:tcW w:w="4536" w:type="dxa"/>
          </w:tcPr>
          <w:p w14:paraId="5A3F9357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proofErr w:type="spellStart"/>
            <w:r w:rsidRPr="00F608CE">
              <w:rPr>
                <w:sz w:val="28"/>
                <w:szCs w:val="28"/>
              </w:rPr>
              <w:t>Набиюлаев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  <w:proofErr w:type="spellStart"/>
            <w:r w:rsidRPr="00F608CE">
              <w:rPr>
                <w:sz w:val="28"/>
                <w:szCs w:val="28"/>
              </w:rPr>
              <w:t>Мурад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  <w:proofErr w:type="spellStart"/>
            <w:r w:rsidRPr="00F608CE">
              <w:rPr>
                <w:sz w:val="28"/>
                <w:szCs w:val="28"/>
              </w:rPr>
              <w:t>Махачович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14:paraId="54045C20" w14:textId="77777777" w:rsidR="00DD204B" w:rsidRPr="00F608CE" w:rsidRDefault="00DD204B" w:rsidP="00963457">
            <w:pPr>
              <w:rPr>
                <w:b/>
                <w:sz w:val="28"/>
                <w:szCs w:val="28"/>
              </w:rPr>
            </w:pPr>
            <w:r w:rsidRPr="00F608CE">
              <w:rPr>
                <w:b/>
                <w:sz w:val="28"/>
                <w:szCs w:val="28"/>
              </w:rPr>
              <w:t>72</w:t>
            </w:r>
          </w:p>
        </w:tc>
      </w:tr>
      <w:tr w:rsidR="00DD204B" w:rsidRPr="00F608CE" w14:paraId="15C24677" w14:textId="77777777" w:rsidTr="00963457">
        <w:tc>
          <w:tcPr>
            <w:tcW w:w="3828" w:type="dxa"/>
          </w:tcPr>
          <w:p w14:paraId="6620C893" w14:textId="77777777" w:rsidR="00DD204B" w:rsidRPr="00F608CE" w:rsidRDefault="00DD204B" w:rsidP="00963457">
            <w:pPr>
              <w:rPr>
                <w:b/>
                <w:sz w:val="28"/>
                <w:szCs w:val="28"/>
              </w:rPr>
            </w:pPr>
            <w:r w:rsidRPr="00F608CE">
              <w:rPr>
                <w:sz w:val="28"/>
                <w:szCs w:val="28"/>
              </w:rPr>
              <w:t>МКОУ «</w:t>
            </w:r>
            <w:proofErr w:type="spellStart"/>
            <w:r w:rsidRPr="00F608CE">
              <w:rPr>
                <w:sz w:val="28"/>
                <w:szCs w:val="28"/>
              </w:rPr>
              <w:t>Мунинская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  <w:proofErr w:type="gramStart"/>
            <w:r w:rsidRPr="00F608CE">
              <w:rPr>
                <w:sz w:val="28"/>
                <w:szCs w:val="28"/>
              </w:rPr>
              <w:t xml:space="preserve">СОШ»   </w:t>
            </w:r>
            <w:proofErr w:type="gramEnd"/>
          </w:p>
        </w:tc>
        <w:tc>
          <w:tcPr>
            <w:tcW w:w="4536" w:type="dxa"/>
          </w:tcPr>
          <w:p w14:paraId="12BBAFAF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proofErr w:type="spellStart"/>
            <w:r w:rsidRPr="00F608CE">
              <w:rPr>
                <w:sz w:val="28"/>
                <w:szCs w:val="28"/>
              </w:rPr>
              <w:t>Саадулаева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  <w:proofErr w:type="spellStart"/>
            <w:r w:rsidRPr="00F608CE">
              <w:rPr>
                <w:sz w:val="28"/>
                <w:szCs w:val="28"/>
              </w:rPr>
              <w:t>Айшат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  <w:proofErr w:type="spellStart"/>
            <w:r w:rsidRPr="00F608CE">
              <w:rPr>
                <w:sz w:val="28"/>
                <w:szCs w:val="28"/>
              </w:rPr>
              <w:t>Мавлудиновна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14:paraId="454F7EDA" w14:textId="77777777" w:rsidR="00DD204B" w:rsidRPr="00F608CE" w:rsidRDefault="00DD204B" w:rsidP="00963457">
            <w:pPr>
              <w:rPr>
                <w:b/>
                <w:sz w:val="28"/>
                <w:szCs w:val="28"/>
              </w:rPr>
            </w:pPr>
            <w:r w:rsidRPr="00F608CE">
              <w:rPr>
                <w:b/>
                <w:sz w:val="28"/>
                <w:szCs w:val="28"/>
              </w:rPr>
              <w:t>62</w:t>
            </w:r>
          </w:p>
        </w:tc>
      </w:tr>
      <w:tr w:rsidR="00DD204B" w:rsidRPr="00F608CE" w14:paraId="3970DE8A" w14:textId="77777777" w:rsidTr="00963457">
        <w:tc>
          <w:tcPr>
            <w:tcW w:w="3828" w:type="dxa"/>
          </w:tcPr>
          <w:p w14:paraId="591611D4" w14:textId="77777777" w:rsidR="00DD204B" w:rsidRPr="00F608CE" w:rsidRDefault="00DD204B" w:rsidP="00963457">
            <w:pPr>
              <w:rPr>
                <w:b/>
                <w:sz w:val="28"/>
                <w:szCs w:val="28"/>
              </w:rPr>
            </w:pPr>
            <w:r w:rsidRPr="00F608CE">
              <w:rPr>
                <w:sz w:val="28"/>
                <w:szCs w:val="28"/>
              </w:rPr>
              <w:t>МКОУ «</w:t>
            </w:r>
            <w:proofErr w:type="spellStart"/>
            <w:r w:rsidRPr="00F608CE">
              <w:rPr>
                <w:sz w:val="28"/>
                <w:szCs w:val="28"/>
              </w:rPr>
              <w:t>Мунинская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  <w:proofErr w:type="gramStart"/>
            <w:r w:rsidRPr="00F608CE">
              <w:rPr>
                <w:sz w:val="28"/>
                <w:szCs w:val="28"/>
              </w:rPr>
              <w:t xml:space="preserve">СОШ»   </w:t>
            </w:r>
            <w:proofErr w:type="gramEnd"/>
          </w:p>
        </w:tc>
        <w:tc>
          <w:tcPr>
            <w:tcW w:w="4536" w:type="dxa"/>
          </w:tcPr>
          <w:p w14:paraId="3EB6E09C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proofErr w:type="spellStart"/>
            <w:r w:rsidRPr="00F608CE">
              <w:rPr>
                <w:sz w:val="28"/>
                <w:szCs w:val="28"/>
              </w:rPr>
              <w:t>Хайбулаев</w:t>
            </w:r>
            <w:proofErr w:type="spellEnd"/>
            <w:r w:rsidRPr="00F608CE">
              <w:rPr>
                <w:sz w:val="28"/>
                <w:szCs w:val="28"/>
              </w:rPr>
              <w:t xml:space="preserve"> Ислам </w:t>
            </w:r>
            <w:proofErr w:type="spellStart"/>
            <w:r w:rsidRPr="00F608CE">
              <w:rPr>
                <w:sz w:val="28"/>
                <w:szCs w:val="28"/>
              </w:rPr>
              <w:t>Ражабдибирович</w:t>
            </w:r>
            <w:proofErr w:type="spellEnd"/>
            <w:r w:rsidRPr="00F608CE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126" w:type="dxa"/>
          </w:tcPr>
          <w:p w14:paraId="08D39E69" w14:textId="77777777" w:rsidR="00DD204B" w:rsidRPr="00F608CE" w:rsidRDefault="00DD204B" w:rsidP="00963457">
            <w:pPr>
              <w:rPr>
                <w:b/>
                <w:sz w:val="28"/>
                <w:szCs w:val="28"/>
              </w:rPr>
            </w:pPr>
            <w:r w:rsidRPr="00F608CE">
              <w:rPr>
                <w:b/>
                <w:sz w:val="28"/>
                <w:szCs w:val="28"/>
              </w:rPr>
              <w:t>62</w:t>
            </w:r>
          </w:p>
        </w:tc>
      </w:tr>
      <w:tr w:rsidR="00DD204B" w:rsidRPr="00F608CE" w14:paraId="6B89CB7D" w14:textId="77777777" w:rsidTr="00963457">
        <w:tc>
          <w:tcPr>
            <w:tcW w:w="3828" w:type="dxa"/>
          </w:tcPr>
          <w:p w14:paraId="3A16170B" w14:textId="77777777" w:rsidR="00DD204B" w:rsidRPr="00F608CE" w:rsidRDefault="00DD204B" w:rsidP="00963457">
            <w:pPr>
              <w:rPr>
                <w:b/>
                <w:sz w:val="28"/>
                <w:szCs w:val="28"/>
              </w:rPr>
            </w:pPr>
            <w:r w:rsidRPr="00F608CE">
              <w:rPr>
                <w:sz w:val="28"/>
                <w:szCs w:val="28"/>
              </w:rPr>
              <w:t>МКОУ «</w:t>
            </w:r>
            <w:proofErr w:type="spellStart"/>
            <w:r w:rsidRPr="00F608CE">
              <w:rPr>
                <w:sz w:val="28"/>
                <w:szCs w:val="28"/>
              </w:rPr>
              <w:t>Рахатинская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  <w:proofErr w:type="gramStart"/>
            <w:r w:rsidRPr="00F608CE">
              <w:rPr>
                <w:sz w:val="28"/>
                <w:szCs w:val="28"/>
              </w:rPr>
              <w:t xml:space="preserve">СОШ»   </w:t>
            </w:r>
            <w:proofErr w:type="gramEnd"/>
          </w:p>
        </w:tc>
        <w:tc>
          <w:tcPr>
            <w:tcW w:w="4536" w:type="dxa"/>
          </w:tcPr>
          <w:p w14:paraId="7C7EE2B3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proofErr w:type="spellStart"/>
            <w:r w:rsidRPr="00F608CE">
              <w:rPr>
                <w:sz w:val="28"/>
                <w:szCs w:val="28"/>
              </w:rPr>
              <w:t>Шахбанова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  <w:proofErr w:type="spellStart"/>
            <w:r w:rsidRPr="00F608CE">
              <w:rPr>
                <w:sz w:val="28"/>
                <w:szCs w:val="28"/>
              </w:rPr>
              <w:t>Алипат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  <w:proofErr w:type="spellStart"/>
            <w:r w:rsidRPr="00F608CE">
              <w:rPr>
                <w:sz w:val="28"/>
                <w:szCs w:val="28"/>
              </w:rPr>
              <w:t>Рамазановна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14:paraId="2ACBE7D6" w14:textId="77777777" w:rsidR="00DD204B" w:rsidRPr="00F608CE" w:rsidRDefault="00DD204B" w:rsidP="00963457">
            <w:pPr>
              <w:rPr>
                <w:b/>
                <w:sz w:val="28"/>
                <w:szCs w:val="28"/>
              </w:rPr>
            </w:pPr>
            <w:r w:rsidRPr="00F608CE">
              <w:rPr>
                <w:b/>
                <w:sz w:val="28"/>
                <w:szCs w:val="28"/>
              </w:rPr>
              <w:t>68</w:t>
            </w:r>
          </w:p>
        </w:tc>
      </w:tr>
    </w:tbl>
    <w:p w14:paraId="205076F1" w14:textId="77777777" w:rsidR="00DD204B" w:rsidRPr="00F608CE" w:rsidRDefault="00DD204B" w:rsidP="00DD204B">
      <w:pPr>
        <w:rPr>
          <w:sz w:val="28"/>
          <w:szCs w:val="28"/>
        </w:rPr>
      </w:pPr>
    </w:p>
    <w:p w14:paraId="49EFD132" w14:textId="77777777" w:rsidR="00DD204B" w:rsidRPr="00F608CE" w:rsidRDefault="00DD204B" w:rsidP="00DD204B">
      <w:pPr>
        <w:rPr>
          <w:sz w:val="28"/>
          <w:szCs w:val="28"/>
        </w:rPr>
      </w:pPr>
      <w:r w:rsidRPr="00F608CE">
        <w:rPr>
          <w:sz w:val="28"/>
          <w:szCs w:val="28"/>
        </w:rPr>
        <w:t>Лучшие результаты по предметам пок</w:t>
      </w:r>
      <w:r w:rsidRPr="00F608CE">
        <w:rPr>
          <w:sz w:val="28"/>
          <w:szCs w:val="28"/>
        </w:rPr>
        <w:t>а</w:t>
      </w:r>
      <w:r w:rsidRPr="00F608CE">
        <w:rPr>
          <w:sz w:val="28"/>
          <w:szCs w:val="28"/>
        </w:rPr>
        <w:t>зали следующие выпускники:</w:t>
      </w:r>
    </w:p>
    <w:p w14:paraId="1039363F" w14:textId="77777777" w:rsidR="00DD204B" w:rsidRPr="00F608CE" w:rsidRDefault="00DD204B" w:rsidP="00DD204B">
      <w:pPr>
        <w:rPr>
          <w:sz w:val="28"/>
          <w:szCs w:val="28"/>
        </w:rPr>
      </w:pPr>
    </w:p>
    <w:tbl>
      <w:tblPr>
        <w:tblW w:w="1023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6"/>
        <w:gridCol w:w="2935"/>
        <w:gridCol w:w="2268"/>
        <w:gridCol w:w="2127"/>
        <w:gridCol w:w="2409"/>
      </w:tblGrid>
      <w:tr w:rsidR="00DD204B" w:rsidRPr="00F608CE" w14:paraId="264F20CF" w14:textId="77777777" w:rsidTr="00DD204B">
        <w:tc>
          <w:tcPr>
            <w:tcW w:w="496" w:type="dxa"/>
          </w:tcPr>
          <w:p w14:paraId="7DE2C282" w14:textId="77777777" w:rsidR="00DD204B" w:rsidRPr="00F608CE" w:rsidRDefault="00DD204B" w:rsidP="00963457">
            <w:pPr>
              <w:jc w:val="center"/>
              <w:rPr>
                <w:b/>
                <w:sz w:val="28"/>
                <w:szCs w:val="28"/>
              </w:rPr>
            </w:pPr>
            <w:r w:rsidRPr="00F608CE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935" w:type="dxa"/>
          </w:tcPr>
          <w:p w14:paraId="7F4CFB32" w14:textId="77777777" w:rsidR="00DD204B" w:rsidRPr="00F608CE" w:rsidRDefault="00DD204B" w:rsidP="00963457">
            <w:pPr>
              <w:jc w:val="center"/>
              <w:rPr>
                <w:b/>
                <w:sz w:val="28"/>
                <w:szCs w:val="28"/>
              </w:rPr>
            </w:pPr>
            <w:r w:rsidRPr="00F608CE">
              <w:rPr>
                <w:b/>
                <w:sz w:val="28"/>
                <w:szCs w:val="28"/>
              </w:rPr>
              <w:t>Ф.И.О.</w:t>
            </w:r>
          </w:p>
        </w:tc>
        <w:tc>
          <w:tcPr>
            <w:tcW w:w="2268" w:type="dxa"/>
          </w:tcPr>
          <w:p w14:paraId="474DA4AD" w14:textId="77777777" w:rsidR="00DD204B" w:rsidRPr="00F608CE" w:rsidRDefault="00DD204B" w:rsidP="00963457">
            <w:pPr>
              <w:jc w:val="center"/>
              <w:rPr>
                <w:b/>
                <w:sz w:val="28"/>
                <w:szCs w:val="28"/>
              </w:rPr>
            </w:pPr>
            <w:r w:rsidRPr="00F608CE">
              <w:rPr>
                <w:b/>
                <w:sz w:val="28"/>
                <w:szCs w:val="28"/>
              </w:rPr>
              <w:t>Школа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08B34FE7" w14:textId="77777777" w:rsidR="00DD204B" w:rsidRPr="00F608CE" w:rsidRDefault="00DD204B" w:rsidP="00963457">
            <w:pPr>
              <w:jc w:val="center"/>
              <w:rPr>
                <w:b/>
                <w:sz w:val="28"/>
                <w:szCs w:val="28"/>
              </w:rPr>
            </w:pPr>
            <w:r w:rsidRPr="00F608CE">
              <w:rPr>
                <w:b/>
                <w:sz w:val="28"/>
                <w:szCs w:val="28"/>
              </w:rPr>
              <w:t>Предмет</w:t>
            </w: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620CF63B" w14:textId="77777777" w:rsidR="00DD204B" w:rsidRPr="00F608CE" w:rsidRDefault="00DD204B" w:rsidP="00963457">
            <w:pPr>
              <w:jc w:val="center"/>
              <w:rPr>
                <w:b/>
                <w:sz w:val="28"/>
                <w:szCs w:val="28"/>
              </w:rPr>
            </w:pPr>
            <w:r w:rsidRPr="00F608CE">
              <w:rPr>
                <w:b/>
                <w:sz w:val="28"/>
                <w:szCs w:val="28"/>
              </w:rPr>
              <w:t>Балл</w:t>
            </w:r>
          </w:p>
        </w:tc>
      </w:tr>
      <w:tr w:rsidR="00DD204B" w:rsidRPr="00F608CE" w14:paraId="5E4A0A39" w14:textId="77777777" w:rsidTr="00DD204B">
        <w:tc>
          <w:tcPr>
            <w:tcW w:w="496" w:type="dxa"/>
          </w:tcPr>
          <w:p w14:paraId="44AA63D7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r w:rsidRPr="00F608CE">
              <w:rPr>
                <w:sz w:val="28"/>
                <w:szCs w:val="28"/>
              </w:rPr>
              <w:t>1</w:t>
            </w:r>
          </w:p>
        </w:tc>
        <w:tc>
          <w:tcPr>
            <w:tcW w:w="2935" w:type="dxa"/>
          </w:tcPr>
          <w:p w14:paraId="57C50340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r w:rsidRPr="00F608CE">
              <w:rPr>
                <w:sz w:val="28"/>
                <w:szCs w:val="28"/>
              </w:rPr>
              <w:t xml:space="preserve">Гаджибекова Заира </w:t>
            </w:r>
            <w:proofErr w:type="spellStart"/>
            <w:r w:rsidRPr="00F608CE">
              <w:rPr>
                <w:sz w:val="28"/>
                <w:szCs w:val="28"/>
              </w:rPr>
              <w:t>Шарапудиновна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14:paraId="3C1A876A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r w:rsidRPr="00F608CE">
              <w:rPr>
                <w:sz w:val="28"/>
                <w:szCs w:val="28"/>
              </w:rPr>
              <w:t xml:space="preserve">Ботлихская СОШ №2 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60C9CD31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r w:rsidRPr="00F608CE">
              <w:rPr>
                <w:sz w:val="28"/>
                <w:szCs w:val="28"/>
              </w:rPr>
              <w:t>общес</w:t>
            </w:r>
            <w:r w:rsidRPr="00F608CE">
              <w:rPr>
                <w:sz w:val="28"/>
                <w:szCs w:val="28"/>
              </w:rPr>
              <w:t>т</w:t>
            </w:r>
            <w:r w:rsidRPr="00F608CE">
              <w:rPr>
                <w:sz w:val="28"/>
                <w:szCs w:val="28"/>
              </w:rPr>
              <w:t xml:space="preserve">вознание </w:t>
            </w: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38D1A8EB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r w:rsidRPr="00F608CE">
              <w:rPr>
                <w:sz w:val="28"/>
                <w:szCs w:val="28"/>
              </w:rPr>
              <w:t>77</w:t>
            </w:r>
          </w:p>
        </w:tc>
      </w:tr>
      <w:tr w:rsidR="00DD204B" w:rsidRPr="00F608CE" w14:paraId="0E633FA2" w14:textId="77777777" w:rsidTr="00DD204B">
        <w:tc>
          <w:tcPr>
            <w:tcW w:w="496" w:type="dxa"/>
          </w:tcPr>
          <w:p w14:paraId="59771827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r w:rsidRPr="00F608CE">
              <w:rPr>
                <w:sz w:val="28"/>
                <w:szCs w:val="28"/>
              </w:rPr>
              <w:t>2</w:t>
            </w:r>
          </w:p>
        </w:tc>
        <w:tc>
          <w:tcPr>
            <w:tcW w:w="2935" w:type="dxa"/>
          </w:tcPr>
          <w:p w14:paraId="48E67C24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proofErr w:type="spellStart"/>
            <w:r w:rsidRPr="00F608CE">
              <w:rPr>
                <w:sz w:val="28"/>
                <w:szCs w:val="28"/>
              </w:rPr>
              <w:t>Байсулаев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  <w:proofErr w:type="spellStart"/>
            <w:r w:rsidRPr="00F608CE">
              <w:rPr>
                <w:sz w:val="28"/>
                <w:szCs w:val="28"/>
              </w:rPr>
              <w:t>Магомедгаджи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  <w:proofErr w:type="spellStart"/>
            <w:r w:rsidRPr="00F608CE">
              <w:rPr>
                <w:sz w:val="28"/>
                <w:szCs w:val="28"/>
              </w:rPr>
              <w:t>Совбурали</w:t>
            </w:r>
            <w:r w:rsidRPr="00F608CE">
              <w:rPr>
                <w:sz w:val="28"/>
                <w:szCs w:val="28"/>
              </w:rPr>
              <w:t>е</w:t>
            </w:r>
            <w:r w:rsidRPr="00F608CE">
              <w:rPr>
                <w:sz w:val="28"/>
                <w:szCs w:val="28"/>
              </w:rPr>
              <w:t>вич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14:paraId="4D35411A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r w:rsidRPr="00F608CE">
              <w:rPr>
                <w:sz w:val="28"/>
                <w:szCs w:val="28"/>
              </w:rPr>
              <w:t xml:space="preserve">Андийская СОШ №2 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0F0F5BFD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r w:rsidRPr="00F608CE">
              <w:rPr>
                <w:sz w:val="28"/>
                <w:szCs w:val="28"/>
              </w:rPr>
              <w:t xml:space="preserve">химия </w:t>
            </w: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5B48AEB5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r w:rsidRPr="00F608CE">
              <w:rPr>
                <w:sz w:val="28"/>
                <w:szCs w:val="28"/>
              </w:rPr>
              <w:t>78</w:t>
            </w:r>
          </w:p>
        </w:tc>
      </w:tr>
      <w:tr w:rsidR="00DD204B" w:rsidRPr="00F608CE" w14:paraId="677ECF24" w14:textId="77777777" w:rsidTr="00DD204B">
        <w:tc>
          <w:tcPr>
            <w:tcW w:w="496" w:type="dxa"/>
          </w:tcPr>
          <w:p w14:paraId="108CD038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r w:rsidRPr="00F608CE">
              <w:rPr>
                <w:sz w:val="28"/>
                <w:szCs w:val="28"/>
              </w:rPr>
              <w:t>3</w:t>
            </w:r>
          </w:p>
        </w:tc>
        <w:tc>
          <w:tcPr>
            <w:tcW w:w="2935" w:type="dxa"/>
          </w:tcPr>
          <w:p w14:paraId="051CA7D3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proofErr w:type="spellStart"/>
            <w:r w:rsidRPr="00F608CE">
              <w:rPr>
                <w:sz w:val="28"/>
                <w:szCs w:val="28"/>
              </w:rPr>
              <w:t>Нурмагомедова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  <w:proofErr w:type="spellStart"/>
            <w:r w:rsidRPr="00F608CE">
              <w:rPr>
                <w:sz w:val="28"/>
                <w:szCs w:val="28"/>
              </w:rPr>
              <w:t>Марият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  <w:proofErr w:type="spellStart"/>
            <w:r w:rsidRPr="00F608CE">
              <w:rPr>
                <w:sz w:val="28"/>
                <w:szCs w:val="28"/>
              </w:rPr>
              <w:t>Якубовна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14:paraId="375EF4F6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r w:rsidRPr="00F608CE">
              <w:rPr>
                <w:sz w:val="28"/>
                <w:szCs w:val="28"/>
              </w:rPr>
              <w:t xml:space="preserve">Ботлихская СОШ №1 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50E85AC2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r w:rsidRPr="00F608CE">
              <w:rPr>
                <w:sz w:val="28"/>
                <w:szCs w:val="28"/>
              </w:rPr>
              <w:t xml:space="preserve">химия </w:t>
            </w: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7CEE92B3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r w:rsidRPr="00F608CE">
              <w:rPr>
                <w:sz w:val="28"/>
                <w:szCs w:val="28"/>
              </w:rPr>
              <w:t>78</w:t>
            </w:r>
          </w:p>
        </w:tc>
      </w:tr>
      <w:tr w:rsidR="00DD204B" w:rsidRPr="00F608CE" w14:paraId="220D22C5" w14:textId="77777777" w:rsidTr="00DD204B">
        <w:tc>
          <w:tcPr>
            <w:tcW w:w="496" w:type="dxa"/>
          </w:tcPr>
          <w:p w14:paraId="06DD8A7F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r w:rsidRPr="00F608CE">
              <w:rPr>
                <w:sz w:val="28"/>
                <w:szCs w:val="28"/>
              </w:rPr>
              <w:t>4</w:t>
            </w:r>
          </w:p>
        </w:tc>
        <w:tc>
          <w:tcPr>
            <w:tcW w:w="2935" w:type="dxa"/>
          </w:tcPr>
          <w:p w14:paraId="7C16EB9F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r w:rsidRPr="00F608CE">
              <w:rPr>
                <w:sz w:val="28"/>
                <w:szCs w:val="28"/>
              </w:rPr>
              <w:t xml:space="preserve">Гайдаров Ахмед </w:t>
            </w:r>
            <w:proofErr w:type="spellStart"/>
            <w:r w:rsidRPr="00F608CE">
              <w:rPr>
                <w:sz w:val="28"/>
                <w:szCs w:val="28"/>
              </w:rPr>
              <w:t>Магомедтагирович</w:t>
            </w:r>
            <w:proofErr w:type="spellEnd"/>
            <w:r w:rsidRPr="00F608C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14:paraId="165A2987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proofErr w:type="spellStart"/>
            <w:r w:rsidRPr="00F608CE">
              <w:rPr>
                <w:sz w:val="28"/>
                <w:szCs w:val="28"/>
              </w:rPr>
              <w:t>Тлохская</w:t>
            </w:r>
            <w:proofErr w:type="spellEnd"/>
            <w:r w:rsidRPr="00F608CE">
              <w:rPr>
                <w:sz w:val="28"/>
                <w:szCs w:val="28"/>
              </w:rPr>
              <w:t xml:space="preserve"> СОШ 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1BF7CFC6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r w:rsidRPr="00F608CE">
              <w:rPr>
                <w:sz w:val="28"/>
                <w:szCs w:val="28"/>
              </w:rPr>
              <w:t xml:space="preserve">химия </w:t>
            </w: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0CEAAD75" w14:textId="77777777" w:rsidR="00DD204B" w:rsidRPr="00F608CE" w:rsidRDefault="00DD204B" w:rsidP="00963457">
            <w:pPr>
              <w:rPr>
                <w:sz w:val="28"/>
                <w:szCs w:val="28"/>
              </w:rPr>
            </w:pPr>
            <w:r w:rsidRPr="00F608CE">
              <w:rPr>
                <w:sz w:val="28"/>
                <w:szCs w:val="28"/>
              </w:rPr>
              <w:t>77</w:t>
            </w:r>
          </w:p>
        </w:tc>
      </w:tr>
    </w:tbl>
    <w:p w14:paraId="6CFB9B0F" w14:textId="77777777" w:rsidR="00DD204B" w:rsidRPr="00F608CE" w:rsidRDefault="00DD204B" w:rsidP="00DD204B">
      <w:pPr>
        <w:rPr>
          <w:sz w:val="28"/>
          <w:szCs w:val="28"/>
        </w:rPr>
      </w:pPr>
      <w:r w:rsidRPr="00F608CE">
        <w:rPr>
          <w:sz w:val="28"/>
          <w:szCs w:val="28"/>
        </w:rPr>
        <w:t xml:space="preserve">     </w:t>
      </w:r>
    </w:p>
    <w:p w14:paraId="0B7870D5" w14:textId="77777777" w:rsidR="00DD204B" w:rsidRPr="00F608CE" w:rsidRDefault="00DD204B" w:rsidP="00DD204B">
      <w:pPr>
        <w:ind w:firstLine="708"/>
        <w:rPr>
          <w:sz w:val="28"/>
          <w:szCs w:val="28"/>
        </w:rPr>
      </w:pPr>
      <w:r w:rsidRPr="00F608CE">
        <w:rPr>
          <w:sz w:val="28"/>
          <w:szCs w:val="28"/>
        </w:rPr>
        <w:t xml:space="preserve">Из 162 </w:t>
      </w:r>
      <w:proofErr w:type="gramStart"/>
      <w:r w:rsidRPr="00F608CE">
        <w:rPr>
          <w:sz w:val="28"/>
          <w:szCs w:val="28"/>
        </w:rPr>
        <w:t>выпускников  11</w:t>
      </w:r>
      <w:proofErr w:type="gramEnd"/>
      <w:r w:rsidRPr="00F608CE">
        <w:rPr>
          <w:sz w:val="28"/>
          <w:szCs w:val="28"/>
        </w:rPr>
        <w:t xml:space="preserve"> класса по итогам экзаменов получили аттестат о среднем общем образовании  154 учащихся,   из них 18  - особого образца и  двое учащихся награждены медалью  «За особые успехи в учении», это </w:t>
      </w:r>
      <w:r w:rsidRPr="00F608CE">
        <w:rPr>
          <w:sz w:val="28"/>
          <w:szCs w:val="28"/>
        </w:rPr>
        <w:lastRenderedPageBreak/>
        <w:t xml:space="preserve">Магомаева </w:t>
      </w:r>
      <w:proofErr w:type="spellStart"/>
      <w:r w:rsidRPr="00F608CE">
        <w:rPr>
          <w:sz w:val="28"/>
          <w:szCs w:val="28"/>
        </w:rPr>
        <w:t>Мадина</w:t>
      </w:r>
      <w:proofErr w:type="spellEnd"/>
      <w:r w:rsidRPr="00F608CE">
        <w:rPr>
          <w:sz w:val="28"/>
          <w:szCs w:val="28"/>
        </w:rPr>
        <w:t xml:space="preserve"> Рустамовна  ( МКОУ «Ботлихская СОШ №») и </w:t>
      </w:r>
      <w:proofErr w:type="spellStart"/>
      <w:r w:rsidRPr="00F608CE">
        <w:rPr>
          <w:sz w:val="28"/>
          <w:szCs w:val="28"/>
        </w:rPr>
        <w:t>Абдулатипов</w:t>
      </w:r>
      <w:proofErr w:type="spellEnd"/>
      <w:r w:rsidRPr="00F608CE">
        <w:rPr>
          <w:sz w:val="28"/>
          <w:szCs w:val="28"/>
        </w:rPr>
        <w:t xml:space="preserve"> Магомед </w:t>
      </w:r>
      <w:proofErr w:type="spellStart"/>
      <w:r w:rsidRPr="00F608CE">
        <w:rPr>
          <w:sz w:val="28"/>
          <w:szCs w:val="28"/>
        </w:rPr>
        <w:t>Магомеддибирович</w:t>
      </w:r>
      <w:proofErr w:type="spellEnd"/>
      <w:r w:rsidRPr="00F608CE">
        <w:rPr>
          <w:sz w:val="28"/>
          <w:szCs w:val="28"/>
        </w:rPr>
        <w:t xml:space="preserve"> ( МКОУ «</w:t>
      </w:r>
      <w:proofErr w:type="spellStart"/>
      <w:r w:rsidRPr="00F608CE">
        <w:rPr>
          <w:sz w:val="28"/>
          <w:szCs w:val="28"/>
        </w:rPr>
        <w:t>Тлохская</w:t>
      </w:r>
      <w:proofErr w:type="spellEnd"/>
      <w:r w:rsidRPr="00F608CE">
        <w:rPr>
          <w:sz w:val="28"/>
          <w:szCs w:val="28"/>
        </w:rPr>
        <w:t xml:space="preserve"> СОШ»). </w:t>
      </w:r>
    </w:p>
    <w:p w14:paraId="2FBB3C1A" w14:textId="0275D18C" w:rsidR="00184B8D" w:rsidRDefault="00DD204B" w:rsidP="00DD204B">
      <w:r w:rsidRPr="00F608CE">
        <w:rPr>
          <w:sz w:val="28"/>
          <w:szCs w:val="28"/>
        </w:rPr>
        <w:t xml:space="preserve">       </w:t>
      </w:r>
    </w:p>
    <w:sdt>
      <w:sdtPr>
        <w:id w:val="-1488239566"/>
        <w:lock w:val="sdtContentLocked"/>
        <w:placeholder>
          <w:docPart w:val="DefaultPlaceholder_-1854013440"/>
        </w:placeholder>
      </w:sdtPr>
      <w:sdtContent>
        <w:p w14:paraId="43597001" w14:textId="3C4F9222" w:rsidR="00CB109B" w:rsidRDefault="00CB109B" w:rsidP="00791D44">
          <w:pPr>
            <w:pStyle w:val="4"/>
          </w:pPr>
          <w:r>
            <w:t xml:space="preserve">Финансово-экономическая деятельность </w:t>
          </w:r>
        </w:p>
      </w:sdtContent>
    </w:sdt>
    <w:p w14:paraId="3D66C7C3" w14:textId="39E732EE" w:rsidR="00BE2884" w:rsidRPr="00BE2884" w:rsidRDefault="00BE2884" w:rsidP="00BE2884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BE2884">
        <w:rPr>
          <w:rFonts w:eastAsia="TimesNewRomanPSMT" w:cs="Times New Roman"/>
          <w:sz w:val="27"/>
          <w:szCs w:val="27"/>
        </w:rPr>
        <w:t>Финансово-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BE2884">
        <w:rPr>
          <w:rFonts w:eastAsia="TimesNewRomanPSMT" w:cs="Times New Roman"/>
          <w:sz w:val="27"/>
          <w:szCs w:val="27"/>
        </w:rPr>
        <w:t>хозяйственная деятельность общеобразовательных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BE2884">
        <w:rPr>
          <w:rFonts w:eastAsia="TimesNewRomanPSMT" w:cs="Times New Roman"/>
          <w:sz w:val="27"/>
          <w:szCs w:val="27"/>
        </w:rPr>
        <w:t xml:space="preserve">организаций муниципальных форм </w:t>
      </w:r>
      <w:proofErr w:type="gramStart"/>
      <w:r w:rsidRPr="00BE2884">
        <w:rPr>
          <w:rFonts w:eastAsia="TimesNewRomanPSMT" w:cs="Times New Roman"/>
          <w:sz w:val="27"/>
          <w:szCs w:val="27"/>
        </w:rPr>
        <w:t xml:space="preserve">собственности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BE2884">
        <w:rPr>
          <w:rFonts w:eastAsia="TimesNewRomanPSMT" w:cs="Times New Roman"/>
          <w:sz w:val="27"/>
          <w:szCs w:val="27"/>
        </w:rPr>
        <w:t>характеризуется</w:t>
      </w:r>
      <w:proofErr w:type="gramEnd"/>
      <w:r w:rsidRPr="00BE2884">
        <w:rPr>
          <w:rFonts w:eastAsia="TimesNewRomanPSMT" w:cs="Times New Roman"/>
          <w:sz w:val="27"/>
          <w:szCs w:val="27"/>
        </w:rPr>
        <w:t xml:space="preserve"> общим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BE2884">
        <w:rPr>
          <w:rFonts w:eastAsia="TimesNewRomanPSMT" w:cs="Times New Roman"/>
          <w:sz w:val="27"/>
          <w:szCs w:val="27"/>
        </w:rPr>
        <w:t>объемом финансовых средств</w:t>
      </w:r>
      <w:r>
        <w:rPr>
          <w:rFonts w:eastAsia="TimesNewRomanPSMT" w:cs="Times New Roman"/>
          <w:sz w:val="27"/>
          <w:szCs w:val="27"/>
        </w:rPr>
        <w:t>( 450.996.3)</w:t>
      </w:r>
      <w:r w:rsidRPr="00BE2884">
        <w:rPr>
          <w:rFonts w:eastAsia="TimesNewRomanPSMT" w:cs="Times New Roman"/>
          <w:sz w:val="27"/>
          <w:szCs w:val="27"/>
        </w:rPr>
        <w:t xml:space="preserve"> в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BE2884">
        <w:rPr>
          <w:rFonts w:eastAsia="TimesNewRomanPSMT" w:cs="Times New Roman"/>
          <w:sz w:val="27"/>
          <w:szCs w:val="27"/>
        </w:rPr>
        <w:t>расчете на одного обучающегося, что составляет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BE2884">
        <w:rPr>
          <w:rFonts w:eastAsia="TimesNewRomanPSMT" w:cs="Times New Roman"/>
          <w:sz w:val="27"/>
          <w:szCs w:val="27"/>
        </w:rPr>
        <w:t xml:space="preserve"> </w:t>
      </w:r>
      <w:r>
        <w:rPr>
          <w:rFonts w:eastAsia="TimesNewRomanPSMT" w:cs="Times New Roman"/>
          <w:sz w:val="27"/>
          <w:szCs w:val="27"/>
        </w:rPr>
        <w:t>82.645</w:t>
      </w:r>
      <w:r w:rsidRPr="00BE2884">
        <w:rPr>
          <w:rFonts w:eastAsia="TimesNewRomanPSMT" w:cs="Times New Roman"/>
          <w:sz w:val="27"/>
          <w:szCs w:val="27"/>
        </w:rPr>
        <w:t xml:space="preserve"> тыс</w:t>
      </w:r>
      <w:r>
        <w:rPr>
          <w:rFonts w:eastAsia="TimesNewRomanPSMT" w:cs="Times New Roman"/>
          <w:sz w:val="27"/>
          <w:szCs w:val="27"/>
        </w:rPr>
        <w:t xml:space="preserve">. </w:t>
      </w:r>
      <w:r w:rsidRPr="00BE2884">
        <w:rPr>
          <w:rFonts w:eastAsia="TimesNewRomanPSMT" w:cs="Times New Roman"/>
          <w:sz w:val="27"/>
          <w:szCs w:val="27"/>
        </w:rPr>
        <w:t xml:space="preserve">рублей </w:t>
      </w:r>
      <w:r>
        <w:rPr>
          <w:rFonts w:eastAsia="TimesNewRomanPSMT" w:cs="Times New Roman"/>
          <w:sz w:val="27"/>
          <w:szCs w:val="27"/>
        </w:rPr>
        <w:t>.</w:t>
      </w:r>
    </w:p>
    <w:p w14:paraId="2B0A4C39" w14:textId="77777777" w:rsidR="00BE2884" w:rsidRPr="00BE2884" w:rsidRDefault="00BE2884" w:rsidP="00BE2884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i/>
          <w:iCs/>
          <w:sz w:val="27"/>
          <w:szCs w:val="27"/>
        </w:rPr>
      </w:pPr>
      <w:r w:rsidRPr="00BE2884">
        <w:rPr>
          <w:rFonts w:eastAsia="TimesNewRomanPSMT" w:cs="Times New Roman"/>
          <w:i/>
          <w:iCs/>
          <w:sz w:val="27"/>
          <w:szCs w:val="27"/>
        </w:rPr>
        <w:t>Выводы</w:t>
      </w:r>
    </w:p>
    <w:p w14:paraId="451AEC04" w14:textId="4E6E0A20" w:rsidR="00BE2884" w:rsidRPr="00BE2884" w:rsidRDefault="00BE2884" w:rsidP="00BE2884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BE2884">
        <w:rPr>
          <w:rFonts w:eastAsia="TimesNewRomanPSMT" w:cs="Times New Roman"/>
          <w:sz w:val="27"/>
          <w:szCs w:val="27"/>
        </w:rPr>
        <w:t>В</w:t>
      </w:r>
      <w:r w:rsidR="00DD204B">
        <w:rPr>
          <w:rFonts w:eastAsia="TimesNewRomanPSMT" w:cs="Times New Roman"/>
          <w:sz w:val="27"/>
          <w:szCs w:val="27"/>
        </w:rPr>
        <w:t xml:space="preserve"> 2019</w:t>
      </w:r>
      <w:r w:rsidRPr="00BE2884">
        <w:rPr>
          <w:rFonts w:eastAsia="TimesNewRomanPSMT" w:cs="Times New Roman"/>
          <w:sz w:val="27"/>
          <w:szCs w:val="27"/>
        </w:rPr>
        <w:t xml:space="preserve"> году </w:t>
      </w:r>
      <w:proofErr w:type="gramStart"/>
      <w:r w:rsidRPr="00BE2884">
        <w:rPr>
          <w:rFonts w:eastAsia="TimesNewRomanPSMT" w:cs="Times New Roman"/>
          <w:sz w:val="27"/>
          <w:szCs w:val="27"/>
        </w:rPr>
        <w:t>было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BE2884">
        <w:rPr>
          <w:rFonts w:eastAsia="TimesNewRomanPSMT" w:cs="Times New Roman"/>
          <w:sz w:val="27"/>
          <w:szCs w:val="27"/>
        </w:rPr>
        <w:t xml:space="preserve"> обеспечено</w:t>
      </w:r>
      <w:proofErr w:type="gramEnd"/>
      <w:r w:rsidRPr="00BE2884">
        <w:rPr>
          <w:rFonts w:eastAsia="TimesNewRomanPSMT" w:cs="Times New Roman"/>
          <w:sz w:val="27"/>
          <w:szCs w:val="27"/>
        </w:rPr>
        <w:t xml:space="preserve"> конституционное право граждан на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BE2884">
        <w:rPr>
          <w:rFonts w:eastAsia="TimesNewRomanPSMT" w:cs="Times New Roman"/>
          <w:sz w:val="27"/>
          <w:szCs w:val="27"/>
        </w:rPr>
        <w:t>получение</w:t>
      </w:r>
    </w:p>
    <w:p w14:paraId="1976AA40" w14:textId="614096ED" w:rsidR="00BE2884" w:rsidRPr="00BE2884" w:rsidRDefault="00BE2884" w:rsidP="00BE2884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BE2884">
        <w:rPr>
          <w:rFonts w:eastAsia="TimesNewRomanPSMT" w:cs="Times New Roman"/>
          <w:sz w:val="27"/>
          <w:szCs w:val="27"/>
        </w:rPr>
        <w:t xml:space="preserve">общедоступного бесплатного </w:t>
      </w:r>
      <w:proofErr w:type="gramStart"/>
      <w:r w:rsidRPr="00BE2884">
        <w:rPr>
          <w:rFonts w:eastAsia="TimesNewRomanPSMT" w:cs="Times New Roman"/>
          <w:sz w:val="27"/>
          <w:szCs w:val="27"/>
        </w:rPr>
        <w:t xml:space="preserve">общего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BE2884">
        <w:rPr>
          <w:rFonts w:eastAsia="TimesNewRomanPSMT" w:cs="Times New Roman"/>
          <w:sz w:val="27"/>
          <w:szCs w:val="27"/>
        </w:rPr>
        <w:t>образования</w:t>
      </w:r>
      <w:proofErr w:type="gramEnd"/>
      <w:r w:rsidRPr="00BE2884">
        <w:rPr>
          <w:rFonts w:eastAsia="TimesNewRomanPSMT" w:cs="Times New Roman"/>
          <w:sz w:val="27"/>
          <w:szCs w:val="27"/>
        </w:rPr>
        <w:t xml:space="preserve"> с учетом потребностей различных категорий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BE2884">
        <w:rPr>
          <w:rFonts w:eastAsia="TimesNewRomanPSMT" w:cs="Times New Roman"/>
          <w:sz w:val="27"/>
          <w:szCs w:val="27"/>
        </w:rPr>
        <w:t>граждан путем</w:t>
      </w:r>
      <w:r>
        <w:rPr>
          <w:rFonts w:eastAsia="TimesNewRomanPSMT" w:cs="Times New Roman"/>
          <w:sz w:val="27"/>
          <w:szCs w:val="27"/>
        </w:rPr>
        <w:t xml:space="preserve">: </w:t>
      </w:r>
      <w:r w:rsidRPr="00BE2884">
        <w:rPr>
          <w:rFonts w:eastAsia="TimesNewRomanPSMT" w:cs="Times New Roman"/>
          <w:sz w:val="27"/>
          <w:szCs w:val="27"/>
        </w:rPr>
        <w:t>создания условий, соответствующих современным требованиям</w:t>
      </w:r>
      <w:r>
        <w:rPr>
          <w:rFonts w:eastAsia="TimesNewRomanPSMT" w:cs="Times New Roman"/>
          <w:sz w:val="27"/>
          <w:szCs w:val="27"/>
        </w:rPr>
        <w:t xml:space="preserve">; </w:t>
      </w:r>
      <w:r w:rsidRPr="00BE2884">
        <w:rPr>
          <w:rFonts w:eastAsia="TimesNewRomanPSMT" w:cs="Times New Roman"/>
          <w:sz w:val="27"/>
          <w:szCs w:val="27"/>
        </w:rPr>
        <w:t>развития новых моделей образовательных учреждений</w:t>
      </w:r>
      <w:r>
        <w:rPr>
          <w:rFonts w:eastAsia="TimesNewRomanPSMT" w:cs="Times New Roman"/>
          <w:sz w:val="27"/>
          <w:szCs w:val="27"/>
        </w:rPr>
        <w:t xml:space="preserve">; </w:t>
      </w:r>
      <w:r w:rsidRPr="00BE2884">
        <w:rPr>
          <w:rFonts w:eastAsia="TimesNewRomanPSMT" w:cs="Times New Roman"/>
          <w:sz w:val="27"/>
          <w:szCs w:val="27"/>
        </w:rPr>
        <w:t>обновления содержания и технологий образования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BE2884">
        <w:rPr>
          <w:rFonts w:eastAsia="TimesNewRomanPSMT" w:cs="Times New Roman"/>
          <w:sz w:val="27"/>
          <w:szCs w:val="27"/>
        </w:rPr>
        <w:t>;</w:t>
      </w:r>
    </w:p>
    <w:p w14:paraId="7EE1F5DC" w14:textId="483F7E71" w:rsidR="00631AC5" w:rsidRPr="00BE2884" w:rsidRDefault="00BE2884" w:rsidP="00BE2884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proofErr w:type="gramStart"/>
      <w:r w:rsidRPr="00BE2884">
        <w:rPr>
          <w:rFonts w:eastAsia="TimesNewRomanPSMT" w:cs="Times New Roman"/>
          <w:sz w:val="27"/>
          <w:szCs w:val="27"/>
        </w:rPr>
        <w:t xml:space="preserve">работы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BE2884">
        <w:rPr>
          <w:rFonts w:eastAsia="TimesNewRomanPSMT" w:cs="Times New Roman"/>
          <w:sz w:val="27"/>
          <w:szCs w:val="27"/>
        </w:rPr>
        <w:t>по</w:t>
      </w:r>
      <w:proofErr w:type="gramEnd"/>
      <w:r w:rsidRPr="00BE2884">
        <w:rPr>
          <w:rFonts w:eastAsia="TimesNewRomanPSMT" w:cs="Times New Roman"/>
          <w:sz w:val="27"/>
          <w:szCs w:val="27"/>
        </w:rPr>
        <w:t xml:space="preserve"> профориентации обучающихся, внедрению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BE2884">
        <w:rPr>
          <w:rFonts w:eastAsia="TimesNewRomanPSMT" w:cs="Times New Roman"/>
          <w:sz w:val="27"/>
          <w:szCs w:val="27"/>
        </w:rPr>
        <w:t>современны</w:t>
      </w:r>
      <w:r>
        <w:rPr>
          <w:rFonts w:eastAsia="TimesNewRomanPSMT" w:cs="Times New Roman"/>
          <w:sz w:val="27"/>
          <w:szCs w:val="27"/>
        </w:rPr>
        <w:t xml:space="preserve">х  </w:t>
      </w:r>
      <w:r w:rsidRPr="00BE2884">
        <w:rPr>
          <w:rFonts w:eastAsia="TimesNewRomanPSMT" w:cs="Times New Roman"/>
          <w:sz w:val="27"/>
          <w:szCs w:val="27"/>
        </w:rPr>
        <w:t xml:space="preserve"> </w:t>
      </w:r>
      <w:r>
        <w:rPr>
          <w:rFonts w:eastAsia="TimesNewRomanPSMT" w:cs="Times New Roman"/>
          <w:sz w:val="27"/>
          <w:szCs w:val="27"/>
        </w:rPr>
        <w:t xml:space="preserve"> </w:t>
      </w:r>
      <w:proofErr w:type="spellStart"/>
      <w:r w:rsidRPr="00BE2884">
        <w:rPr>
          <w:rFonts w:eastAsia="TimesNewRomanPSMT" w:cs="Times New Roman"/>
          <w:sz w:val="27"/>
          <w:szCs w:val="27"/>
        </w:rPr>
        <w:t>профориентационных</w:t>
      </w:r>
      <w:proofErr w:type="spellEnd"/>
      <w:r>
        <w:rPr>
          <w:rFonts w:eastAsia="TimesNewRomanPSMT" w:cs="Times New Roman"/>
          <w:sz w:val="27"/>
          <w:szCs w:val="27"/>
        </w:rPr>
        <w:t xml:space="preserve">   </w:t>
      </w:r>
      <w:r w:rsidRPr="00BE2884">
        <w:rPr>
          <w:rFonts w:eastAsia="TimesNewRomanPSMT" w:cs="Times New Roman"/>
          <w:sz w:val="27"/>
          <w:szCs w:val="27"/>
        </w:rPr>
        <w:t>технологий</w:t>
      </w:r>
      <w:r>
        <w:rPr>
          <w:rFonts w:eastAsia="TimesNewRomanPSMT" w:cs="Times New Roman"/>
          <w:sz w:val="27"/>
          <w:szCs w:val="27"/>
        </w:rPr>
        <w:t xml:space="preserve">; </w:t>
      </w:r>
      <w:r w:rsidRPr="00BE2884">
        <w:rPr>
          <w:rFonts w:eastAsia="TimesNewRomanPSMT" w:cs="Times New Roman"/>
          <w:sz w:val="27"/>
          <w:szCs w:val="27"/>
        </w:rPr>
        <w:t>обеспечения подвоза детей в общеобразовательные организации</w:t>
      </w:r>
      <w:r>
        <w:rPr>
          <w:rFonts w:eastAsia="TimesNewRomanPSMT" w:cs="Times New Roman"/>
          <w:sz w:val="27"/>
          <w:szCs w:val="27"/>
        </w:rPr>
        <w:t xml:space="preserve">; </w:t>
      </w:r>
      <w:r w:rsidRPr="00BE2884">
        <w:rPr>
          <w:rFonts w:eastAsia="TimesNewRomanPSMT" w:cs="Times New Roman"/>
          <w:sz w:val="27"/>
          <w:szCs w:val="27"/>
        </w:rPr>
        <w:t>сокращения доли обучающихся, занимающихся во 2 смену</w:t>
      </w:r>
      <w:r>
        <w:rPr>
          <w:rFonts w:eastAsia="TimesNewRomanPSMT" w:cs="Times New Roman"/>
          <w:sz w:val="27"/>
          <w:szCs w:val="27"/>
        </w:rPr>
        <w:t xml:space="preserve">; </w:t>
      </w:r>
      <w:r w:rsidRPr="00BE2884">
        <w:rPr>
          <w:rFonts w:eastAsia="TimesNewRomanPSMT" w:cs="Times New Roman"/>
          <w:sz w:val="27"/>
          <w:szCs w:val="27"/>
        </w:rPr>
        <w:t xml:space="preserve">создания в общеобразовательных организациях </w:t>
      </w:r>
      <w:proofErr w:type="spellStart"/>
      <w:r w:rsidRPr="00BE2884">
        <w:rPr>
          <w:rFonts w:eastAsia="TimesNewRomanPSMT" w:cs="Times New Roman"/>
          <w:sz w:val="27"/>
          <w:szCs w:val="27"/>
        </w:rPr>
        <w:t>безбарьерной</w:t>
      </w:r>
      <w:proofErr w:type="spellEnd"/>
      <w:r>
        <w:rPr>
          <w:rFonts w:eastAsia="TimesNewRomanPSMT" w:cs="Times New Roman"/>
          <w:sz w:val="27"/>
          <w:szCs w:val="27"/>
        </w:rPr>
        <w:t xml:space="preserve">  </w:t>
      </w:r>
      <w:r w:rsidRPr="00BE2884">
        <w:rPr>
          <w:rFonts w:eastAsia="TimesNewRomanPSMT" w:cs="Times New Roman"/>
          <w:sz w:val="27"/>
          <w:szCs w:val="27"/>
        </w:rPr>
        <w:t xml:space="preserve"> среды жизнедеятельности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BE2884">
        <w:rPr>
          <w:rFonts w:eastAsia="TimesNewRomanPSMT" w:cs="Times New Roman"/>
          <w:sz w:val="27"/>
          <w:szCs w:val="27"/>
        </w:rPr>
        <w:t>лиц с ограниченными возможностями здоровья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BE2884">
        <w:rPr>
          <w:rFonts w:eastAsia="TimesNewRomanPSMT" w:cs="Times New Roman"/>
          <w:sz w:val="27"/>
          <w:szCs w:val="27"/>
        </w:rPr>
        <w:t>.</w:t>
      </w:r>
    </w:p>
    <w:p w14:paraId="0945EDAE" w14:textId="23E1D052" w:rsidR="005527CF" w:rsidRDefault="005527CF" w:rsidP="00DD204B">
      <w:pPr>
        <w:ind w:firstLine="0"/>
      </w:pPr>
    </w:p>
    <w:sdt>
      <w:sdtPr>
        <w:id w:val="-592472811"/>
        <w:lock w:val="sdtContentLocked"/>
        <w:placeholder>
          <w:docPart w:val="DefaultPlaceholder_-1854013440"/>
        </w:placeholder>
      </w:sdtPr>
      <w:sdtContent>
        <w:p w14:paraId="6C35D8EB" w14:textId="4AF50853" w:rsidR="00631AC5" w:rsidRDefault="005527CF" w:rsidP="00070336">
          <w:pPr>
            <w:pStyle w:val="4"/>
          </w:pPr>
          <w:r>
            <w:t>Выводы</w:t>
          </w:r>
        </w:p>
      </w:sdtContent>
    </w:sdt>
    <w:p w14:paraId="63FDAA28" w14:textId="499BA2F4" w:rsidR="00F4493E" w:rsidRPr="00070336" w:rsidRDefault="004A37F3" w:rsidP="004A37F3">
      <w:pPr>
        <w:rPr>
          <w:b/>
          <w:sz w:val="30"/>
          <w:szCs w:val="30"/>
        </w:rPr>
      </w:pPr>
      <w:bookmarkStart w:id="16" w:name="_Toc495357535"/>
      <w:r w:rsidRPr="00070336">
        <w:rPr>
          <w:b/>
          <w:sz w:val="30"/>
          <w:szCs w:val="30"/>
        </w:rPr>
        <w:t>3.С</w:t>
      </w:r>
      <w:r w:rsidR="00FE028B" w:rsidRPr="00070336">
        <w:rPr>
          <w:b/>
          <w:sz w:val="30"/>
          <w:szCs w:val="30"/>
        </w:rPr>
        <w:t>ведения о развитии дополнительного образования детей и взрослых</w:t>
      </w:r>
      <w:bookmarkEnd w:id="16"/>
    </w:p>
    <w:p w14:paraId="24D64991" w14:textId="403B4703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 xml:space="preserve"> </w:t>
      </w:r>
      <w:r w:rsidR="005A33C4">
        <w:rPr>
          <w:rFonts w:eastAsia="TimesNewRomanPSMT" w:cs="Times New Roman"/>
          <w:sz w:val="27"/>
          <w:szCs w:val="27"/>
        </w:rPr>
        <w:tab/>
      </w:r>
      <w:r w:rsidRPr="00F06F45">
        <w:rPr>
          <w:rFonts w:eastAsia="TimesNewRomanPSMT" w:cs="Times New Roman"/>
          <w:sz w:val="27"/>
          <w:szCs w:val="27"/>
        </w:rPr>
        <w:t xml:space="preserve">В Ботлихском районе </w:t>
      </w:r>
      <w:proofErr w:type="gramStart"/>
      <w:r w:rsidRPr="00F06F45">
        <w:rPr>
          <w:rFonts w:eastAsia="TimesNewRomanPSMT" w:cs="Times New Roman"/>
          <w:sz w:val="27"/>
          <w:szCs w:val="27"/>
        </w:rPr>
        <w:t xml:space="preserve">дополнительное </w:t>
      </w:r>
      <w:r w:rsidR="005A33C4">
        <w:rPr>
          <w:rFonts w:eastAsia="TimesNewRomanPSMT" w:cs="Times New Roman"/>
          <w:sz w:val="27"/>
          <w:szCs w:val="27"/>
        </w:rPr>
        <w:t xml:space="preserve"> </w:t>
      </w:r>
      <w:r w:rsidRPr="00F06F45">
        <w:rPr>
          <w:rFonts w:eastAsia="TimesNewRomanPSMT" w:cs="Times New Roman"/>
          <w:sz w:val="27"/>
          <w:szCs w:val="27"/>
        </w:rPr>
        <w:t>образование</w:t>
      </w:r>
      <w:proofErr w:type="gramEnd"/>
      <w:r w:rsidRPr="00F06F45">
        <w:rPr>
          <w:rFonts w:eastAsia="TimesNewRomanPSMT" w:cs="Times New Roman"/>
          <w:sz w:val="27"/>
          <w:szCs w:val="27"/>
        </w:rPr>
        <w:t xml:space="preserve"> является важнейшей составляющей образовательного пространства </w:t>
      </w:r>
      <w:r w:rsidR="005A33C4">
        <w:rPr>
          <w:rFonts w:eastAsia="TimesNewRomanPSMT" w:cs="Times New Roman"/>
          <w:sz w:val="27"/>
          <w:szCs w:val="27"/>
        </w:rPr>
        <w:t xml:space="preserve"> района </w:t>
      </w:r>
      <w:r w:rsidRPr="00F06F45">
        <w:rPr>
          <w:rFonts w:eastAsia="TimesNewRomanPSMT" w:cs="Times New Roman"/>
          <w:sz w:val="27"/>
          <w:szCs w:val="27"/>
        </w:rPr>
        <w:t>, оно социально востребовано, требует</w:t>
      </w:r>
      <w:r w:rsidR="005A33C4">
        <w:rPr>
          <w:rFonts w:eastAsia="TimesNewRomanPSMT" w:cs="Times New Roman"/>
          <w:sz w:val="27"/>
          <w:szCs w:val="27"/>
        </w:rPr>
        <w:t xml:space="preserve"> </w:t>
      </w:r>
      <w:r w:rsidRPr="00F06F45">
        <w:rPr>
          <w:rFonts w:eastAsia="TimesNewRomanPSMT" w:cs="Times New Roman"/>
          <w:sz w:val="27"/>
          <w:szCs w:val="27"/>
        </w:rPr>
        <w:t xml:space="preserve">поддержки и постоянного внимания со </w:t>
      </w:r>
      <w:r w:rsidR="005A33C4">
        <w:rPr>
          <w:rFonts w:eastAsia="TimesNewRomanPSMT" w:cs="Times New Roman"/>
          <w:sz w:val="27"/>
          <w:szCs w:val="27"/>
        </w:rPr>
        <w:t xml:space="preserve"> </w:t>
      </w:r>
      <w:r w:rsidRPr="00F06F45">
        <w:rPr>
          <w:rFonts w:eastAsia="TimesNewRomanPSMT" w:cs="Times New Roman"/>
          <w:sz w:val="27"/>
          <w:szCs w:val="27"/>
        </w:rPr>
        <w:t>стороны общества и государства как образование</w:t>
      </w:r>
      <w:r w:rsidR="005A33C4">
        <w:rPr>
          <w:rFonts w:eastAsia="TimesNewRomanPSMT" w:cs="Times New Roman"/>
          <w:sz w:val="27"/>
          <w:szCs w:val="27"/>
        </w:rPr>
        <w:t xml:space="preserve">, </w:t>
      </w:r>
      <w:r w:rsidRPr="00F06F45">
        <w:rPr>
          <w:rFonts w:eastAsia="TimesNewRomanPSMT" w:cs="Times New Roman"/>
          <w:sz w:val="27"/>
          <w:szCs w:val="27"/>
        </w:rPr>
        <w:t>органично сочетающее в себе воспитание,</w:t>
      </w:r>
      <w:r w:rsidR="005A33C4">
        <w:rPr>
          <w:rFonts w:eastAsia="TimesNewRomanPSMT" w:cs="Times New Roman"/>
          <w:sz w:val="27"/>
          <w:szCs w:val="27"/>
        </w:rPr>
        <w:t xml:space="preserve"> </w:t>
      </w:r>
      <w:r w:rsidRPr="00F06F45">
        <w:rPr>
          <w:rFonts w:eastAsia="TimesNewRomanPSMT" w:cs="Times New Roman"/>
          <w:sz w:val="27"/>
          <w:szCs w:val="27"/>
        </w:rPr>
        <w:t xml:space="preserve"> обучение и развитие личности </w:t>
      </w:r>
      <w:r w:rsidR="005A33C4">
        <w:rPr>
          <w:rFonts w:eastAsia="TimesNewRomanPSMT" w:cs="Times New Roman"/>
          <w:sz w:val="27"/>
          <w:szCs w:val="27"/>
        </w:rPr>
        <w:t xml:space="preserve"> </w:t>
      </w:r>
      <w:r w:rsidRPr="00F06F45">
        <w:rPr>
          <w:rFonts w:eastAsia="TimesNewRomanPSMT" w:cs="Times New Roman"/>
          <w:sz w:val="27"/>
          <w:szCs w:val="27"/>
        </w:rPr>
        <w:t>ребенка.</w:t>
      </w:r>
    </w:p>
    <w:p w14:paraId="4BD11638" w14:textId="12E6DB46" w:rsidR="00F06F45" w:rsidRPr="00F06F45" w:rsidRDefault="005A33C4" w:rsidP="005A33C4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>С</w:t>
      </w:r>
      <w:r w:rsidR="00F06F45" w:rsidRPr="00F06F45">
        <w:rPr>
          <w:rFonts w:eastAsia="TimesNewRomanPSMT" w:cs="Times New Roman"/>
          <w:sz w:val="27"/>
          <w:szCs w:val="27"/>
        </w:rPr>
        <w:t xml:space="preserve">истема дополнительного образования находится в режиме </w:t>
      </w:r>
      <w:r>
        <w:rPr>
          <w:rFonts w:eastAsia="TimesNewRomanPSMT" w:cs="Times New Roman"/>
          <w:sz w:val="27"/>
          <w:szCs w:val="27"/>
        </w:rPr>
        <w:t xml:space="preserve"> </w:t>
      </w:r>
      <w:r w:rsidR="00F06F45" w:rsidRPr="00F06F45">
        <w:rPr>
          <w:rFonts w:eastAsia="TimesNewRomanPSMT" w:cs="Times New Roman"/>
          <w:sz w:val="27"/>
          <w:szCs w:val="27"/>
        </w:rPr>
        <w:t>активного</w:t>
      </w:r>
    </w:p>
    <w:p w14:paraId="56293B3A" w14:textId="779B6FD5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proofErr w:type="gramStart"/>
      <w:r w:rsidRPr="00F06F45">
        <w:rPr>
          <w:rFonts w:eastAsia="TimesNewRomanPSMT" w:cs="Times New Roman"/>
          <w:sz w:val="27"/>
          <w:szCs w:val="27"/>
        </w:rPr>
        <w:lastRenderedPageBreak/>
        <w:t xml:space="preserve">развития, </w:t>
      </w:r>
      <w:r w:rsidR="005A33C4">
        <w:rPr>
          <w:rFonts w:eastAsia="TimesNewRomanPSMT" w:cs="Times New Roman"/>
          <w:sz w:val="27"/>
          <w:szCs w:val="27"/>
        </w:rPr>
        <w:t xml:space="preserve"> </w:t>
      </w:r>
      <w:r w:rsidRPr="00F06F45">
        <w:rPr>
          <w:rFonts w:eastAsia="TimesNewRomanPSMT" w:cs="Times New Roman"/>
          <w:sz w:val="27"/>
          <w:szCs w:val="27"/>
        </w:rPr>
        <w:t>создается</w:t>
      </w:r>
      <w:proofErr w:type="gramEnd"/>
      <w:r w:rsidRPr="00F06F45">
        <w:rPr>
          <w:rFonts w:eastAsia="TimesNewRomanPSMT" w:cs="Times New Roman"/>
          <w:sz w:val="27"/>
          <w:szCs w:val="27"/>
        </w:rPr>
        <w:t xml:space="preserve"> новая модель дополнительного образования </w:t>
      </w:r>
      <w:r w:rsidR="005A33C4">
        <w:rPr>
          <w:rFonts w:eastAsia="TimesNewRomanPSMT" w:cs="Times New Roman"/>
          <w:sz w:val="27"/>
          <w:szCs w:val="27"/>
        </w:rPr>
        <w:t xml:space="preserve"> </w:t>
      </w:r>
      <w:r w:rsidRPr="00F06F45">
        <w:rPr>
          <w:rFonts w:eastAsia="TimesNewRomanPSMT" w:cs="Times New Roman"/>
          <w:sz w:val="27"/>
          <w:szCs w:val="27"/>
        </w:rPr>
        <w:t>детей, призванная отвечать</w:t>
      </w:r>
      <w:r w:rsidR="005A33C4">
        <w:rPr>
          <w:rFonts w:eastAsia="TimesNewRomanPSMT" w:cs="Times New Roman"/>
          <w:sz w:val="27"/>
          <w:szCs w:val="27"/>
        </w:rPr>
        <w:t xml:space="preserve"> </w:t>
      </w:r>
      <w:r w:rsidRPr="00F06F45">
        <w:rPr>
          <w:rFonts w:eastAsia="TimesNewRomanPSMT" w:cs="Times New Roman"/>
          <w:sz w:val="27"/>
          <w:szCs w:val="27"/>
        </w:rPr>
        <w:t>не только запросам детей и их родителей</w:t>
      </w:r>
      <w:r w:rsidR="005A33C4">
        <w:rPr>
          <w:rFonts w:eastAsia="TimesNewRomanPSMT" w:cs="Times New Roman"/>
          <w:sz w:val="27"/>
          <w:szCs w:val="27"/>
        </w:rPr>
        <w:t xml:space="preserve"> </w:t>
      </w:r>
      <w:r w:rsidRPr="00F06F45">
        <w:rPr>
          <w:rFonts w:eastAsia="TimesNewRomanPSMT" w:cs="Times New Roman"/>
          <w:sz w:val="27"/>
          <w:szCs w:val="27"/>
        </w:rPr>
        <w:t>, но и ориентироваться</w:t>
      </w:r>
      <w:r w:rsidR="005A33C4">
        <w:rPr>
          <w:rFonts w:eastAsia="TimesNewRomanPSMT" w:cs="Times New Roman"/>
          <w:sz w:val="27"/>
          <w:szCs w:val="27"/>
        </w:rPr>
        <w:t xml:space="preserve"> </w:t>
      </w:r>
      <w:r w:rsidRPr="00F06F45">
        <w:rPr>
          <w:rFonts w:eastAsia="TimesNewRomanPSMT" w:cs="Times New Roman"/>
          <w:sz w:val="27"/>
          <w:szCs w:val="27"/>
        </w:rPr>
        <w:t xml:space="preserve"> на те направления, которые</w:t>
      </w:r>
      <w:r w:rsidR="005A33C4">
        <w:rPr>
          <w:rFonts w:eastAsia="TimesNewRomanPSMT" w:cs="Times New Roman"/>
          <w:sz w:val="27"/>
          <w:szCs w:val="27"/>
        </w:rPr>
        <w:t xml:space="preserve"> </w:t>
      </w:r>
      <w:r w:rsidRPr="00F06F45">
        <w:rPr>
          <w:rFonts w:eastAsia="TimesNewRomanPSMT" w:cs="Times New Roman"/>
          <w:sz w:val="27"/>
          <w:szCs w:val="27"/>
        </w:rPr>
        <w:t xml:space="preserve"> в</w:t>
      </w:r>
      <w:r w:rsidR="005A33C4">
        <w:rPr>
          <w:rFonts w:eastAsia="TimesNewRomanPSMT" w:cs="Times New Roman"/>
          <w:sz w:val="27"/>
          <w:szCs w:val="27"/>
        </w:rPr>
        <w:t xml:space="preserve"> </w:t>
      </w:r>
      <w:r w:rsidRPr="00F06F45">
        <w:rPr>
          <w:rFonts w:eastAsia="TimesNewRomanPSMT" w:cs="Times New Roman"/>
          <w:sz w:val="27"/>
          <w:szCs w:val="27"/>
        </w:rPr>
        <w:t>соответствии с особенностями социально-экономического развития  станут</w:t>
      </w:r>
      <w:r w:rsidR="005A33C4">
        <w:rPr>
          <w:rFonts w:eastAsia="TimesNewRomanPSMT" w:cs="Times New Roman"/>
          <w:sz w:val="27"/>
          <w:szCs w:val="27"/>
        </w:rPr>
        <w:t xml:space="preserve"> </w:t>
      </w:r>
      <w:r w:rsidRPr="00F06F45">
        <w:rPr>
          <w:rFonts w:eastAsia="TimesNewRomanPSMT" w:cs="Times New Roman"/>
          <w:sz w:val="27"/>
          <w:szCs w:val="27"/>
        </w:rPr>
        <w:t>актуальными в ближайшей перспективе.</w:t>
      </w:r>
    </w:p>
    <w:p w14:paraId="2E374E86" w14:textId="77777777" w:rsidR="00F06F45" w:rsidRPr="00F06F45" w:rsidRDefault="00F06F45" w:rsidP="0042083E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>Решение поставленных задач осуществлялось через реализацию следующих</w:t>
      </w:r>
    </w:p>
    <w:p w14:paraId="1ACC3BC1" w14:textId="77777777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>мероприятий:</w:t>
      </w:r>
    </w:p>
    <w:p w14:paraId="281D231F" w14:textId="77777777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>- выполнение планов мероприятий по реализации региональной Концепции</w:t>
      </w:r>
    </w:p>
    <w:p w14:paraId="00D92519" w14:textId="77777777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>развития дополнительного образования детей и Программы воспитания;</w:t>
      </w:r>
    </w:p>
    <w:p w14:paraId="2570D27A" w14:textId="77777777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>- реализацию механизмов, способствующих увеличению численности детей,</w:t>
      </w:r>
    </w:p>
    <w:p w14:paraId="7447541B" w14:textId="77777777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>охваченных программами дополнительного образования:</w:t>
      </w:r>
    </w:p>
    <w:p w14:paraId="17C8336D" w14:textId="41BBF808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>интеграцию дошкольного, допол</w:t>
      </w:r>
      <w:r w:rsidR="0042083E">
        <w:rPr>
          <w:rFonts w:eastAsia="TimesNewRomanPSMT" w:cs="Times New Roman"/>
          <w:sz w:val="27"/>
          <w:szCs w:val="27"/>
        </w:rPr>
        <w:t>нительного и общего образования</w:t>
      </w:r>
      <w:r w:rsidRPr="00F06F45">
        <w:rPr>
          <w:rFonts w:eastAsia="TimesNewRomanPSMT" w:cs="Times New Roman"/>
          <w:sz w:val="27"/>
          <w:szCs w:val="27"/>
        </w:rPr>
        <w:t>;</w:t>
      </w:r>
    </w:p>
    <w:p w14:paraId="48375354" w14:textId="77777777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>- разработку и реализацию межведомственных проектов в рамках выполнения</w:t>
      </w:r>
    </w:p>
    <w:p w14:paraId="0D84A811" w14:textId="77777777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>мероприятий «дорожной карты» в сфере дополнительного образования детей;</w:t>
      </w:r>
    </w:p>
    <w:p w14:paraId="353052E4" w14:textId="77777777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 xml:space="preserve">- </w:t>
      </w:r>
      <w:proofErr w:type="spellStart"/>
      <w:r w:rsidRPr="00F06F45">
        <w:rPr>
          <w:rFonts w:eastAsia="TimesNewRomanPSMT" w:cs="Times New Roman"/>
          <w:sz w:val="27"/>
          <w:szCs w:val="27"/>
        </w:rPr>
        <w:t>грантовую</w:t>
      </w:r>
      <w:proofErr w:type="spellEnd"/>
      <w:r w:rsidRPr="00F06F45">
        <w:rPr>
          <w:rFonts w:eastAsia="TimesNewRomanPSMT" w:cs="Times New Roman"/>
          <w:sz w:val="27"/>
          <w:szCs w:val="27"/>
        </w:rPr>
        <w:t xml:space="preserve"> поддержку одаренных детей, победителей творческих конкурсов,</w:t>
      </w:r>
    </w:p>
    <w:p w14:paraId="19E8CFF2" w14:textId="77777777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>спортивных соревнований всероссийского и международного уровней;</w:t>
      </w:r>
    </w:p>
    <w:p w14:paraId="137E2599" w14:textId="77777777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>- совершенствование механизмов оценивания системы дополнительного</w:t>
      </w:r>
    </w:p>
    <w:p w14:paraId="69751846" w14:textId="5FEADB47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 xml:space="preserve">образования </w:t>
      </w:r>
      <w:r w:rsidR="005217D1">
        <w:rPr>
          <w:rFonts w:eastAsia="TimesNewRomanPSMT" w:cs="Times New Roman"/>
          <w:sz w:val="27"/>
          <w:szCs w:val="27"/>
        </w:rPr>
        <w:t>района</w:t>
      </w:r>
      <w:r w:rsidRPr="00F06F45">
        <w:rPr>
          <w:rFonts w:eastAsia="TimesNewRomanPSMT" w:cs="Times New Roman"/>
          <w:sz w:val="27"/>
          <w:szCs w:val="27"/>
        </w:rPr>
        <w:t xml:space="preserve"> (мониторинг, </w:t>
      </w:r>
      <w:proofErr w:type="spellStart"/>
      <w:r w:rsidRPr="00F06F45">
        <w:rPr>
          <w:rFonts w:eastAsia="TimesNewRomanPSMT" w:cs="Times New Roman"/>
          <w:sz w:val="27"/>
          <w:szCs w:val="27"/>
        </w:rPr>
        <w:t>рейтингование</w:t>
      </w:r>
      <w:proofErr w:type="spellEnd"/>
      <w:r w:rsidRPr="00F06F45">
        <w:rPr>
          <w:rFonts w:eastAsia="TimesNewRomanPSMT" w:cs="Times New Roman"/>
          <w:sz w:val="27"/>
          <w:szCs w:val="27"/>
        </w:rPr>
        <w:t>, независимая оценка качества</w:t>
      </w:r>
    </w:p>
    <w:p w14:paraId="4C313063" w14:textId="77777777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>дополнительного образования);</w:t>
      </w:r>
    </w:p>
    <w:p w14:paraId="161A2294" w14:textId="77777777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>- деятельность инновационных и стажерских площадок по реализации</w:t>
      </w:r>
    </w:p>
    <w:p w14:paraId="03AD4EBA" w14:textId="77777777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>инновационных проектов и программ в сфере дополнительного образования детей;</w:t>
      </w:r>
    </w:p>
    <w:p w14:paraId="2AB1E992" w14:textId="77777777" w:rsidR="00F06F45" w:rsidRPr="00F06F45" w:rsidRDefault="00F06F45" w:rsidP="00F06F45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F06F45">
        <w:rPr>
          <w:rFonts w:eastAsia="TimesNewRomanPSMT" w:cs="Times New Roman"/>
          <w:sz w:val="27"/>
          <w:szCs w:val="27"/>
        </w:rPr>
        <w:t>- проведение конкурсных мероприятий в области дополнительного образования и</w:t>
      </w:r>
    </w:p>
    <w:p w14:paraId="41BD9757" w14:textId="7CCB4A97" w:rsidR="00EB2A6C" w:rsidRPr="005217D1" w:rsidRDefault="005217D1" w:rsidP="005217D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t>воспитания детей.</w:t>
      </w:r>
    </w:p>
    <w:p w14:paraId="2645185B" w14:textId="77777777" w:rsidR="00D815F1" w:rsidRDefault="00D815F1" w:rsidP="00D815F1"/>
    <w:p w14:paraId="43C41BB9" w14:textId="77777777" w:rsidR="00D815F1" w:rsidRPr="0029564F" w:rsidRDefault="00D815F1" w:rsidP="00D815F1"/>
    <w:sdt>
      <w:sdtPr>
        <w:id w:val="1083489880"/>
        <w:lock w:val="sdtContentLocked"/>
        <w:placeholder>
          <w:docPart w:val="DefaultPlaceholder_-1854013440"/>
        </w:placeholder>
      </w:sdtPr>
      <w:sdtContent>
        <w:p w14:paraId="73D80157" w14:textId="42EC22E3" w:rsidR="00CE0D73" w:rsidRDefault="00E96C91" w:rsidP="00CE0D73">
          <w:pPr>
            <w:pStyle w:val="4"/>
          </w:pPr>
          <w:r>
            <w:t>Контингент</w:t>
          </w:r>
        </w:p>
      </w:sdtContent>
    </w:sdt>
    <w:p w14:paraId="49DA0128" w14:textId="7CFADE90" w:rsidR="005217D1" w:rsidRPr="00CF7EF6" w:rsidRDefault="00DD204B" w:rsidP="005217D1">
      <w:pPr>
        <w:autoSpaceDE w:val="0"/>
        <w:autoSpaceDN w:val="0"/>
        <w:adjustRightInd w:val="0"/>
        <w:ind w:firstLine="567"/>
        <w:rPr>
          <w:b/>
          <w:i/>
          <w:sz w:val="28"/>
          <w:szCs w:val="28"/>
        </w:rPr>
      </w:pPr>
      <w:r>
        <w:rPr>
          <w:sz w:val="28"/>
          <w:szCs w:val="28"/>
        </w:rPr>
        <w:t>В 2018-19</w:t>
      </w:r>
      <w:r w:rsidR="005217D1" w:rsidRPr="00CF7EF6">
        <w:rPr>
          <w:sz w:val="28"/>
          <w:szCs w:val="28"/>
        </w:rPr>
        <w:t xml:space="preserve"> году в муниципальных учреждениях дополнительного образования детей занималось </w:t>
      </w:r>
      <w:r w:rsidR="005217D1" w:rsidRPr="00CF7EF6">
        <w:rPr>
          <w:b/>
          <w:bCs/>
          <w:sz w:val="28"/>
          <w:szCs w:val="28"/>
        </w:rPr>
        <w:t>3481</w:t>
      </w:r>
      <w:r w:rsidR="005217D1" w:rsidRPr="00CF7EF6">
        <w:rPr>
          <w:sz w:val="28"/>
          <w:szCs w:val="28"/>
        </w:rPr>
        <w:t>, в том числе:</w:t>
      </w:r>
    </w:p>
    <w:p w14:paraId="4B6B4A20" w14:textId="77777777" w:rsidR="005217D1" w:rsidRPr="00CF7EF6" w:rsidRDefault="005217D1" w:rsidP="005217D1">
      <w:pPr>
        <w:numPr>
          <w:ilvl w:val="0"/>
          <w:numId w:val="5"/>
        </w:numPr>
        <w:tabs>
          <w:tab w:val="left" w:pos="993"/>
          <w:tab w:val="left" w:pos="1276"/>
        </w:tabs>
        <w:autoSpaceDE w:val="0"/>
        <w:autoSpaceDN w:val="0"/>
        <w:adjustRightInd w:val="0"/>
        <w:spacing w:line="276" w:lineRule="auto"/>
        <w:ind w:firstLine="567"/>
        <w:rPr>
          <w:sz w:val="28"/>
          <w:szCs w:val="28"/>
          <w:highlight w:val="white"/>
        </w:rPr>
      </w:pPr>
      <w:r w:rsidRPr="00CF7EF6">
        <w:rPr>
          <w:sz w:val="28"/>
          <w:szCs w:val="28"/>
          <w:highlight w:val="white"/>
        </w:rPr>
        <w:t xml:space="preserve">в учреждениях спортивной направленности – </w:t>
      </w:r>
      <w:r w:rsidRPr="00CF7EF6">
        <w:rPr>
          <w:b/>
          <w:bCs/>
          <w:sz w:val="28"/>
          <w:szCs w:val="28"/>
          <w:highlight w:val="white"/>
        </w:rPr>
        <w:t>1807</w:t>
      </w:r>
      <w:r w:rsidRPr="00CF7EF6">
        <w:rPr>
          <w:color w:val="FF0000"/>
          <w:sz w:val="28"/>
          <w:szCs w:val="28"/>
          <w:highlight w:val="white"/>
        </w:rPr>
        <w:t xml:space="preserve"> </w:t>
      </w:r>
      <w:r w:rsidRPr="00CF7EF6">
        <w:rPr>
          <w:sz w:val="28"/>
          <w:szCs w:val="28"/>
          <w:highlight w:val="white"/>
        </w:rPr>
        <w:t xml:space="preserve">учащихся </w:t>
      </w:r>
      <w:proofErr w:type="gramStart"/>
      <w:r w:rsidRPr="00CF7EF6">
        <w:rPr>
          <w:sz w:val="28"/>
          <w:szCs w:val="28"/>
          <w:highlight w:val="white"/>
        </w:rPr>
        <w:t>( 51</w:t>
      </w:r>
      <w:proofErr w:type="gramEnd"/>
      <w:r w:rsidRPr="00CF7EF6">
        <w:rPr>
          <w:sz w:val="28"/>
          <w:szCs w:val="28"/>
          <w:highlight w:val="white"/>
        </w:rPr>
        <w:t xml:space="preserve">,9% от обучающих в муниципальных учреждениях дополнительного образования детей МР «Ботлихский  район»; </w:t>
      </w:r>
    </w:p>
    <w:p w14:paraId="6E078B5C" w14:textId="77777777" w:rsidR="005217D1" w:rsidRPr="00CF7EF6" w:rsidRDefault="005217D1" w:rsidP="005217D1">
      <w:pPr>
        <w:numPr>
          <w:ilvl w:val="0"/>
          <w:numId w:val="5"/>
        </w:numPr>
        <w:tabs>
          <w:tab w:val="left" w:pos="993"/>
          <w:tab w:val="left" w:pos="1276"/>
        </w:tabs>
        <w:autoSpaceDE w:val="0"/>
        <w:autoSpaceDN w:val="0"/>
        <w:adjustRightInd w:val="0"/>
        <w:spacing w:line="276" w:lineRule="auto"/>
        <w:ind w:right="57" w:firstLine="567"/>
        <w:rPr>
          <w:sz w:val="28"/>
          <w:szCs w:val="28"/>
          <w:highlight w:val="white"/>
        </w:rPr>
      </w:pPr>
      <w:r w:rsidRPr="00CF7EF6">
        <w:rPr>
          <w:sz w:val="28"/>
          <w:szCs w:val="28"/>
          <w:highlight w:val="white"/>
        </w:rPr>
        <w:t xml:space="preserve">в учреждениях музыкальной, художественной направленности – </w:t>
      </w:r>
      <w:r w:rsidRPr="00CF7EF6">
        <w:rPr>
          <w:b/>
          <w:bCs/>
          <w:sz w:val="28"/>
          <w:szCs w:val="28"/>
          <w:highlight w:val="white"/>
        </w:rPr>
        <w:t xml:space="preserve">1110 </w:t>
      </w:r>
      <w:r w:rsidRPr="00CF7EF6">
        <w:rPr>
          <w:sz w:val="28"/>
          <w:szCs w:val="28"/>
          <w:highlight w:val="white"/>
        </w:rPr>
        <w:t>учащихся (31,8 %);</w:t>
      </w:r>
    </w:p>
    <w:p w14:paraId="327A2B2E" w14:textId="77777777" w:rsidR="005217D1" w:rsidRPr="00CF7EF6" w:rsidRDefault="005217D1" w:rsidP="005217D1">
      <w:pPr>
        <w:numPr>
          <w:ilvl w:val="0"/>
          <w:numId w:val="5"/>
        </w:numPr>
        <w:tabs>
          <w:tab w:val="left" w:pos="993"/>
          <w:tab w:val="left" w:pos="1276"/>
        </w:tabs>
        <w:autoSpaceDE w:val="0"/>
        <w:autoSpaceDN w:val="0"/>
        <w:adjustRightInd w:val="0"/>
        <w:spacing w:line="276" w:lineRule="auto"/>
        <w:ind w:right="57" w:firstLine="567"/>
        <w:rPr>
          <w:sz w:val="28"/>
          <w:szCs w:val="28"/>
          <w:highlight w:val="white"/>
        </w:rPr>
      </w:pPr>
      <w:r w:rsidRPr="00CF7EF6">
        <w:rPr>
          <w:sz w:val="28"/>
          <w:szCs w:val="28"/>
          <w:highlight w:val="white"/>
        </w:rPr>
        <w:t xml:space="preserve">в учреждениях иной направленности – </w:t>
      </w:r>
      <w:r w:rsidRPr="00CF7EF6">
        <w:rPr>
          <w:b/>
          <w:bCs/>
          <w:sz w:val="28"/>
          <w:szCs w:val="28"/>
          <w:highlight w:val="white"/>
        </w:rPr>
        <w:t>564</w:t>
      </w:r>
      <w:r w:rsidRPr="00CF7EF6">
        <w:rPr>
          <w:sz w:val="28"/>
          <w:szCs w:val="28"/>
          <w:highlight w:val="white"/>
        </w:rPr>
        <w:t xml:space="preserve"> учащихся </w:t>
      </w:r>
      <w:proofErr w:type="gramStart"/>
      <w:r w:rsidRPr="00CF7EF6">
        <w:rPr>
          <w:sz w:val="28"/>
          <w:szCs w:val="28"/>
          <w:highlight w:val="white"/>
        </w:rPr>
        <w:t>( 16</w:t>
      </w:r>
      <w:proofErr w:type="gramEnd"/>
      <w:r w:rsidRPr="00CF7EF6">
        <w:rPr>
          <w:sz w:val="28"/>
          <w:szCs w:val="28"/>
          <w:highlight w:val="white"/>
        </w:rPr>
        <w:t xml:space="preserve">,2 процентов). </w:t>
      </w:r>
    </w:p>
    <w:p w14:paraId="13D746C6" w14:textId="77777777" w:rsidR="005217D1" w:rsidRPr="00CF7EF6" w:rsidRDefault="005217D1" w:rsidP="005217D1">
      <w:pPr>
        <w:autoSpaceDE w:val="0"/>
        <w:autoSpaceDN w:val="0"/>
        <w:adjustRightInd w:val="0"/>
        <w:ind w:left="180" w:right="20" w:firstLine="567"/>
        <w:rPr>
          <w:spacing w:val="3"/>
          <w:sz w:val="28"/>
          <w:szCs w:val="28"/>
        </w:rPr>
      </w:pPr>
      <w:r w:rsidRPr="00CF7EF6">
        <w:rPr>
          <w:color w:val="000000"/>
          <w:spacing w:val="3"/>
          <w:sz w:val="28"/>
          <w:szCs w:val="28"/>
        </w:rPr>
        <w:t xml:space="preserve">Охват обучающихся дополнительным образованием составляет 72,3 %. </w:t>
      </w:r>
      <w:r w:rsidRPr="00CF7EF6">
        <w:rPr>
          <w:sz w:val="28"/>
          <w:szCs w:val="28"/>
        </w:rPr>
        <w:t>Согласно дорожной карте районной целевой программы «Развитие образования» на 2016-2018 годы дополнительным образованием должно было быть охвачено не менее 70% учащихся района, следовательно,  дорожная карта выполняется.</w:t>
      </w:r>
    </w:p>
    <w:p w14:paraId="77D6FB84" w14:textId="2CD1001A" w:rsidR="005217D1" w:rsidRPr="005217D1" w:rsidRDefault="005217D1" w:rsidP="005217D1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5217D1">
        <w:rPr>
          <w:rFonts w:eastAsia="TimesNewRomanPSMT" w:cs="Times New Roman"/>
          <w:sz w:val="27"/>
          <w:szCs w:val="27"/>
        </w:rPr>
        <w:t xml:space="preserve">В </w:t>
      </w:r>
      <w:r>
        <w:rPr>
          <w:rFonts w:eastAsia="TimesNewRomanPSMT" w:cs="Times New Roman"/>
          <w:sz w:val="27"/>
          <w:szCs w:val="27"/>
        </w:rPr>
        <w:t xml:space="preserve">районе </w:t>
      </w:r>
      <w:r w:rsidRPr="005217D1">
        <w:rPr>
          <w:rFonts w:eastAsia="TimesNewRomanPSMT" w:cs="Times New Roman"/>
          <w:sz w:val="27"/>
          <w:szCs w:val="27"/>
        </w:rPr>
        <w:t xml:space="preserve"> ведется системная работа по повышению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5217D1">
        <w:rPr>
          <w:rFonts w:eastAsia="TimesNewRomanPSMT" w:cs="Times New Roman"/>
          <w:sz w:val="27"/>
          <w:szCs w:val="27"/>
        </w:rPr>
        <w:t xml:space="preserve"> доступности и качества</w:t>
      </w:r>
    </w:p>
    <w:p w14:paraId="0D7BE806" w14:textId="7F7A7326" w:rsidR="005217D1" w:rsidRPr="005217D1" w:rsidRDefault="005217D1" w:rsidP="005217D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proofErr w:type="gramStart"/>
      <w:r w:rsidRPr="005217D1">
        <w:rPr>
          <w:rFonts w:eastAsia="TimesNewRomanPSMT" w:cs="Times New Roman"/>
          <w:sz w:val="27"/>
          <w:szCs w:val="27"/>
        </w:rPr>
        <w:t xml:space="preserve">дополнительного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5217D1">
        <w:rPr>
          <w:rFonts w:eastAsia="TimesNewRomanPSMT" w:cs="Times New Roman"/>
          <w:sz w:val="27"/>
          <w:szCs w:val="27"/>
        </w:rPr>
        <w:t>образования</w:t>
      </w:r>
      <w:proofErr w:type="gramEnd"/>
      <w:r w:rsidRPr="005217D1">
        <w:rPr>
          <w:rFonts w:eastAsia="TimesNewRomanPSMT" w:cs="Times New Roman"/>
          <w:sz w:val="27"/>
          <w:szCs w:val="27"/>
        </w:rPr>
        <w:t xml:space="preserve"> для детей различных категорий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5217D1">
        <w:rPr>
          <w:rFonts w:eastAsia="TimesNewRomanPSMT" w:cs="Times New Roman"/>
          <w:sz w:val="27"/>
          <w:szCs w:val="27"/>
        </w:rPr>
        <w:t xml:space="preserve">, в том числе </w:t>
      </w:r>
      <w:r w:rsidR="00CA4634">
        <w:rPr>
          <w:rFonts w:eastAsia="TimesNewRomanPSMT" w:cs="Times New Roman"/>
          <w:sz w:val="27"/>
          <w:szCs w:val="27"/>
        </w:rPr>
        <w:t xml:space="preserve"> </w:t>
      </w:r>
      <w:r w:rsidRPr="005217D1">
        <w:rPr>
          <w:rFonts w:eastAsia="TimesNewRomanPSMT" w:cs="Times New Roman"/>
          <w:sz w:val="27"/>
          <w:szCs w:val="27"/>
        </w:rPr>
        <w:t xml:space="preserve">для </w:t>
      </w:r>
    </w:p>
    <w:p w14:paraId="0FD9FEA1" w14:textId="2A2F9BD8" w:rsidR="003C4DFC" w:rsidRPr="005217D1" w:rsidRDefault="005217D1" w:rsidP="005217D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5217D1">
        <w:rPr>
          <w:rFonts w:eastAsia="TimesNewRomanPSMT" w:cs="Times New Roman"/>
          <w:sz w:val="27"/>
          <w:szCs w:val="27"/>
        </w:rPr>
        <w:t>детей-</w:t>
      </w:r>
      <w:proofErr w:type="gramStart"/>
      <w:r w:rsidRPr="005217D1">
        <w:rPr>
          <w:rFonts w:eastAsia="TimesNewRomanPSMT" w:cs="Times New Roman"/>
          <w:sz w:val="27"/>
          <w:szCs w:val="27"/>
        </w:rPr>
        <w:t>инвалидов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5217D1">
        <w:rPr>
          <w:rFonts w:eastAsia="TimesNewRomanPSMT" w:cs="Times New Roman"/>
          <w:sz w:val="27"/>
          <w:szCs w:val="27"/>
        </w:rPr>
        <w:t>.</w:t>
      </w:r>
      <w:proofErr w:type="gramEnd"/>
      <w:r w:rsidRPr="005217D1">
        <w:rPr>
          <w:rFonts w:eastAsia="TimesNewRomanPSMT" w:cs="Times New Roman"/>
          <w:sz w:val="27"/>
          <w:szCs w:val="27"/>
        </w:rPr>
        <w:t xml:space="preserve"> В</w:t>
      </w:r>
      <w:r>
        <w:rPr>
          <w:rFonts w:eastAsia="TimesNewRomanPSMT" w:cs="Times New Roman"/>
          <w:sz w:val="27"/>
          <w:szCs w:val="27"/>
        </w:rPr>
        <w:t xml:space="preserve"> 2018</w:t>
      </w:r>
      <w:r w:rsidRPr="005217D1">
        <w:rPr>
          <w:rFonts w:eastAsia="TimesNewRomanPSMT" w:cs="Times New Roman"/>
          <w:sz w:val="27"/>
          <w:szCs w:val="27"/>
        </w:rPr>
        <w:t xml:space="preserve"> году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5217D1">
        <w:rPr>
          <w:rFonts w:eastAsia="TimesNewRomanPSMT" w:cs="Times New Roman"/>
          <w:sz w:val="27"/>
          <w:szCs w:val="27"/>
        </w:rPr>
        <w:t xml:space="preserve"> в образовательных организациях </w:t>
      </w:r>
      <w:r>
        <w:rPr>
          <w:rFonts w:eastAsia="TimesNewRomanPSMT" w:cs="Times New Roman"/>
          <w:sz w:val="27"/>
          <w:szCs w:val="27"/>
        </w:rPr>
        <w:t xml:space="preserve">района </w:t>
      </w:r>
      <w:r w:rsidRPr="005217D1">
        <w:rPr>
          <w:rFonts w:eastAsia="TimesNewRomanPSMT" w:cs="Times New Roman"/>
          <w:sz w:val="27"/>
          <w:szCs w:val="27"/>
        </w:rPr>
        <w:t>дополнительными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5217D1">
        <w:rPr>
          <w:rFonts w:eastAsia="TimesNewRomanPSMT" w:cs="Times New Roman"/>
          <w:sz w:val="27"/>
          <w:szCs w:val="27"/>
        </w:rPr>
        <w:t>образовательными программами охвачены: 70,2% детей-инвалидов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5217D1">
        <w:rPr>
          <w:rFonts w:eastAsia="TimesNewRomanPSMT" w:cs="Times New Roman"/>
          <w:sz w:val="27"/>
          <w:szCs w:val="27"/>
        </w:rPr>
        <w:t>; 86,6% сирот, оставшихся</w:t>
      </w:r>
      <w:r>
        <w:rPr>
          <w:rFonts w:eastAsia="TimesNewRomanPSMT" w:cs="Times New Roman"/>
          <w:sz w:val="27"/>
          <w:szCs w:val="27"/>
        </w:rPr>
        <w:t xml:space="preserve"> </w:t>
      </w:r>
      <w:r w:rsidR="00CA4634">
        <w:rPr>
          <w:rFonts w:eastAsia="TimesNewRomanPSMT" w:cs="Times New Roman"/>
          <w:sz w:val="27"/>
          <w:szCs w:val="27"/>
        </w:rPr>
        <w:t>без попечения родителей.</w:t>
      </w:r>
    </w:p>
    <w:p w14:paraId="560A7BDD" w14:textId="07328E52" w:rsidR="00CE0D73" w:rsidRDefault="00CE0D73" w:rsidP="00CE0D73">
      <w:pPr>
        <w:pStyle w:val="4"/>
      </w:pPr>
      <w:r>
        <w:t>Кадровое обеспечение</w:t>
      </w:r>
    </w:p>
    <w:p w14:paraId="3395F79C" w14:textId="23FABD31" w:rsidR="00CA4634" w:rsidRPr="00CA4634" w:rsidRDefault="00CA4634" w:rsidP="00CA4634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CA4634">
        <w:rPr>
          <w:rFonts w:eastAsia="TimesNewRomanPSMT" w:cs="Times New Roman"/>
          <w:sz w:val="27"/>
          <w:szCs w:val="27"/>
        </w:rPr>
        <w:t xml:space="preserve">Кадровый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CA4634">
        <w:rPr>
          <w:rFonts w:eastAsia="TimesNewRomanPSMT" w:cs="Times New Roman"/>
          <w:sz w:val="27"/>
          <w:szCs w:val="27"/>
        </w:rPr>
        <w:t xml:space="preserve">состав организаций дополнительного образования представлен </w:t>
      </w:r>
      <w:r>
        <w:rPr>
          <w:rFonts w:eastAsia="TimesNewRomanPSMT" w:cs="Times New Roman"/>
          <w:sz w:val="27"/>
          <w:szCs w:val="27"/>
        </w:rPr>
        <w:t xml:space="preserve">164 </w:t>
      </w:r>
      <w:r w:rsidRPr="00CA4634">
        <w:rPr>
          <w:rFonts w:eastAsia="TimesNewRomanPSMT" w:cs="Times New Roman"/>
          <w:sz w:val="27"/>
          <w:szCs w:val="27"/>
        </w:rPr>
        <w:t>педагогическими работниками</w:t>
      </w:r>
    </w:p>
    <w:p w14:paraId="1B48EE9F" w14:textId="0A5EBC7F" w:rsidR="00CA4634" w:rsidRPr="00CA4634" w:rsidRDefault="00CA4634" w:rsidP="00CA4634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CA4634">
        <w:rPr>
          <w:rFonts w:eastAsia="TimesNewRomanPSMT" w:cs="Times New Roman"/>
          <w:sz w:val="27"/>
          <w:szCs w:val="27"/>
        </w:rPr>
        <w:t>Высшее педагогическое образование имеют</w:t>
      </w:r>
      <w:r w:rsidR="0033774B">
        <w:rPr>
          <w:rFonts w:eastAsia="TimesNewRomanPSMT" w:cs="Times New Roman"/>
          <w:sz w:val="27"/>
          <w:szCs w:val="27"/>
        </w:rPr>
        <w:t xml:space="preserve"> </w:t>
      </w:r>
      <w:proofErr w:type="gramStart"/>
      <w:r w:rsidR="0033774B">
        <w:rPr>
          <w:rFonts w:eastAsia="TimesNewRomanPSMT" w:cs="Times New Roman"/>
          <w:sz w:val="27"/>
          <w:szCs w:val="27"/>
        </w:rPr>
        <w:t>( 109</w:t>
      </w:r>
      <w:proofErr w:type="gramEnd"/>
      <w:r w:rsidR="0033774B">
        <w:rPr>
          <w:rFonts w:eastAsia="TimesNewRomanPSMT" w:cs="Times New Roman"/>
          <w:sz w:val="27"/>
          <w:szCs w:val="27"/>
        </w:rPr>
        <w:t xml:space="preserve"> чел.) 66,4</w:t>
      </w:r>
      <w:r w:rsidRPr="00CA4634">
        <w:rPr>
          <w:rFonts w:eastAsia="TimesNewRomanPSMT" w:cs="Times New Roman"/>
          <w:sz w:val="27"/>
          <w:szCs w:val="27"/>
        </w:rPr>
        <w:t>%</w:t>
      </w:r>
      <w:r w:rsidR="0033774B">
        <w:rPr>
          <w:rFonts w:eastAsia="TimesNewRomanPSMT" w:cs="Times New Roman"/>
          <w:sz w:val="27"/>
          <w:szCs w:val="27"/>
        </w:rPr>
        <w:t>.</w:t>
      </w:r>
    </w:p>
    <w:p w14:paraId="22EF5A01" w14:textId="51546051" w:rsidR="00CA4634" w:rsidRPr="00CA4634" w:rsidRDefault="00CA4634" w:rsidP="0033774B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CA4634">
        <w:rPr>
          <w:rFonts w:eastAsia="TimesNewRomanPSMT" w:cs="Times New Roman"/>
          <w:sz w:val="27"/>
          <w:szCs w:val="27"/>
        </w:rPr>
        <w:t>На высшую</w:t>
      </w:r>
      <w:r w:rsidR="0033774B">
        <w:rPr>
          <w:rFonts w:eastAsia="TimesNewRomanPSMT" w:cs="Times New Roman"/>
          <w:sz w:val="27"/>
          <w:szCs w:val="27"/>
        </w:rPr>
        <w:t xml:space="preserve"> </w:t>
      </w:r>
      <w:r w:rsidRPr="00CA4634">
        <w:rPr>
          <w:rFonts w:eastAsia="TimesNewRomanPSMT" w:cs="Times New Roman"/>
          <w:sz w:val="27"/>
          <w:szCs w:val="27"/>
        </w:rPr>
        <w:t xml:space="preserve">и первую квалификационные категории </w:t>
      </w:r>
      <w:proofErr w:type="spellStart"/>
      <w:r w:rsidRPr="00CA4634">
        <w:rPr>
          <w:rFonts w:eastAsia="TimesNewRomanPSMT" w:cs="Times New Roman"/>
          <w:sz w:val="27"/>
          <w:szCs w:val="27"/>
        </w:rPr>
        <w:t>аттетованы</w:t>
      </w:r>
      <w:proofErr w:type="spellEnd"/>
      <w:r w:rsidR="0033774B">
        <w:rPr>
          <w:rFonts w:eastAsia="TimesNewRomanPSMT" w:cs="Times New Roman"/>
          <w:sz w:val="27"/>
          <w:szCs w:val="27"/>
        </w:rPr>
        <w:t xml:space="preserve">  38,4</w:t>
      </w:r>
      <w:r w:rsidRPr="00CA4634">
        <w:rPr>
          <w:rFonts w:eastAsia="TimesNewRomanPSMT" w:cs="Times New Roman"/>
          <w:sz w:val="27"/>
          <w:szCs w:val="27"/>
        </w:rPr>
        <w:t xml:space="preserve">% педагогических </w:t>
      </w:r>
      <w:r w:rsidR="0033774B">
        <w:rPr>
          <w:rFonts w:eastAsia="TimesNewRomanPSMT" w:cs="Times New Roman"/>
          <w:sz w:val="27"/>
          <w:szCs w:val="27"/>
        </w:rPr>
        <w:t xml:space="preserve"> </w:t>
      </w:r>
      <w:r w:rsidRPr="00CA4634">
        <w:rPr>
          <w:rFonts w:eastAsia="TimesNewRomanPSMT" w:cs="Times New Roman"/>
          <w:sz w:val="27"/>
          <w:szCs w:val="27"/>
        </w:rPr>
        <w:t xml:space="preserve">кадров </w:t>
      </w:r>
      <w:r w:rsidR="0033774B">
        <w:rPr>
          <w:rFonts w:eastAsia="TimesNewRomanPSMT" w:cs="Times New Roman"/>
          <w:sz w:val="27"/>
          <w:szCs w:val="27"/>
        </w:rPr>
        <w:t>(63чел.).</w:t>
      </w:r>
    </w:p>
    <w:p w14:paraId="681C40E2" w14:textId="55A5B66D" w:rsidR="0033774B" w:rsidRPr="00CF7EF6" w:rsidRDefault="0033774B" w:rsidP="0033774B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7EF6">
        <w:rPr>
          <w:rFonts w:ascii="Times New Roman" w:hAnsi="Times New Roman"/>
          <w:sz w:val="28"/>
          <w:szCs w:val="28"/>
        </w:rPr>
        <w:t xml:space="preserve">Средняя заработная плата педагогических работников   учреждений дополнительного образования     </w:t>
      </w:r>
      <w:r w:rsidRPr="00CF7EF6">
        <w:rPr>
          <w:rFonts w:ascii="Times New Roman" w:hAnsi="Times New Roman"/>
          <w:b/>
          <w:sz w:val="28"/>
          <w:szCs w:val="28"/>
        </w:rPr>
        <w:t>доведена</w:t>
      </w:r>
      <w:r w:rsidRPr="00CF7EF6">
        <w:rPr>
          <w:rFonts w:ascii="Times New Roman" w:hAnsi="Times New Roman"/>
          <w:sz w:val="28"/>
          <w:szCs w:val="28"/>
        </w:rPr>
        <w:t xml:space="preserve"> до уровня 80 процентов от средней заработной платы учителей   и составляет </w:t>
      </w:r>
      <w:proofErr w:type="gramStart"/>
      <w:r w:rsidRPr="00CF7EF6">
        <w:rPr>
          <w:rFonts w:ascii="Times New Roman" w:hAnsi="Times New Roman"/>
          <w:sz w:val="28"/>
          <w:szCs w:val="28"/>
        </w:rPr>
        <w:t>21216  руб.</w:t>
      </w:r>
      <w:proofErr w:type="gramEnd"/>
      <w:r w:rsidRPr="00CF7EF6">
        <w:rPr>
          <w:rFonts w:ascii="Times New Roman" w:hAnsi="Times New Roman"/>
          <w:sz w:val="28"/>
          <w:szCs w:val="28"/>
        </w:rPr>
        <w:t xml:space="preserve"> . </w:t>
      </w:r>
    </w:p>
    <w:p w14:paraId="2790D582" w14:textId="2C797E66" w:rsidR="00CE0D73" w:rsidRDefault="00CE0D73" w:rsidP="003C4DFC"/>
    <w:p w14:paraId="4BF2E7EB" w14:textId="77777777" w:rsidR="003C4DFC" w:rsidRDefault="003C4DFC" w:rsidP="003C4DFC"/>
    <w:p w14:paraId="0BAA2CB1" w14:textId="77777777" w:rsidR="00CE0D73" w:rsidRDefault="00CE0D73" w:rsidP="00CE0D73">
      <w:pPr>
        <w:pStyle w:val="4"/>
      </w:pPr>
      <w:r>
        <w:lastRenderedPageBreak/>
        <w:t>Сеть образовательных организаций</w:t>
      </w:r>
    </w:p>
    <w:p w14:paraId="35FE0AE4" w14:textId="0F08886A" w:rsidR="00D371FF" w:rsidRPr="00D371FF" w:rsidRDefault="00D371FF" w:rsidP="001D34CB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D371FF">
        <w:rPr>
          <w:rFonts w:eastAsia="TimesNewRomanPSMT" w:cs="Times New Roman"/>
          <w:sz w:val="27"/>
          <w:szCs w:val="27"/>
        </w:rPr>
        <w:t xml:space="preserve">В районе сохраняется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D371FF">
        <w:rPr>
          <w:rFonts w:eastAsia="TimesNewRomanPSMT" w:cs="Times New Roman"/>
          <w:sz w:val="27"/>
          <w:szCs w:val="27"/>
        </w:rPr>
        <w:t>сеть организаций дополнительного образования. В</w:t>
      </w:r>
      <w:r w:rsidR="00DD204B">
        <w:rPr>
          <w:rFonts w:eastAsia="TimesNewRomanPSMT" w:cs="Times New Roman"/>
          <w:sz w:val="27"/>
          <w:szCs w:val="27"/>
        </w:rPr>
        <w:t xml:space="preserve"> </w:t>
      </w:r>
      <w:proofErr w:type="gramStart"/>
      <w:r w:rsidR="00DD204B">
        <w:rPr>
          <w:rFonts w:eastAsia="TimesNewRomanPSMT" w:cs="Times New Roman"/>
          <w:sz w:val="27"/>
          <w:szCs w:val="27"/>
        </w:rPr>
        <w:t>2019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D371FF">
        <w:rPr>
          <w:rFonts w:eastAsia="TimesNewRomanPSMT" w:cs="Times New Roman"/>
          <w:sz w:val="27"/>
          <w:szCs w:val="27"/>
        </w:rPr>
        <w:t xml:space="preserve"> году</w:t>
      </w:r>
      <w:proofErr w:type="gramEnd"/>
      <w:r>
        <w:rPr>
          <w:rFonts w:eastAsia="TimesNewRomanPSMT" w:cs="Times New Roman"/>
          <w:sz w:val="27"/>
          <w:szCs w:val="27"/>
        </w:rPr>
        <w:t xml:space="preserve"> </w:t>
      </w:r>
      <w:r w:rsidRPr="00D371FF">
        <w:rPr>
          <w:rFonts w:eastAsia="TimesNewRomanPSMT" w:cs="Times New Roman"/>
          <w:sz w:val="27"/>
          <w:szCs w:val="27"/>
        </w:rPr>
        <w:t xml:space="preserve">осуществляли деятельность </w:t>
      </w:r>
      <w:r>
        <w:rPr>
          <w:rFonts w:eastAsia="TimesNewRomanPSMT" w:cs="Times New Roman"/>
          <w:sz w:val="27"/>
          <w:szCs w:val="27"/>
        </w:rPr>
        <w:t>5</w:t>
      </w:r>
      <w:r w:rsidRPr="00D371FF">
        <w:rPr>
          <w:rFonts w:eastAsia="TimesNewRomanPSMT" w:cs="Times New Roman"/>
          <w:sz w:val="27"/>
          <w:szCs w:val="27"/>
        </w:rPr>
        <w:t xml:space="preserve"> организации дополнительного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D371FF">
        <w:rPr>
          <w:rFonts w:eastAsia="TimesNewRomanPSMT" w:cs="Times New Roman"/>
          <w:sz w:val="27"/>
          <w:szCs w:val="27"/>
        </w:rPr>
        <w:t xml:space="preserve">образования ,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D371FF">
        <w:rPr>
          <w:rFonts w:eastAsia="TimesNewRomanPSMT" w:cs="Times New Roman"/>
          <w:sz w:val="27"/>
          <w:szCs w:val="27"/>
        </w:rPr>
        <w:t>из них</w:t>
      </w:r>
      <w:r>
        <w:rPr>
          <w:rFonts w:eastAsia="TimesNewRomanPSMT" w:cs="Times New Roman"/>
          <w:sz w:val="27"/>
          <w:szCs w:val="27"/>
        </w:rPr>
        <w:t>:</w:t>
      </w:r>
    </w:p>
    <w:p w14:paraId="6DF4A23C" w14:textId="167A0683" w:rsidR="00D371FF" w:rsidRDefault="00D371FF" w:rsidP="00D371FF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t>с</w:t>
      </w:r>
      <w:r w:rsidRPr="00D371FF">
        <w:rPr>
          <w:rFonts w:eastAsia="TimesNewRomanPSMT" w:cs="Times New Roman"/>
          <w:sz w:val="27"/>
          <w:szCs w:val="27"/>
        </w:rPr>
        <w:t>портивных школ</w:t>
      </w:r>
      <w:r>
        <w:rPr>
          <w:rFonts w:eastAsia="TimesNewRomanPSMT" w:cs="Times New Roman"/>
          <w:sz w:val="27"/>
          <w:szCs w:val="27"/>
        </w:rPr>
        <w:t xml:space="preserve"> – 4 </w:t>
      </w:r>
      <w:r w:rsidRPr="00D371FF">
        <w:rPr>
          <w:rFonts w:eastAsia="TimesNewRomanPSMT" w:cs="Times New Roman"/>
          <w:sz w:val="27"/>
          <w:szCs w:val="27"/>
        </w:rPr>
        <w:t xml:space="preserve">, </w:t>
      </w:r>
    </w:p>
    <w:p w14:paraId="26692392" w14:textId="78AEB496" w:rsidR="00D371FF" w:rsidRPr="00D371FF" w:rsidRDefault="00D371FF" w:rsidP="00D371FF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t>районный центр дополнительного образования детей и юношества- 1</w:t>
      </w:r>
    </w:p>
    <w:p w14:paraId="5D00CB69" w14:textId="77777777" w:rsidR="00D371FF" w:rsidRPr="00D371FF" w:rsidRDefault="00D371FF" w:rsidP="00D371FF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D371FF">
        <w:rPr>
          <w:rFonts w:eastAsia="TimesNewRomanPSMT" w:cs="Times New Roman"/>
          <w:sz w:val="27"/>
          <w:szCs w:val="27"/>
        </w:rPr>
        <w:t>Филиальная сеть отсутствует.</w:t>
      </w:r>
    </w:p>
    <w:p w14:paraId="1C233B6E" w14:textId="04D9EA7F" w:rsidR="00D371FF" w:rsidRPr="00D371FF" w:rsidRDefault="00D371FF" w:rsidP="001D34CB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D371FF">
        <w:rPr>
          <w:rFonts w:eastAsia="TimesNewRomanPSMT" w:cs="Times New Roman"/>
          <w:sz w:val="27"/>
          <w:szCs w:val="27"/>
        </w:rPr>
        <w:t xml:space="preserve">Кроме того, </w:t>
      </w:r>
      <w:r>
        <w:rPr>
          <w:rFonts w:eastAsia="TimesNewRomanPSMT" w:cs="Times New Roman"/>
          <w:sz w:val="27"/>
          <w:szCs w:val="27"/>
        </w:rPr>
        <w:t xml:space="preserve"> </w:t>
      </w:r>
      <w:r w:rsidRPr="00D371FF">
        <w:rPr>
          <w:rFonts w:eastAsia="TimesNewRomanPSMT" w:cs="Times New Roman"/>
          <w:sz w:val="27"/>
          <w:szCs w:val="27"/>
        </w:rPr>
        <w:t xml:space="preserve">программы дополнительного образования в </w:t>
      </w:r>
      <w:r>
        <w:rPr>
          <w:rFonts w:eastAsia="TimesNewRomanPSMT" w:cs="Times New Roman"/>
          <w:sz w:val="27"/>
          <w:szCs w:val="27"/>
        </w:rPr>
        <w:t xml:space="preserve">районе </w:t>
      </w:r>
      <w:r w:rsidRPr="00D371FF">
        <w:rPr>
          <w:rFonts w:eastAsia="TimesNewRomanPSMT" w:cs="Times New Roman"/>
          <w:sz w:val="27"/>
          <w:szCs w:val="27"/>
        </w:rPr>
        <w:t xml:space="preserve"> реализовывали</w:t>
      </w:r>
      <w:r>
        <w:rPr>
          <w:rFonts w:eastAsia="TimesNewRomanPSMT" w:cs="Times New Roman"/>
          <w:sz w:val="27"/>
          <w:szCs w:val="27"/>
        </w:rPr>
        <w:t xml:space="preserve"> 25</w:t>
      </w:r>
      <w:r w:rsidRPr="00D371FF">
        <w:rPr>
          <w:rFonts w:eastAsia="TimesNewRomanPSMT" w:cs="Times New Roman"/>
          <w:sz w:val="27"/>
          <w:szCs w:val="27"/>
        </w:rPr>
        <w:t xml:space="preserve"> </w:t>
      </w:r>
      <w:r>
        <w:rPr>
          <w:rFonts w:eastAsia="TimesNewRomanPSMT" w:cs="Times New Roman"/>
          <w:sz w:val="27"/>
          <w:szCs w:val="27"/>
        </w:rPr>
        <w:t>общеобразовательных</w:t>
      </w:r>
      <w:r w:rsidRPr="00D371FF">
        <w:rPr>
          <w:rFonts w:eastAsia="TimesNewRomanPSMT" w:cs="Times New Roman"/>
          <w:sz w:val="27"/>
          <w:szCs w:val="27"/>
        </w:rPr>
        <w:t xml:space="preserve"> </w:t>
      </w:r>
      <w:r>
        <w:rPr>
          <w:rFonts w:eastAsia="TimesNewRomanPSMT" w:cs="Times New Roman"/>
          <w:sz w:val="27"/>
          <w:szCs w:val="27"/>
        </w:rPr>
        <w:t xml:space="preserve">организаций. </w:t>
      </w:r>
    </w:p>
    <w:p w14:paraId="6CBB5463" w14:textId="44E75D0E" w:rsidR="00D371FF" w:rsidRPr="00D371FF" w:rsidRDefault="00D371FF" w:rsidP="001D34CB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D371FF">
        <w:rPr>
          <w:rFonts w:eastAsia="TimesNewRomanPSMT" w:cs="Times New Roman"/>
          <w:sz w:val="27"/>
          <w:szCs w:val="27"/>
        </w:rPr>
        <w:t>В</w:t>
      </w:r>
      <w:r w:rsidR="00DD204B">
        <w:rPr>
          <w:rFonts w:eastAsia="TimesNewRomanPSMT" w:cs="Times New Roman"/>
          <w:sz w:val="27"/>
          <w:szCs w:val="27"/>
        </w:rPr>
        <w:t xml:space="preserve"> 2019</w:t>
      </w:r>
      <w:r w:rsidRPr="00D371FF">
        <w:rPr>
          <w:rFonts w:eastAsia="TimesNewRomanPSMT" w:cs="Times New Roman"/>
          <w:sz w:val="27"/>
          <w:szCs w:val="27"/>
        </w:rPr>
        <w:t xml:space="preserve"> году в </w:t>
      </w:r>
      <w:proofErr w:type="gramStart"/>
      <w:r>
        <w:rPr>
          <w:rFonts w:eastAsia="TimesNewRomanPSMT" w:cs="Times New Roman"/>
          <w:sz w:val="27"/>
          <w:szCs w:val="27"/>
        </w:rPr>
        <w:t xml:space="preserve">районе </w:t>
      </w:r>
      <w:r w:rsidRPr="00D371FF">
        <w:rPr>
          <w:rFonts w:eastAsia="TimesNewRomanPSMT" w:cs="Times New Roman"/>
          <w:sz w:val="27"/>
          <w:szCs w:val="27"/>
        </w:rPr>
        <w:t xml:space="preserve"> не</w:t>
      </w:r>
      <w:proofErr w:type="gramEnd"/>
      <w:r w:rsidRPr="00D371FF">
        <w:rPr>
          <w:rFonts w:eastAsia="TimesNewRomanPSMT" w:cs="Times New Roman"/>
          <w:sz w:val="27"/>
          <w:szCs w:val="27"/>
        </w:rPr>
        <w:t xml:space="preserve"> имелось организаций дополнительного </w:t>
      </w:r>
      <w:r w:rsidR="002124B3">
        <w:rPr>
          <w:rFonts w:eastAsia="TimesNewRomanPSMT" w:cs="Times New Roman"/>
          <w:sz w:val="27"/>
          <w:szCs w:val="27"/>
        </w:rPr>
        <w:t xml:space="preserve"> </w:t>
      </w:r>
      <w:r w:rsidRPr="00D371FF">
        <w:rPr>
          <w:rFonts w:eastAsia="TimesNewRomanPSMT" w:cs="Times New Roman"/>
          <w:sz w:val="27"/>
          <w:szCs w:val="27"/>
        </w:rPr>
        <w:t>образования, здания</w:t>
      </w:r>
      <w:r w:rsidR="002124B3">
        <w:rPr>
          <w:rFonts w:eastAsia="TimesNewRomanPSMT" w:cs="Times New Roman"/>
          <w:sz w:val="27"/>
          <w:szCs w:val="27"/>
        </w:rPr>
        <w:t xml:space="preserve"> </w:t>
      </w:r>
      <w:r w:rsidRPr="00D371FF">
        <w:rPr>
          <w:rFonts w:eastAsia="TimesNewRomanPSMT" w:cs="Times New Roman"/>
          <w:sz w:val="27"/>
          <w:szCs w:val="27"/>
        </w:rPr>
        <w:t xml:space="preserve">которых находились в аварийном состоянии </w:t>
      </w:r>
      <w:r w:rsidR="002124B3">
        <w:rPr>
          <w:rFonts w:eastAsia="TimesNewRomanPSMT" w:cs="Times New Roman"/>
          <w:sz w:val="27"/>
          <w:szCs w:val="27"/>
        </w:rPr>
        <w:t xml:space="preserve">, </w:t>
      </w:r>
      <w:r w:rsidRPr="00D371FF">
        <w:rPr>
          <w:rFonts w:eastAsia="TimesNewRomanPSMT" w:cs="Times New Roman"/>
          <w:sz w:val="27"/>
          <w:szCs w:val="27"/>
        </w:rPr>
        <w:t>требовали</w:t>
      </w:r>
    </w:p>
    <w:p w14:paraId="69A145A2" w14:textId="79948386" w:rsidR="00D371FF" w:rsidRPr="00D371FF" w:rsidRDefault="00D371FF" w:rsidP="00D371FF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D371FF">
        <w:rPr>
          <w:rFonts w:eastAsia="TimesNewRomanPSMT" w:cs="Times New Roman"/>
          <w:sz w:val="27"/>
          <w:szCs w:val="27"/>
        </w:rPr>
        <w:t xml:space="preserve">капитального ремонта </w:t>
      </w:r>
      <w:r w:rsidR="002124B3">
        <w:rPr>
          <w:rFonts w:eastAsia="TimesNewRomanPSMT" w:cs="Times New Roman"/>
          <w:sz w:val="27"/>
          <w:szCs w:val="27"/>
        </w:rPr>
        <w:t>20</w:t>
      </w:r>
      <w:proofErr w:type="gramStart"/>
      <w:r w:rsidRPr="00D371FF">
        <w:rPr>
          <w:rFonts w:eastAsia="TimesNewRomanPSMT" w:cs="Times New Roman"/>
          <w:sz w:val="27"/>
          <w:szCs w:val="27"/>
        </w:rPr>
        <w:t>% )</w:t>
      </w:r>
      <w:proofErr w:type="gramEnd"/>
      <w:r w:rsidRPr="00D371FF">
        <w:rPr>
          <w:rFonts w:eastAsia="TimesNewRomanPSMT" w:cs="Times New Roman"/>
          <w:sz w:val="27"/>
          <w:szCs w:val="27"/>
        </w:rPr>
        <w:t>.</w:t>
      </w:r>
    </w:p>
    <w:p w14:paraId="752C8D01" w14:textId="77777777" w:rsidR="00CE0D73" w:rsidRDefault="00CE0D73" w:rsidP="00DD204B">
      <w:pPr>
        <w:ind w:firstLine="0"/>
      </w:pPr>
    </w:p>
    <w:p w14:paraId="76DECE2C" w14:textId="6F7BF1C8" w:rsidR="00CE0D73" w:rsidRDefault="00CE0D73" w:rsidP="00CE0D73">
      <w:pPr>
        <w:pStyle w:val="4"/>
      </w:pPr>
      <w:r>
        <w:t xml:space="preserve">Материально-техническое и информационное обеспечение </w:t>
      </w:r>
    </w:p>
    <w:p w14:paraId="434D7DB0" w14:textId="36AF4C67" w:rsidR="009D0FCA" w:rsidRPr="009D0FCA" w:rsidRDefault="009D0FCA" w:rsidP="00F82438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9D0FCA">
        <w:rPr>
          <w:rFonts w:eastAsia="TimesNewRomanPSMT" w:cs="Times New Roman"/>
          <w:sz w:val="27"/>
          <w:szCs w:val="27"/>
        </w:rPr>
        <w:t>Материально-</w:t>
      </w:r>
      <w:proofErr w:type="gramStart"/>
      <w:r w:rsidRPr="009D0FCA">
        <w:rPr>
          <w:rFonts w:eastAsia="TimesNewRomanPSMT" w:cs="Times New Roman"/>
          <w:sz w:val="27"/>
          <w:szCs w:val="27"/>
        </w:rPr>
        <w:t>техническое</w:t>
      </w:r>
      <w:r w:rsidR="00F82438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 xml:space="preserve"> и</w:t>
      </w:r>
      <w:proofErr w:type="gramEnd"/>
      <w:r w:rsidRPr="009D0FCA">
        <w:rPr>
          <w:rFonts w:eastAsia="TimesNewRomanPSMT" w:cs="Times New Roman"/>
          <w:sz w:val="27"/>
          <w:szCs w:val="27"/>
        </w:rPr>
        <w:t xml:space="preserve"> информационное обеспечение организаций</w:t>
      </w:r>
      <w:r w:rsidR="00F82438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>,</w:t>
      </w:r>
    </w:p>
    <w:p w14:paraId="2DCED144" w14:textId="099E0C9D" w:rsidR="009D0FCA" w:rsidRPr="009D0FCA" w:rsidRDefault="009D0FCA" w:rsidP="009D0FCA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proofErr w:type="gramStart"/>
      <w:r w:rsidRPr="009D0FCA">
        <w:rPr>
          <w:rFonts w:eastAsia="TimesNewRomanPSMT" w:cs="Times New Roman"/>
          <w:sz w:val="27"/>
          <w:szCs w:val="27"/>
        </w:rPr>
        <w:t xml:space="preserve">осуществляющих </w:t>
      </w:r>
      <w:r w:rsidR="00F82438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>образовательную</w:t>
      </w:r>
      <w:proofErr w:type="gramEnd"/>
      <w:r w:rsidRPr="009D0FCA">
        <w:rPr>
          <w:rFonts w:eastAsia="TimesNewRomanPSMT" w:cs="Times New Roman"/>
          <w:sz w:val="27"/>
          <w:szCs w:val="27"/>
        </w:rPr>
        <w:t xml:space="preserve"> деятельность в части реализации дополнительных</w:t>
      </w:r>
      <w:r w:rsidR="00F82438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>общеобразовательных программ, в целом удовлетворительное. Условия функционирования</w:t>
      </w:r>
      <w:r w:rsidR="00F82438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 xml:space="preserve">всех организаций дополнительного образования </w:t>
      </w:r>
      <w:r w:rsidR="00F82438">
        <w:rPr>
          <w:rFonts w:eastAsia="TimesNewRomanPSMT" w:cs="Times New Roman"/>
          <w:sz w:val="27"/>
          <w:szCs w:val="27"/>
        </w:rPr>
        <w:t xml:space="preserve">района </w:t>
      </w:r>
      <w:r w:rsidRPr="009D0FCA">
        <w:rPr>
          <w:rFonts w:eastAsia="TimesNewRomanPSMT" w:cs="Times New Roman"/>
          <w:sz w:val="27"/>
          <w:szCs w:val="27"/>
        </w:rPr>
        <w:t xml:space="preserve"> соответствуют действующим нормам</w:t>
      </w:r>
      <w:r w:rsidR="00F82438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 xml:space="preserve">и правилам </w:t>
      </w:r>
      <w:proofErr w:type="spellStart"/>
      <w:r w:rsidRPr="009D0FCA">
        <w:rPr>
          <w:rFonts w:eastAsia="TimesNewRomanPSMT" w:cs="Times New Roman"/>
          <w:sz w:val="27"/>
          <w:szCs w:val="27"/>
        </w:rPr>
        <w:t>СанПин</w:t>
      </w:r>
      <w:proofErr w:type="spellEnd"/>
      <w:r w:rsidRPr="009D0FCA">
        <w:rPr>
          <w:rFonts w:eastAsia="TimesNewRomanPSMT" w:cs="Times New Roman"/>
          <w:sz w:val="27"/>
          <w:szCs w:val="27"/>
        </w:rPr>
        <w:t>.</w:t>
      </w:r>
    </w:p>
    <w:p w14:paraId="426E9179" w14:textId="7C306167" w:rsidR="009D0FCA" w:rsidRPr="009D0FCA" w:rsidRDefault="009D0FCA" w:rsidP="00DD204B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9D0FCA">
        <w:rPr>
          <w:rFonts w:eastAsia="TimesNewRomanPSMT" w:cs="Times New Roman"/>
          <w:sz w:val="27"/>
          <w:szCs w:val="27"/>
        </w:rPr>
        <w:t>В</w:t>
      </w:r>
      <w:r w:rsidR="00DD204B">
        <w:rPr>
          <w:rFonts w:eastAsia="TimesNewRomanPSMT" w:cs="Times New Roman"/>
          <w:sz w:val="27"/>
          <w:szCs w:val="27"/>
        </w:rPr>
        <w:t xml:space="preserve"> 2019</w:t>
      </w:r>
      <w:r w:rsidRPr="009D0FCA">
        <w:rPr>
          <w:rFonts w:eastAsia="TimesNewRomanPSMT" w:cs="Times New Roman"/>
          <w:sz w:val="27"/>
          <w:szCs w:val="27"/>
        </w:rPr>
        <w:t xml:space="preserve"> году </w:t>
      </w:r>
      <w:proofErr w:type="gramStart"/>
      <w:r w:rsidRPr="009D0FCA">
        <w:rPr>
          <w:rFonts w:eastAsia="TimesNewRomanPSMT" w:cs="Times New Roman"/>
          <w:sz w:val="27"/>
          <w:szCs w:val="27"/>
        </w:rPr>
        <w:t xml:space="preserve">общая </w:t>
      </w:r>
      <w:r w:rsidR="00F82438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>площадь</w:t>
      </w:r>
      <w:proofErr w:type="gramEnd"/>
      <w:r w:rsidRPr="009D0FCA">
        <w:rPr>
          <w:rFonts w:eastAsia="TimesNewRomanPSMT" w:cs="Times New Roman"/>
          <w:sz w:val="27"/>
          <w:szCs w:val="27"/>
        </w:rPr>
        <w:t xml:space="preserve"> всех помещений организаций дополнительного</w:t>
      </w:r>
      <w:r w:rsidR="00F82438">
        <w:rPr>
          <w:rFonts w:eastAsia="TimesNewRomanPSMT" w:cs="Times New Roman"/>
          <w:sz w:val="27"/>
          <w:szCs w:val="27"/>
        </w:rPr>
        <w:t xml:space="preserve"> </w:t>
      </w:r>
      <w:r w:rsidR="00DD204B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 xml:space="preserve">образования </w:t>
      </w:r>
      <w:r w:rsidR="00F82438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 xml:space="preserve">в расчете на одного </w:t>
      </w:r>
      <w:r w:rsidR="00613FC2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 xml:space="preserve">обучающегося составила 3,4 </w:t>
      </w:r>
      <w:proofErr w:type="spellStart"/>
      <w:r w:rsidRPr="009D0FCA">
        <w:rPr>
          <w:rFonts w:eastAsia="TimesNewRomanPSMT" w:cs="Times New Roman"/>
          <w:sz w:val="27"/>
          <w:szCs w:val="27"/>
        </w:rPr>
        <w:t>кв.м</w:t>
      </w:r>
      <w:proofErr w:type="spellEnd"/>
      <w:r w:rsidRPr="009D0FCA">
        <w:rPr>
          <w:rFonts w:eastAsia="TimesNewRomanPSMT" w:cs="Times New Roman"/>
          <w:sz w:val="27"/>
          <w:szCs w:val="27"/>
        </w:rPr>
        <w:t xml:space="preserve">. </w:t>
      </w:r>
    </w:p>
    <w:p w14:paraId="26CFA6B3" w14:textId="38D9ABC0" w:rsidR="009D0FCA" w:rsidRPr="009D0FCA" w:rsidRDefault="009D0FCA" w:rsidP="00F82438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9D0FCA">
        <w:rPr>
          <w:rFonts w:eastAsia="TimesNewRomanPSMT" w:cs="Times New Roman"/>
          <w:sz w:val="27"/>
          <w:szCs w:val="27"/>
        </w:rPr>
        <w:t>По итогам</w:t>
      </w:r>
      <w:r w:rsidR="00DD204B">
        <w:rPr>
          <w:rFonts w:eastAsia="TimesNewRomanPSMT" w:cs="Times New Roman"/>
          <w:sz w:val="27"/>
          <w:szCs w:val="27"/>
        </w:rPr>
        <w:t xml:space="preserve"> 2019</w:t>
      </w:r>
      <w:r w:rsidRPr="009D0FCA">
        <w:rPr>
          <w:rFonts w:eastAsia="TimesNewRomanPSMT" w:cs="Times New Roman"/>
          <w:sz w:val="27"/>
          <w:szCs w:val="27"/>
        </w:rPr>
        <w:t xml:space="preserve"> года центральное отопление </w:t>
      </w:r>
      <w:proofErr w:type="gramStart"/>
      <w:r w:rsidRPr="009D0FCA">
        <w:rPr>
          <w:rFonts w:eastAsia="TimesNewRomanPSMT" w:cs="Times New Roman"/>
          <w:sz w:val="27"/>
          <w:szCs w:val="27"/>
        </w:rPr>
        <w:t xml:space="preserve">имели </w:t>
      </w:r>
      <w:r w:rsidR="00613FC2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>все</w:t>
      </w:r>
      <w:proofErr w:type="gramEnd"/>
      <w:r w:rsidRPr="009D0FCA">
        <w:rPr>
          <w:rFonts w:eastAsia="TimesNewRomanPSMT" w:cs="Times New Roman"/>
          <w:sz w:val="27"/>
          <w:szCs w:val="27"/>
        </w:rPr>
        <w:t xml:space="preserve"> 100% организаций</w:t>
      </w:r>
    </w:p>
    <w:p w14:paraId="073AEF68" w14:textId="74B98CE4" w:rsidR="009D0FCA" w:rsidRPr="009D0FCA" w:rsidRDefault="009D0FCA" w:rsidP="009D0FCA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9D0FCA">
        <w:rPr>
          <w:rFonts w:eastAsia="TimesNewRomanPSMT" w:cs="Times New Roman"/>
          <w:sz w:val="27"/>
          <w:szCs w:val="27"/>
        </w:rPr>
        <w:t xml:space="preserve">дополнительного образования </w:t>
      </w:r>
      <w:r w:rsidR="00613FC2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>от общего числа образовательных организаций</w:t>
      </w:r>
      <w:r w:rsidR="00831D59">
        <w:rPr>
          <w:rFonts w:eastAsia="TimesNewRomanPSMT" w:cs="Times New Roman"/>
          <w:sz w:val="27"/>
          <w:szCs w:val="27"/>
        </w:rPr>
        <w:t xml:space="preserve"> </w:t>
      </w:r>
    </w:p>
    <w:p w14:paraId="27E621E9" w14:textId="6E9BC2C5" w:rsidR="009D0FCA" w:rsidRPr="009D0FCA" w:rsidRDefault="009D0FCA" w:rsidP="009D0FCA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9D0FCA">
        <w:rPr>
          <w:rFonts w:eastAsia="TimesNewRomanPSMT" w:cs="Times New Roman"/>
          <w:sz w:val="27"/>
          <w:szCs w:val="27"/>
        </w:rPr>
        <w:t xml:space="preserve">дополнительного </w:t>
      </w:r>
      <w:r w:rsidR="00831D59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 xml:space="preserve">образования. </w:t>
      </w:r>
      <w:proofErr w:type="gramStart"/>
      <w:r w:rsidRPr="009D0FCA">
        <w:rPr>
          <w:rFonts w:eastAsia="TimesNewRomanPSMT" w:cs="Times New Roman"/>
          <w:sz w:val="27"/>
          <w:szCs w:val="27"/>
        </w:rPr>
        <w:t>Водопроводом</w:t>
      </w:r>
      <w:r w:rsidR="00831D59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 xml:space="preserve"> и</w:t>
      </w:r>
      <w:proofErr w:type="gramEnd"/>
      <w:r w:rsidRPr="009D0FCA">
        <w:rPr>
          <w:rFonts w:eastAsia="TimesNewRomanPSMT" w:cs="Times New Roman"/>
          <w:sz w:val="27"/>
          <w:szCs w:val="27"/>
        </w:rPr>
        <w:t xml:space="preserve"> канализацией оборудованы</w:t>
      </w:r>
      <w:r w:rsidR="00831D59">
        <w:rPr>
          <w:rFonts w:eastAsia="TimesNewRomanPSMT" w:cs="Times New Roman"/>
          <w:sz w:val="27"/>
          <w:szCs w:val="27"/>
        </w:rPr>
        <w:t xml:space="preserve"> 96,8% </w:t>
      </w:r>
      <w:r w:rsidRPr="009D0FCA">
        <w:rPr>
          <w:rFonts w:eastAsia="TimesNewRomanPSMT" w:cs="Times New Roman"/>
          <w:sz w:val="27"/>
          <w:szCs w:val="27"/>
        </w:rPr>
        <w:t xml:space="preserve">организаций </w:t>
      </w:r>
      <w:r w:rsidR="00831D59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>дополнительного образования.</w:t>
      </w:r>
    </w:p>
    <w:p w14:paraId="4776830C" w14:textId="137267FA" w:rsidR="009D0FCA" w:rsidRPr="009D0FCA" w:rsidRDefault="009D0FCA" w:rsidP="00DD204B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9D0FCA">
        <w:rPr>
          <w:rFonts w:eastAsia="TimesNewRomanPSMT" w:cs="Times New Roman"/>
          <w:sz w:val="27"/>
          <w:szCs w:val="27"/>
        </w:rPr>
        <w:lastRenderedPageBreak/>
        <w:t>В соответствии с информацией муниципальных образований, 60% организаций</w:t>
      </w:r>
      <w:r w:rsidR="00613FC2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 xml:space="preserve">дополнительного образования имели пожарные </w:t>
      </w:r>
      <w:proofErr w:type="gramStart"/>
      <w:r w:rsidRPr="009D0FCA">
        <w:rPr>
          <w:rFonts w:eastAsia="TimesNewRomanPSMT" w:cs="Times New Roman"/>
          <w:sz w:val="27"/>
          <w:szCs w:val="27"/>
        </w:rPr>
        <w:t>краны</w:t>
      </w:r>
      <w:r w:rsidR="00613FC2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 xml:space="preserve"> и</w:t>
      </w:r>
      <w:proofErr w:type="gramEnd"/>
      <w:r w:rsidRPr="009D0FCA">
        <w:rPr>
          <w:rFonts w:eastAsia="TimesNewRomanPSMT" w:cs="Times New Roman"/>
          <w:sz w:val="27"/>
          <w:szCs w:val="27"/>
        </w:rPr>
        <w:t xml:space="preserve"> рукава </w:t>
      </w:r>
      <w:r w:rsidR="00613FC2">
        <w:rPr>
          <w:rFonts w:eastAsia="TimesNewRomanPSMT" w:cs="Times New Roman"/>
          <w:sz w:val="27"/>
          <w:szCs w:val="27"/>
        </w:rPr>
        <w:t xml:space="preserve">, 97,2% </w:t>
      </w:r>
      <w:r w:rsidRPr="009D0FCA">
        <w:rPr>
          <w:rFonts w:eastAsia="TimesNewRomanPSMT" w:cs="Times New Roman"/>
          <w:sz w:val="27"/>
          <w:szCs w:val="27"/>
        </w:rPr>
        <w:t xml:space="preserve">оборудованы дымовыми </w:t>
      </w:r>
      <w:r w:rsidR="00613FC2">
        <w:rPr>
          <w:rFonts w:eastAsia="TimesNewRomanPSMT" w:cs="Times New Roman"/>
          <w:sz w:val="27"/>
          <w:szCs w:val="27"/>
        </w:rPr>
        <w:t xml:space="preserve"> </w:t>
      </w:r>
      <w:r w:rsidR="00831D59">
        <w:rPr>
          <w:rFonts w:eastAsia="TimesNewRomanPSMT" w:cs="Times New Roman"/>
          <w:sz w:val="27"/>
          <w:szCs w:val="27"/>
        </w:rPr>
        <w:t xml:space="preserve"> </w:t>
      </w:r>
      <w:proofErr w:type="spellStart"/>
      <w:r w:rsidRPr="009D0FCA">
        <w:rPr>
          <w:rFonts w:eastAsia="TimesNewRomanPSMT" w:cs="Times New Roman"/>
          <w:sz w:val="27"/>
          <w:szCs w:val="27"/>
        </w:rPr>
        <w:t>извещателями</w:t>
      </w:r>
      <w:proofErr w:type="spellEnd"/>
      <w:r w:rsidRPr="009D0FCA">
        <w:rPr>
          <w:rFonts w:eastAsia="TimesNewRomanPSMT" w:cs="Times New Roman"/>
          <w:sz w:val="27"/>
          <w:szCs w:val="27"/>
        </w:rPr>
        <w:t>. В</w:t>
      </w:r>
      <w:r w:rsidR="00DD204B">
        <w:rPr>
          <w:rFonts w:eastAsia="TimesNewRomanPSMT" w:cs="Times New Roman"/>
          <w:sz w:val="27"/>
          <w:szCs w:val="27"/>
        </w:rPr>
        <w:t xml:space="preserve"> 2019</w:t>
      </w:r>
      <w:r w:rsidRPr="009D0FCA">
        <w:rPr>
          <w:rFonts w:eastAsia="TimesNewRomanPSMT" w:cs="Times New Roman"/>
          <w:sz w:val="27"/>
          <w:szCs w:val="27"/>
        </w:rPr>
        <w:t xml:space="preserve"> году </w:t>
      </w:r>
      <w:proofErr w:type="gramStart"/>
      <w:r w:rsidRPr="009D0FCA">
        <w:rPr>
          <w:rFonts w:eastAsia="TimesNewRomanPSMT" w:cs="Times New Roman"/>
          <w:sz w:val="27"/>
          <w:szCs w:val="27"/>
        </w:rPr>
        <w:t xml:space="preserve">работа </w:t>
      </w:r>
      <w:r w:rsidR="00613FC2">
        <w:rPr>
          <w:rFonts w:eastAsia="TimesNewRomanPSMT" w:cs="Times New Roman"/>
          <w:sz w:val="27"/>
          <w:szCs w:val="27"/>
        </w:rPr>
        <w:t xml:space="preserve"> </w:t>
      </w:r>
      <w:r w:rsidR="00DD204B">
        <w:rPr>
          <w:rFonts w:eastAsia="TimesNewRomanPSMT" w:cs="Times New Roman"/>
          <w:sz w:val="27"/>
          <w:szCs w:val="27"/>
        </w:rPr>
        <w:t>по</w:t>
      </w:r>
      <w:proofErr w:type="gramEnd"/>
      <w:r w:rsidR="00DD204B">
        <w:rPr>
          <w:rFonts w:eastAsia="TimesNewRomanPSMT" w:cs="Times New Roman"/>
          <w:sz w:val="27"/>
          <w:szCs w:val="27"/>
        </w:rPr>
        <w:t xml:space="preserve"> установке </w:t>
      </w:r>
      <w:r w:rsidRPr="009D0FCA">
        <w:rPr>
          <w:rFonts w:eastAsia="TimesNewRomanPSMT" w:cs="Times New Roman"/>
          <w:sz w:val="27"/>
          <w:szCs w:val="27"/>
        </w:rPr>
        <w:t xml:space="preserve">необходимого противопожарного </w:t>
      </w:r>
      <w:r w:rsidR="00613FC2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 xml:space="preserve">оборудования в зданиях организаций </w:t>
      </w:r>
      <w:r w:rsidR="00613FC2">
        <w:rPr>
          <w:rFonts w:eastAsia="TimesNewRomanPSMT" w:cs="Times New Roman"/>
          <w:sz w:val="27"/>
          <w:szCs w:val="27"/>
        </w:rPr>
        <w:t xml:space="preserve">района </w:t>
      </w:r>
      <w:r w:rsidR="00DD204B">
        <w:rPr>
          <w:rFonts w:eastAsia="TimesNewRomanPSMT" w:cs="Times New Roman"/>
          <w:sz w:val="27"/>
          <w:szCs w:val="27"/>
        </w:rPr>
        <w:t xml:space="preserve">, </w:t>
      </w:r>
      <w:r w:rsidRPr="009D0FCA">
        <w:rPr>
          <w:rFonts w:eastAsia="TimesNewRomanPSMT" w:cs="Times New Roman"/>
          <w:sz w:val="27"/>
          <w:szCs w:val="27"/>
        </w:rPr>
        <w:t xml:space="preserve">осуществляющих образовательную </w:t>
      </w:r>
      <w:r w:rsidR="00613FC2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>деятельность в части реализации дополнительных</w:t>
      </w:r>
      <w:r w:rsidR="00613FC2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>общеобразовательных</w:t>
      </w:r>
      <w:r w:rsidR="00650CCD">
        <w:rPr>
          <w:rFonts w:eastAsia="TimesNewRomanPSMT" w:cs="Times New Roman"/>
          <w:sz w:val="27"/>
          <w:szCs w:val="27"/>
        </w:rPr>
        <w:t xml:space="preserve"> </w:t>
      </w:r>
      <w:r w:rsidRPr="009D0FCA">
        <w:rPr>
          <w:rFonts w:eastAsia="TimesNewRomanPSMT" w:cs="Times New Roman"/>
          <w:sz w:val="27"/>
          <w:szCs w:val="27"/>
        </w:rPr>
        <w:t>программ, продолжена.</w:t>
      </w:r>
    </w:p>
    <w:p w14:paraId="4655EC4A" w14:textId="522C9F5A" w:rsidR="009D0FCA" w:rsidRPr="009D0FCA" w:rsidRDefault="009D0FCA" w:rsidP="009D0FCA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9D0FCA">
        <w:rPr>
          <w:rFonts w:eastAsia="TimesNewRomanPSMT" w:cs="Times New Roman"/>
          <w:sz w:val="27"/>
          <w:szCs w:val="27"/>
        </w:rPr>
        <w:t>Число персональных компьютеров, используемых в учебных целях, в расчете на</w:t>
      </w:r>
      <w:r w:rsidR="00650CCD">
        <w:rPr>
          <w:rFonts w:eastAsia="TimesNewRomanPSMT" w:cs="Times New Roman"/>
          <w:sz w:val="27"/>
          <w:szCs w:val="27"/>
        </w:rPr>
        <w:t xml:space="preserve"> 100 </w:t>
      </w:r>
      <w:r w:rsidRPr="009D0FCA">
        <w:rPr>
          <w:rFonts w:eastAsia="TimesNewRomanPSMT" w:cs="Times New Roman"/>
          <w:sz w:val="27"/>
          <w:szCs w:val="27"/>
        </w:rPr>
        <w:t>обучающихся организаций дополнительного образования в</w:t>
      </w:r>
      <w:r w:rsidR="00650CCD">
        <w:rPr>
          <w:rFonts w:eastAsia="TimesNewRomanPSMT" w:cs="Times New Roman"/>
          <w:sz w:val="27"/>
          <w:szCs w:val="27"/>
        </w:rPr>
        <w:t xml:space="preserve"> 2018</w:t>
      </w:r>
      <w:r w:rsidRPr="009D0FCA">
        <w:rPr>
          <w:rFonts w:eastAsia="TimesNewRomanPSMT" w:cs="Times New Roman"/>
          <w:sz w:val="27"/>
          <w:szCs w:val="27"/>
        </w:rPr>
        <w:t xml:space="preserve"> году составило</w:t>
      </w:r>
      <w:r w:rsidR="00650CCD">
        <w:rPr>
          <w:rFonts w:eastAsia="TimesNewRomanPSMT" w:cs="Times New Roman"/>
          <w:sz w:val="27"/>
          <w:szCs w:val="27"/>
        </w:rPr>
        <w:t xml:space="preserve"> 0,45.</w:t>
      </w:r>
    </w:p>
    <w:p w14:paraId="1FF65B31" w14:textId="0D95EC22" w:rsidR="00CE0D73" w:rsidRDefault="00CE0D73" w:rsidP="003C4DFC"/>
    <w:p w14:paraId="4B909A42" w14:textId="77777777" w:rsidR="00D96B67" w:rsidRDefault="00D96B67" w:rsidP="003C4DFC"/>
    <w:p w14:paraId="20534C59" w14:textId="07BA2305" w:rsidR="00050FDA" w:rsidRDefault="00F4493E" w:rsidP="004A37F3">
      <w:pPr>
        <w:spacing w:after="160" w:line="259" w:lineRule="auto"/>
        <w:ind w:firstLine="0"/>
        <w:jc w:val="left"/>
      </w:pPr>
      <w:r>
        <w:br w:type="page"/>
      </w:r>
      <w:bookmarkStart w:id="17" w:name="_Toc495357540"/>
      <w:sdt>
        <w:sdtPr>
          <w:id w:val="-2074191642"/>
          <w:lock w:val="sdtContentLocked"/>
          <w:placeholder>
            <w:docPart w:val="DefaultPlaceholder_-1854013440"/>
          </w:placeholder>
        </w:sdtPr>
        <w:sdtContent>
          <w:r w:rsidR="005C6747">
            <w:t>3</w:t>
          </w:r>
          <w:r>
            <w:t xml:space="preserve">. </w:t>
          </w:r>
          <w:r w:rsidR="00042FBF">
            <w:t>Выводы и заключения</w:t>
          </w:r>
        </w:sdtContent>
      </w:sdt>
      <w:bookmarkEnd w:id="17"/>
    </w:p>
    <w:bookmarkStart w:id="18" w:name="_Toc495357541" w:displacedByCustomXml="next"/>
    <w:sdt>
      <w:sdtPr>
        <w:id w:val="-1633004932"/>
        <w:lock w:val="sdtContentLocked"/>
        <w:placeholder>
          <w:docPart w:val="DefaultPlaceholder_-1854013440"/>
        </w:placeholder>
      </w:sdtPr>
      <w:sdtContent>
        <w:p w14:paraId="59DDE888" w14:textId="611A2C23" w:rsidR="00FE028B" w:rsidRDefault="006A5816" w:rsidP="00FE028B">
          <w:pPr>
            <w:pStyle w:val="3"/>
          </w:pPr>
          <w:r>
            <w:t xml:space="preserve">3.1. </w:t>
          </w:r>
          <w:r w:rsidR="00FE028B">
            <w:t>Выводы</w:t>
          </w:r>
        </w:p>
      </w:sdtContent>
    </w:sdt>
    <w:bookmarkEnd w:id="18" w:displacedByCustomXml="prev"/>
    <w:p w14:paraId="27C45AB6" w14:textId="3EAF7995" w:rsidR="00B33EB1" w:rsidRPr="00B33EB1" w:rsidRDefault="00B33EB1" w:rsidP="0015309F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B33EB1">
        <w:rPr>
          <w:rFonts w:eastAsia="TimesNewRomanPSMT" w:cs="Times New Roman"/>
          <w:sz w:val="27"/>
          <w:szCs w:val="27"/>
        </w:rPr>
        <w:t>В</w:t>
      </w:r>
      <w:r w:rsidR="00DD204B">
        <w:rPr>
          <w:rFonts w:eastAsia="TimesNewRomanPSMT" w:cs="Times New Roman"/>
          <w:sz w:val="27"/>
          <w:szCs w:val="27"/>
        </w:rPr>
        <w:t xml:space="preserve"> 2019</w:t>
      </w:r>
      <w:r w:rsidRPr="00B33EB1">
        <w:rPr>
          <w:rFonts w:eastAsia="TimesNewRomanPSMT" w:cs="Times New Roman"/>
          <w:sz w:val="27"/>
          <w:szCs w:val="27"/>
        </w:rPr>
        <w:t xml:space="preserve"> году сохранена</w:t>
      </w:r>
      <w:r w:rsidR="00B44B8F">
        <w:rPr>
          <w:rFonts w:eastAsia="TimesNewRomanPSMT" w:cs="Times New Roman"/>
          <w:sz w:val="27"/>
          <w:szCs w:val="27"/>
        </w:rPr>
        <w:t xml:space="preserve"> 87,5</w:t>
      </w:r>
      <w:proofErr w:type="gramStart"/>
      <w:r w:rsidRPr="00B33EB1">
        <w:rPr>
          <w:rFonts w:eastAsia="TimesNewRomanPSMT" w:cs="Times New Roman"/>
          <w:sz w:val="27"/>
          <w:szCs w:val="27"/>
        </w:rPr>
        <w:t xml:space="preserve">% </w:t>
      </w:r>
      <w:r w:rsidR="0015309F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доступность</w:t>
      </w:r>
      <w:proofErr w:type="gramEnd"/>
      <w:r w:rsidRPr="00B33EB1">
        <w:rPr>
          <w:rFonts w:eastAsia="TimesNewRomanPSMT" w:cs="Times New Roman"/>
          <w:sz w:val="27"/>
          <w:szCs w:val="27"/>
        </w:rPr>
        <w:t xml:space="preserve"> дошкольного образования для детей в возрасте</w:t>
      </w:r>
      <w:r w:rsidR="0015309F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от 3 до 7 лет.</w:t>
      </w:r>
    </w:p>
    <w:p w14:paraId="56615E6B" w14:textId="1E20493E" w:rsidR="00B33EB1" w:rsidRPr="00B33EB1" w:rsidRDefault="00B33EB1" w:rsidP="00B44B8F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B33EB1">
        <w:rPr>
          <w:rFonts w:eastAsia="TimesNewRomanPSMT" w:cs="Times New Roman"/>
          <w:sz w:val="27"/>
          <w:szCs w:val="27"/>
        </w:rPr>
        <w:t>Было обеспечено конституционное право граждан на получение общедоступного</w:t>
      </w:r>
      <w:r w:rsidR="0015309F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 xml:space="preserve">бесплатного общего образования с учетом </w:t>
      </w:r>
      <w:r w:rsidR="00B44B8F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потребностей различных категорий граждан путем</w:t>
      </w:r>
      <w:r w:rsidR="0015309F">
        <w:rPr>
          <w:rFonts w:eastAsia="TimesNewRomanPSMT" w:cs="Times New Roman"/>
          <w:sz w:val="27"/>
          <w:szCs w:val="27"/>
        </w:rPr>
        <w:t xml:space="preserve">: </w:t>
      </w:r>
      <w:r w:rsidRPr="00B33EB1">
        <w:rPr>
          <w:rFonts w:eastAsia="TimesNewRomanPSMT" w:cs="Times New Roman"/>
          <w:sz w:val="27"/>
          <w:szCs w:val="27"/>
        </w:rPr>
        <w:t>создания дополнительных мест для детей дошкольного возраста</w:t>
      </w:r>
      <w:r w:rsidR="0015309F">
        <w:rPr>
          <w:rFonts w:eastAsia="TimesNewRomanPSMT" w:cs="Times New Roman"/>
          <w:sz w:val="27"/>
          <w:szCs w:val="27"/>
        </w:rPr>
        <w:t xml:space="preserve">; </w:t>
      </w:r>
      <w:r w:rsidRPr="00B33EB1">
        <w:rPr>
          <w:rFonts w:eastAsia="TimesNewRomanPSMT" w:cs="Times New Roman"/>
          <w:sz w:val="27"/>
          <w:szCs w:val="27"/>
        </w:rPr>
        <w:t>создания новых ученических мест</w:t>
      </w:r>
      <w:r w:rsidR="0015309F">
        <w:rPr>
          <w:rFonts w:eastAsia="TimesNewRomanPSMT" w:cs="Times New Roman"/>
          <w:sz w:val="27"/>
          <w:szCs w:val="27"/>
        </w:rPr>
        <w:t xml:space="preserve">; </w:t>
      </w:r>
      <w:r w:rsidRPr="00B33EB1">
        <w:rPr>
          <w:rFonts w:eastAsia="TimesNewRomanPSMT" w:cs="Times New Roman"/>
          <w:sz w:val="27"/>
          <w:szCs w:val="27"/>
        </w:rPr>
        <w:t>обновления содержания и технологий образования</w:t>
      </w:r>
      <w:r w:rsidR="0015309F">
        <w:rPr>
          <w:rFonts w:eastAsia="TimesNewRomanPSMT" w:cs="Times New Roman"/>
          <w:sz w:val="27"/>
          <w:szCs w:val="27"/>
        </w:rPr>
        <w:t xml:space="preserve">; </w:t>
      </w:r>
      <w:r w:rsidRPr="00B33EB1">
        <w:rPr>
          <w:rFonts w:eastAsia="TimesNewRomanPSMT" w:cs="Times New Roman"/>
          <w:sz w:val="27"/>
          <w:szCs w:val="27"/>
        </w:rPr>
        <w:t>сокращения доли обучающихся, занимающихся во 2 смену</w:t>
      </w:r>
      <w:r w:rsidR="0015309F">
        <w:rPr>
          <w:rFonts w:eastAsia="TimesNewRomanPSMT" w:cs="Times New Roman"/>
          <w:sz w:val="27"/>
          <w:szCs w:val="27"/>
        </w:rPr>
        <w:t>.</w:t>
      </w:r>
    </w:p>
    <w:p w14:paraId="707005A3" w14:textId="2B222FAD" w:rsidR="00B33EB1" w:rsidRPr="00B33EB1" w:rsidRDefault="00B33EB1" w:rsidP="00D538FC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B33EB1">
        <w:rPr>
          <w:rFonts w:eastAsia="TimesNewRomanPSMT" w:cs="Times New Roman"/>
          <w:sz w:val="27"/>
          <w:szCs w:val="27"/>
        </w:rPr>
        <w:t>Материально-техническое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 xml:space="preserve"> и информационное обеспечение 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организаций,</w:t>
      </w:r>
    </w:p>
    <w:p w14:paraId="5F90910B" w14:textId="4EC23D5A" w:rsidR="00B33EB1" w:rsidRPr="00B33EB1" w:rsidRDefault="00B33EB1" w:rsidP="00B33EB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proofErr w:type="gramStart"/>
      <w:r w:rsidRPr="00B33EB1">
        <w:rPr>
          <w:rFonts w:eastAsia="TimesNewRomanPSMT" w:cs="Times New Roman"/>
          <w:sz w:val="27"/>
          <w:szCs w:val="27"/>
        </w:rPr>
        <w:t xml:space="preserve">осуществляющих 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образовательную</w:t>
      </w:r>
      <w:proofErr w:type="gramEnd"/>
      <w:r w:rsidRPr="00B33EB1">
        <w:rPr>
          <w:rFonts w:eastAsia="TimesNewRomanPSMT" w:cs="Times New Roman"/>
          <w:sz w:val="27"/>
          <w:szCs w:val="27"/>
        </w:rPr>
        <w:t xml:space="preserve"> деятельность, в целом 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удовлетворительное. Условия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 xml:space="preserve">функционирования всех организаций образования </w:t>
      </w:r>
      <w:r w:rsidR="00D538FC">
        <w:rPr>
          <w:rFonts w:eastAsia="TimesNewRomanPSMT" w:cs="Times New Roman"/>
          <w:sz w:val="27"/>
          <w:szCs w:val="27"/>
        </w:rPr>
        <w:t xml:space="preserve">района в целом </w:t>
      </w:r>
      <w:r w:rsidRPr="00B33EB1">
        <w:rPr>
          <w:rFonts w:eastAsia="TimesNewRomanPSMT" w:cs="Times New Roman"/>
          <w:sz w:val="27"/>
          <w:szCs w:val="27"/>
        </w:rPr>
        <w:t xml:space="preserve"> соответствуют действующим нормам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 xml:space="preserve">и правилам </w:t>
      </w:r>
      <w:proofErr w:type="spellStart"/>
      <w:r w:rsidRPr="00B33EB1">
        <w:rPr>
          <w:rFonts w:eastAsia="TimesNewRomanPSMT" w:cs="Times New Roman"/>
          <w:sz w:val="27"/>
          <w:szCs w:val="27"/>
        </w:rPr>
        <w:t>СанПин</w:t>
      </w:r>
      <w:proofErr w:type="spellEnd"/>
      <w:r w:rsidRPr="00B33EB1">
        <w:rPr>
          <w:rFonts w:eastAsia="TimesNewRomanPSMT" w:cs="Times New Roman"/>
          <w:sz w:val="27"/>
          <w:szCs w:val="27"/>
        </w:rPr>
        <w:t>.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 xml:space="preserve"> 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Вместе с тем, необходимо продолжить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 xml:space="preserve"> 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работу по обеспечению всех</w:t>
      </w:r>
      <w:r w:rsidR="00D538FC">
        <w:rPr>
          <w:rFonts w:eastAsia="TimesNewRomanPSMT" w:cs="Times New Roman"/>
          <w:sz w:val="27"/>
          <w:szCs w:val="27"/>
        </w:rPr>
        <w:t xml:space="preserve"> образовательных</w:t>
      </w:r>
      <w:r w:rsidRPr="00B33EB1">
        <w:rPr>
          <w:rFonts w:eastAsia="TimesNewRomanPSMT" w:cs="Times New Roman"/>
          <w:sz w:val="27"/>
          <w:szCs w:val="27"/>
        </w:rPr>
        <w:t xml:space="preserve"> организации водопроводом, канализацией и центральным отоплением, по</w:t>
      </w:r>
    </w:p>
    <w:p w14:paraId="66B1BE1F" w14:textId="1D85B67F" w:rsidR="00B33EB1" w:rsidRPr="00B33EB1" w:rsidRDefault="00B33EB1" w:rsidP="00D538FC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proofErr w:type="spellStart"/>
      <w:r w:rsidRPr="00B33EB1">
        <w:rPr>
          <w:rFonts w:eastAsia="TimesNewRomanPSMT" w:cs="Times New Roman"/>
          <w:sz w:val="27"/>
          <w:szCs w:val="27"/>
        </w:rPr>
        <w:t>установк</w:t>
      </w:r>
      <w:proofErr w:type="spellEnd"/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 xml:space="preserve">е и подключению </w:t>
      </w:r>
      <w:proofErr w:type="gramStart"/>
      <w:r w:rsidRPr="00B33EB1">
        <w:rPr>
          <w:rFonts w:eastAsia="TimesNewRomanPSMT" w:cs="Times New Roman"/>
          <w:sz w:val="27"/>
          <w:szCs w:val="27"/>
        </w:rPr>
        <w:t xml:space="preserve">систем 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видеонаблюдения</w:t>
      </w:r>
      <w:proofErr w:type="gramEnd"/>
      <w:r w:rsidRPr="00B33EB1">
        <w:rPr>
          <w:rFonts w:eastAsia="TimesNewRomanPSMT" w:cs="Times New Roman"/>
          <w:sz w:val="27"/>
          <w:szCs w:val="27"/>
        </w:rPr>
        <w:t>, установке пожарных кранов и рукавов</w:t>
      </w:r>
      <w:r w:rsidR="00D538FC">
        <w:rPr>
          <w:rFonts w:eastAsia="TimesNewRomanPSMT" w:cs="Times New Roman"/>
          <w:sz w:val="27"/>
          <w:szCs w:val="27"/>
        </w:rPr>
        <w:t xml:space="preserve">, </w:t>
      </w:r>
      <w:r w:rsidRPr="00B33EB1">
        <w:rPr>
          <w:rFonts w:eastAsia="TimesNewRomanPSMT" w:cs="Times New Roman"/>
          <w:sz w:val="27"/>
          <w:szCs w:val="27"/>
        </w:rPr>
        <w:t xml:space="preserve">дымовых </w:t>
      </w:r>
      <w:proofErr w:type="spellStart"/>
      <w:r w:rsidRPr="00B33EB1">
        <w:rPr>
          <w:rFonts w:eastAsia="TimesNewRomanPSMT" w:cs="Times New Roman"/>
          <w:sz w:val="27"/>
          <w:szCs w:val="27"/>
        </w:rPr>
        <w:t>извещателей</w:t>
      </w:r>
      <w:proofErr w:type="spellEnd"/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 xml:space="preserve">, а так же подключение прямой связи с органами МВД. </w:t>
      </w:r>
    </w:p>
    <w:p w14:paraId="215750C3" w14:textId="4620F80D" w:rsidR="00B33EB1" w:rsidRPr="00B33EB1" w:rsidRDefault="00D538FC" w:rsidP="00D538FC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t xml:space="preserve">Муниципальная </w:t>
      </w:r>
      <w:r w:rsidR="00B33EB1" w:rsidRPr="00B33EB1">
        <w:rPr>
          <w:rFonts w:eastAsia="TimesNewRomanPSMT" w:cs="Times New Roman"/>
          <w:sz w:val="27"/>
          <w:szCs w:val="27"/>
        </w:rPr>
        <w:t>система образования обеспечивает вариативные формы получения</w:t>
      </w:r>
      <w:r>
        <w:rPr>
          <w:rFonts w:eastAsia="TimesNewRomanPSMT" w:cs="Times New Roman"/>
          <w:sz w:val="27"/>
          <w:szCs w:val="27"/>
        </w:rPr>
        <w:t xml:space="preserve"> </w:t>
      </w:r>
      <w:r w:rsidR="00B33EB1" w:rsidRPr="00B33EB1">
        <w:rPr>
          <w:rFonts w:eastAsia="TimesNewRomanPSMT" w:cs="Times New Roman"/>
          <w:sz w:val="27"/>
          <w:szCs w:val="27"/>
        </w:rPr>
        <w:t xml:space="preserve">начального общего, основного общего, среднего </w:t>
      </w:r>
      <w:r>
        <w:rPr>
          <w:rFonts w:eastAsia="TimesNewRomanPSMT" w:cs="Times New Roman"/>
          <w:sz w:val="27"/>
          <w:szCs w:val="27"/>
        </w:rPr>
        <w:t xml:space="preserve"> </w:t>
      </w:r>
      <w:r w:rsidR="00B33EB1" w:rsidRPr="00B33EB1">
        <w:rPr>
          <w:rFonts w:eastAsia="TimesNewRomanPSMT" w:cs="Times New Roman"/>
          <w:sz w:val="27"/>
          <w:szCs w:val="27"/>
        </w:rPr>
        <w:t>общего образования детьми с инвалидностью (в отдельных образовательных организациях, осуществляющих образовательную</w:t>
      </w:r>
      <w:r>
        <w:rPr>
          <w:rFonts w:eastAsia="TimesNewRomanPSMT" w:cs="Times New Roman"/>
          <w:sz w:val="27"/>
          <w:szCs w:val="27"/>
        </w:rPr>
        <w:t xml:space="preserve"> </w:t>
      </w:r>
      <w:r w:rsidR="00B33EB1" w:rsidRPr="00B33EB1">
        <w:rPr>
          <w:rFonts w:eastAsia="TimesNewRomanPSMT" w:cs="Times New Roman"/>
          <w:sz w:val="27"/>
          <w:szCs w:val="27"/>
        </w:rPr>
        <w:t>деятельность по адаптированным основным общеобразовательным программам; в отдельных</w:t>
      </w:r>
      <w:r>
        <w:rPr>
          <w:rFonts w:eastAsia="TimesNewRomanPSMT" w:cs="Times New Roman"/>
          <w:sz w:val="27"/>
          <w:szCs w:val="27"/>
        </w:rPr>
        <w:t xml:space="preserve"> </w:t>
      </w:r>
      <w:r w:rsidR="00B33EB1" w:rsidRPr="00B33EB1">
        <w:rPr>
          <w:rFonts w:eastAsia="TimesNewRomanPSMT" w:cs="Times New Roman"/>
          <w:sz w:val="27"/>
          <w:szCs w:val="27"/>
        </w:rPr>
        <w:t>классах, реализующих адаптированные образовательные программы).</w:t>
      </w:r>
    </w:p>
    <w:p w14:paraId="63451950" w14:textId="2318EC93" w:rsidR="00B33EB1" w:rsidRPr="00B33EB1" w:rsidRDefault="00B33EB1" w:rsidP="00D538FC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B33EB1">
        <w:rPr>
          <w:rFonts w:eastAsia="TimesNewRomanPSMT" w:cs="Times New Roman"/>
          <w:sz w:val="27"/>
          <w:szCs w:val="27"/>
        </w:rPr>
        <w:t xml:space="preserve">В каждом </w:t>
      </w:r>
      <w:proofErr w:type="gramStart"/>
      <w:r w:rsidR="00D538FC">
        <w:rPr>
          <w:rFonts w:eastAsia="TimesNewRomanPSMT" w:cs="Times New Roman"/>
          <w:sz w:val="27"/>
          <w:szCs w:val="27"/>
        </w:rPr>
        <w:t xml:space="preserve">учреждении </w:t>
      </w:r>
      <w:r w:rsidRPr="00B33EB1">
        <w:rPr>
          <w:rFonts w:eastAsia="TimesNewRomanPSMT" w:cs="Times New Roman"/>
          <w:sz w:val="27"/>
          <w:szCs w:val="27"/>
        </w:rPr>
        <w:t xml:space="preserve"> для</w:t>
      </w:r>
      <w:proofErr w:type="gramEnd"/>
      <w:r w:rsidRPr="00B33EB1">
        <w:rPr>
          <w:rFonts w:eastAsia="TimesNewRomanPSMT" w:cs="Times New Roman"/>
          <w:sz w:val="27"/>
          <w:szCs w:val="27"/>
        </w:rPr>
        <w:t xml:space="preserve"> организации работы с детьми-инвалидами открыты консультационные центры по предоставлению методической, </w:t>
      </w:r>
      <w:proofErr w:type="spellStart"/>
      <w:r w:rsidRPr="00B33EB1">
        <w:rPr>
          <w:rFonts w:eastAsia="TimesNewRomanPSMT" w:cs="Times New Roman"/>
          <w:sz w:val="27"/>
          <w:szCs w:val="27"/>
        </w:rPr>
        <w:t>психологопедагогической</w:t>
      </w:r>
      <w:proofErr w:type="spellEnd"/>
      <w:r w:rsidRPr="00B33EB1">
        <w:rPr>
          <w:rFonts w:eastAsia="TimesNewRomanPSMT" w:cs="Times New Roman"/>
          <w:sz w:val="27"/>
          <w:szCs w:val="27"/>
        </w:rPr>
        <w:t>,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диагностической и консультативной помощи родителям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.</w:t>
      </w:r>
    </w:p>
    <w:p w14:paraId="6CE903E0" w14:textId="2B5457F3" w:rsidR="00B33EB1" w:rsidRPr="00B33EB1" w:rsidRDefault="00B33EB1" w:rsidP="00D538FC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B33EB1">
        <w:rPr>
          <w:rFonts w:eastAsia="TimesNewRomanPSMT" w:cs="Times New Roman"/>
          <w:sz w:val="27"/>
          <w:szCs w:val="27"/>
        </w:rPr>
        <w:lastRenderedPageBreak/>
        <w:t xml:space="preserve">Получила развитие система дополнительного образования. 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Реализуется</w:t>
      </w:r>
    </w:p>
    <w:p w14:paraId="42AA4054" w14:textId="31208886" w:rsidR="00B33EB1" w:rsidRPr="00B33EB1" w:rsidRDefault="00B33EB1" w:rsidP="00B33EB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B33EB1">
        <w:rPr>
          <w:rFonts w:eastAsia="TimesNewRomanPSMT" w:cs="Times New Roman"/>
          <w:sz w:val="27"/>
          <w:szCs w:val="27"/>
        </w:rPr>
        <w:t>комплекс мер, направленных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 xml:space="preserve"> на создание условий для выравнивания доступности предоставления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дополнительного образования детям с учетом региональных особенностей, соответствующего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запросам, уровню подготовки и способностям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 xml:space="preserve"> детей с различными образовательными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 xml:space="preserve">потребностями и возможностями, в том числе одаренных детей, 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 xml:space="preserve">детей, находящихся в трудной жизненной </w:t>
      </w:r>
      <w:r w:rsidR="00D538FC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ситуации.</w:t>
      </w:r>
    </w:p>
    <w:p w14:paraId="6FF20F77" w14:textId="03CA0682" w:rsidR="00B33EB1" w:rsidRPr="00B33EB1" w:rsidRDefault="00B33EB1" w:rsidP="00934783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B33EB1">
        <w:rPr>
          <w:rFonts w:eastAsia="TimesNewRomanPSMT" w:cs="Times New Roman"/>
          <w:sz w:val="27"/>
          <w:szCs w:val="27"/>
        </w:rPr>
        <w:t>В</w:t>
      </w:r>
      <w:r w:rsidR="00DD204B">
        <w:rPr>
          <w:rFonts w:eastAsia="TimesNewRomanPSMT" w:cs="Times New Roman"/>
          <w:sz w:val="27"/>
          <w:szCs w:val="27"/>
        </w:rPr>
        <w:t xml:space="preserve"> 2019</w:t>
      </w:r>
      <w:r w:rsidRPr="00B33EB1">
        <w:rPr>
          <w:rFonts w:eastAsia="TimesNewRomanPSMT" w:cs="Times New Roman"/>
          <w:sz w:val="27"/>
          <w:szCs w:val="27"/>
        </w:rPr>
        <w:t xml:space="preserve"> году </w:t>
      </w:r>
      <w:proofErr w:type="gramStart"/>
      <w:r w:rsidRPr="00B33EB1">
        <w:rPr>
          <w:rFonts w:eastAsia="TimesNewRomanPSMT" w:cs="Times New Roman"/>
          <w:sz w:val="27"/>
          <w:szCs w:val="27"/>
        </w:rPr>
        <w:t xml:space="preserve">выполнены </w:t>
      </w:r>
      <w:r w:rsidR="00934783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требования</w:t>
      </w:r>
      <w:proofErr w:type="gramEnd"/>
      <w:r w:rsidRPr="00B33EB1">
        <w:rPr>
          <w:rFonts w:eastAsia="TimesNewRomanPSMT" w:cs="Times New Roman"/>
          <w:sz w:val="27"/>
          <w:szCs w:val="27"/>
        </w:rPr>
        <w:t xml:space="preserve"> Указа Президента Российской Федерации от 07 мая</w:t>
      </w:r>
      <w:r w:rsidR="00934783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2012 года №597 «О мероприятиях по реализации государственной</w:t>
      </w:r>
      <w:r w:rsidR="00934783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 xml:space="preserve"> социальной политики» в части</w:t>
      </w:r>
      <w:r w:rsidR="00934783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>поэтапного доведения средней заработной платы</w:t>
      </w:r>
      <w:r w:rsidR="00934783">
        <w:rPr>
          <w:rFonts w:eastAsia="TimesNewRomanPSMT" w:cs="Times New Roman"/>
          <w:sz w:val="27"/>
          <w:szCs w:val="27"/>
        </w:rPr>
        <w:t xml:space="preserve"> </w:t>
      </w:r>
      <w:r w:rsidRPr="00B33EB1">
        <w:rPr>
          <w:rFonts w:eastAsia="TimesNewRomanPSMT" w:cs="Times New Roman"/>
          <w:sz w:val="27"/>
          <w:szCs w:val="27"/>
        </w:rPr>
        <w:t xml:space="preserve"> педагогических работников до средней</w:t>
      </w:r>
      <w:r w:rsidR="00934783">
        <w:rPr>
          <w:rFonts w:eastAsia="TimesNewRomanPSMT" w:cs="Times New Roman"/>
          <w:sz w:val="27"/>
          <w:szCs w:val="27"/>
        </w:rPr>
        <w:t xml:space="preserve"> заработной платы в республике. </w:t>
      </w:r>
    </w:p>
    <w:p w14:paraId="2B10CC7D" w14:textId="1C55ACF0" w:rsidR="00BE4D7B" w:rsidRPr="00B33EB1" w:rsidRDefault="00BE4D7B" w:rsidP="00B33EB1">
      <w:pPr>
        <w:rPr>
          <w:rFonts w:cs="Times New Roman"/>
          <w:sz w:val="27"/>
          <w:szCs w:val="27"/>
        </w:rPr>
      </w:pPr>
    </w:p>
    <w:p w14:paraId="1DD83CD8" w14:textId="77777777" w:rsidR="00313702" w:rsidRPr="00B33EB1" w:rsidRDefault="00313702" w:rsidP="00B33EB1">
      <w:pPr>
        <w:rPr>
          <w:rFonts w:cs="Times New Roman"/>
          <w:sz w:val="27"/>
          <w:szCs w:val="27"/>
        </w:rPr>
      </w:pPr>
    </w:p>
    <w:p w14:paraId="5785C143" w14:textId="77777777" w:rsidR="005C6747" w:rsidRPr="00B33EB1" w:rsidRDefault="005C6747" w:rsidP="00B33EB1">
      <w:pPr>
        <w:spacing w:after="160"/>
        <w:ind w:firstLine="0"/>
        <w:jc w:val="left"/>
        <w:rPr>
          <w:rFonts w:cs="Times New Roman"/>
          <w:sz w:val="27"/>
          <w:szCs w:val="27"/>
        </w:rPr>
      </w:pPr>
      <w:r w:rsidRPr="00B33EB1">
        <w:rPr>
          <w:rFonts w:cs="Times New Roman"/>
          <w:sz w:val="27"/>
          <w:szCs w:val="27"/>
        </w:rPr>
        <w:br w:type="page"/>
      </w:r>
    </w:p>
    <w:bookmarkStart w:id="19" w:name="_Toc495357542" w:displacedByCustomXml="next"/>
    <w:sdt>
      <w:sdtPr>
        <w:id w:val="-788123830"/>
        <w:lock w:val="sdtContentLocked"/>
        <w:placeholder>
          <w:docPart w:val="DefaultPlaceholder_-1854013440"/>
        </w:placeholder>
      </w:sdtPr>
      <w:sdtContent>
        <w:p w14:paraId="519AE6BA" w14:textId="7C92399F" w:rsidR="00FE028B" w:rsidRDefault="006A5816" w:rsidP="00DD204B">
          <w:pPr>
            <w:pStyle w:val="3"/>
            <w:ind w:firstLine="0"/>
          </w:pPr>
          <w:r>
            <w:t xml:space="preserve">3.2. </w:t>
          </w:r>
          <w:r w:rsidR="00FE028B" w:rsidRPr="00FE028B">
            <w:t>Планы и перспективы развития системы образования</w:t>
          </w:r>
        </w:p>
      </w:sdtContent>
    </w:sdt>
    <w:bookmarkEnd w:id="19" w:displacedByCustomXml="prev"/>
    <w:p w14:paraId="6B034E35" w14:textId="66AB08B2" w:rsidR="00C32176" w:rsidRPr="00E161F1" w:rsidRDefault="00C32176" w:rsidP="00D03ED5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E161F1">
        <w:rPr>
          <w:rFonts w:eastAsia="TimesNewRomanPSMT" w:cs="Times New Roman"/>
          <w:sz w:val="27"/>
          <w:szCs w:val="27"/>
        </w:rPr>
        <w:t>Дальнейшая политика в сфере дошкольного образования будет направлена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>на решение следующих ключевых задач: предоставление дошкольного образования высокого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 xml:space="preserve">качества и обеспечение его доступности, </w:t>
      </w:r>
      <w:proofErr w:type="gramStart"/>
      <w:r w:rsidRPr="00E161F1">
        <w:rPr>
          <w:rFonts w:eastAsia="TimesNewRomanPSMT" w:cs="Times New Roman"/>
          <w:sz w:val="27"/>
          <w:szCs w:val="27"/>
        </w:rPr>
        <w:t xml:space="preserve">в 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>том</w:t>
      </w:r>
      <w:proofErr w:type="gramEnd"/>
      <w:r w:rsidRPr="00E161F1">
        <w:rPr>
          <w:rFonts w:eastAsia="TimesNewRomanPSMT" w:cs="Times New Roman"/>
          <w:sz w:val="27"/>
          <w:szCs w:val="27"/>
        </w:rPr>
        <w:t xml:space="preserve"> числе для детей раннего возраста, детей-инвалидов.</w:t>
      </w:r>
    </w:p>
    <w:p w14:paraId="3269AAD0" w14:textId="560CBED2" w:rsidR="00C32176" w:rsidRPr="00E161F1" w:rsidRDefault="00C32176" w:rsidP="00D03ED5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E161F1">
        <w:rPr>
          <w:rFonts w:eastAsia="TimesNewRomanPSMT" w:cs="Times New Roman"/>
          <w:sz w:val="27"/>
          <w:szCs w:val="27"/>
        </w:rPr>
        <w:t xml:space="preserve">С целью </w:t>
      </w:r>
      <w:proofErr w:type="gramStart"/>
      <w:r w:rsidRPr="00E161F1">
        <w:rPr>
          <w:rFonts w:eastAsia="TimesNewRomanPSMT" w:cs="Times New Roman"/>
          <w:sz w:val="27"/>
          <w:szCs w:val="27"/>
        </w:rPr>
        <w:t xml:space="preserve">увеличения 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>результативности</w:t>
      </w:r>
      <w:proofErr w:type="gramEnd"/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 xml:space="preserve"> обеспечения доступности общего образования в</w:t>
      </w:r>
      <w:r w:rsidR="00DD204B">
        <w:rPr>
          <w:rFonts w:eastAsia="TimesNewRomanPSMT" w:cs="Times New Roman"/>
          <w:sz w:val="27"/>
          <w:szCs w:val="27"/>
        </w:rPr>
        <w:t xml:space="preserve"> 2020</w:t>
      </w:r>
      <w:r w:rsidRPr="00E161F1">
        <w:rPr>
          <w:rFonts w:eastAsia="TimesNewRomanPSMT" w:cs="Times New Roman"/>
          <w:sz w:val="27"/>
          <w:szCs w:val="27"/>
        </w:rPr>
        <w:t xml:space="preserve"> году необходимо решить 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>следующие задачи:</w:t>
      </w:r>
    </w:p>
    <w:p w14:paraId="1ACAAAA2" w14:textId="3CD025D1" w:rsidR="00C32176" w:rsidRPr="00E161F1" w:rsidRDefault="00D03ED5" w:rsidP="00E161F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t xml:space="preserve">- </w:t>
      </w:r>
      <w:r w:rsidR="00C32176" w:rsidRPr="00E161F1">
        <w:rPr>
          <w:rFonts w:eastAsia="TimesNewRomanPSMT" w:cs="Times New Roman"/>
          <w:sz w:val="27"/>
          <w:szCs w:val="27"/>
        </w:rPr>
        <w:t xml:space="preserve">создание новых мест в </w:t>
      </w:r>
      <w:r>
        <w:rPr>
          <w:rFonts w:eastAsia="TimesNewRomanPSMT" w:cs="Times New Roman"/>
          <w:sz w:val="27"/>
          <w:szCs w:val="27"/>
        </w:rPr>
        <w:t xml:space="preserve"> дошкольных и  </w:t>
      </w:r>
      <w:r w:rsidR="00C32176" w:rsidRPr="00E161F1">
        <w:rPr>
          <w:rFonts w:eastAsia="TimesNewRomanPSMT" w:cs="Times New Roman"/>
          <w:sz w:val="27"/>
          <w:szCs w:val="27"/>
        </w:rPr>
        <w:t>общеобразовательных организациях;</w:t>
      </w:r>
    </w:p>
    <w:p w14:paraId="737C51BA" w14:textId="7CA4CF52" w:rsidR="00C32176" w:rsidRPr="00E161F1" w:rsidRDefault="00D03ED5" w:rsidP="00E161F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t xml:space="preserve">- </w:t>
      </w:r>
      <w:r w:rsidR="00C32176" w:rsidRPr="00E161F1">
        <w:rPr>
          <w:rFonts w:eastAsia="TimesNewRomanPSMT" w:cs="Times New Roman"/>
          <w:sz w:val="27"/>
          <w:szCs w:val="27"/>
        </w:rPr>
        <w:t xml:space="preserve">введение в штатном режиме ФГОС основного </w:t>
      </w:r>
      <w:r>
        <w:rPr>
          <w:rFonts w:eastAsia="TimesNewRomanPSMT" w:cs="Times New Roman"/>
          <w:sz w:val="27"/>
          <w:szCs w:val="27"/>
        </w:rPr>
        <w:t xml:space="preserve"> </w:t>
      </w:r>
      <w:r w:rsidR="00C32176" w:rsidRPr="00E161F1">
        <w:rPr>
          <w:rFonts w:eastAsia="TimesNewRomanPSMT" w:cs="Times New Roman"/>
          <w:sz w:val="27"/>
          <w:szCs w:val="27"/>
        </w:rPr>
        <w:t>общего образования в седьмых классах, в</w:t>
      </w:r>
      <w:r>
        <w:rPr>
          <w:rFonts w:eastAsia="TimesNewRomanPSMT" w:cs="Times New Roman"/>
          <w:sz w:val="27"/>
          <w:szCs w:val="27"/>
        </w:rPr>
        <w:t xml:space="preserve"> </w:t>
      </w:r>
      <w:r w:rsidR="00C32176" w:rsidRPr="00E161F1">
        <w:rPr>
          <w:rFonts w:eastAsia="TimesNewRomanPSMT" w:cs="Times New Roman"/>
          <w:sz w:val="27"/>
          <w:szCs w:val="27"/>
        </w:rPr>
        <w:t xml:space="preserve">пилотном режиме - в девятых, </w:t>
      </w:r>
      <w:r>
        <w:rPr>
          <w:rFonts w:eastAsia="TimesNewRomanPSMT" w:cs="Times New Roman"/>
          <w:sz w:val="27"/>
          <w:szCs w:val="27"/>
        </w:rPr>
        <w:t xml:space="preserve"> </w:t>
      </w:r>
      <w:r w:rsidR="00C32176" w:rsidRPr="00E161F1">
        <w:rPr>
          <w:rFonts w:eastAsia="TimesNewRomanPSMT" w:cs="Times New Roman"/>
          <w:sz w:val="27"/>
          <w:szCs w:val="27"/>
        </w:rPr>
        <w:t>десятых, одиннадцатых классах;</w:t>
      </w:r>
    </w:p>
    <w:p w14:paraId="196D210D" w14:textId="156CA501" w:rsidR="00C32176" w:rsidRPr="00E161F1" w:rsidRDefault="00C32176" w:rsidP="00E161F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E161F1">
        <w:rPr>
          <w:rFonts w:eastAsia="TimesNewRomanPSMT" w:cs="Times New Roman"/>
          <w:sz w:val="27"/>
          <w:szCs w:val="27"/>
        </w:rPr>
        <w:t xml:space="preserve">введение в штатном 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 xml:space="preserve">режиме ФГОС начального общего образования обучающихся с </w:t>
      </w:r>
      <w:proofErr w:type="spellStart"/>
      <w:r w:rsidRPr="00E161F1">
        <w:rPr>
          <w:rFonts w:eastAsia="TimesNewRomanPSMT" w:cs="Times New Roman"/>
          <w:sz w:val="27"/>
          <w:szCs w:val="27"/>
        </w:rPr>
        <w:t>ОВЗи</w:t>
      </w:r>
      <w:proofErr w:type="spellEnd"/>
      <w:r w:rsidRPr="00E161F1">
        <w:rPr>
          <w:rFonts w:eastAsia="TimesNewRomanPSMT" w:cs="Times New Roman"/>
          <w:sz w:val="27"/>
          <w:szCs w:val="27"/>
        </w:rPr>
        <w:t xml:space="preserve"> ФГОС образования обучающихся с умственной отсталостью (интеллектуальной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>недостаточностью) в третьих классах;</w:t>
      </w:r>
    </w:p>
    <w:p w14:paraId="450516F5" w14:textId="3C318B5B" w:rsidR="00C32176" w:rsidRPr="00E161F1" w:rsidRDefault="00D03ED5" w:rsidP="00E161F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t xml:space="preserve">- </w:t>
      </w:r>
      <w:r w:rsidR="00C32176" w:rsidRPr="00E161F1">
        <w:rPr>
          <w:rFonts w:eastAsia="TimesNewRomanPSMT" w:cs="Times New Roman"/>
          <w:sz w:val="27"/>
          <w:szCs w:val="27"/>
        </w:rPr>
        <w:t xml:space="preserve">создание условий для получения качественного </w:t>
      </w:r>
      <w:r>
        <w:rPr>
          <w:rFonts w:eastAsia="TimesNewRomanPSMT" w:cs="Times New Roman"/>
          <w:sz w:val="27"/>
          <w:szCs w:val="27"/>
        </w:rPr>
        <w:t xml:space="preserve"> </w:t>
      </w:r>
      <w:r w:rsidR="00C32176" w:rsidRPr="00E161F1">
        <w:rPr>
          <w:rFonts w:eastAsia="TimesNewRomanPSMT" w:cs="Times New Roman"/>
          <w:sz w:val="27"/>
          <w:szCs w:val="27"/>
        </w:rPr>
        <w:t>образования детьми-инвалидами</w:t>
      </w:r>
      <w:r>
        <w:rPr>
          <w:rFonts w:eastAsia="TimesNewRomanPSMT" w:cs="Times New Roman"/>
          <w:sz w:val="27"/>
          <w:szCs w:val="27"/>
        </w:rPr>
        <w:t xml:space="preserve">, </w:t>
      </w:r>
      <w:r w:rsidR="00C32176" w:rsidRPr="00E161F1">
        <w:rPr>
          <w:rFonts w:eastAsia="TimesNewRomanPSMT" w:cs="Times New Roman"/>
          <w:sz w:val="27"/>
          <w:szCs w:val="27"/>
        </w:rPr>
        <w:t>детьми с ограниченными возможностями здоровья;</w:t>
      </w:r>
    </w:p>
    <w:p w14:paraId="0282D4BB" w14:textId="0485884C" w:rsidR="00C32176" w:rsidRPr="00E161F1" w:rsidRDefault="00D03ED5" w:rsidP="00E161F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>
        <w:rPr>
          <w:rFonts w:eastAsia="TimesNewRomanPSMT" w:cs="Times New Roman"/>
          <w:sz w:val="27"/>
          <w:szCs w:val="27"/>
        </w:rPr>
        <w:t xml:space="preserve">- </w:t>
      </w:r>
      <w:r w:rsidR="00C32176" w:rsidRPr="00E161F1">
        <w:rPr>
          <w:rFonts w:eastAsia="TimesNewRomanPSMT" w:cs="Times New Roman"/>
          <w:sz w:val="27"/>
          <w:szCs w:val="27"/>
        </w:rPr>
        <w:t>обеспечение эффективного использования результатов ГИА для корректировки учебных</w:t>
      </w:r>
      <w:r>
        <w:rPr>
          <w:rFonts w:eastAsia="TimesNewRomanPSMT" w:cs="Times New Roman"/>
          <w:sz w:val="27"/>
          <w:szCs w:val="27"/>
        </w:rPr>
        <w:t xml:space="preserve"> </w:t>
      </w:r>
      <w:r w:rsidR="00C32176" w:rsidRPr="00E161F1">
        <w:rPr>
          <w:rFonts w:eastAsia="TimesNewRomanPSMT" w:cs="Times New Roman"/>
          <w:sz w:val="27"/>
          <w:szCs w:val="27"/>
        </w:rPr>
        <w:t>программ, разработки программ методической поддержки школ и учителей, подготовки и</w:t>
      </w:r>
      <w:r>
        <w:rPr>
          <w:rFonts w:eastAsia="TimesNewRomanPSMT" w:cs="Times New Roman"/>
          <w:sz w:val="27"/>
          <w:szCs w:val="27"/>
        </w:rPr>
        <w:t xml:space="preserve"> </w:t>
      </w:r>
      <w:r w:rsidR="00C32176" w:rsidRPr="00E161F1">
        <w:rPr>
          <w:rFonts w:eastAsia="TimesNewRomanPSMT" w:cs="Times New Roman"/>
          <w:sz w:val="27"/>
          <w:szCs w:val="27"/>
        </w:rPr>
        <w:t>переподготовки учителей.</w:t>
      </w:r>
    </w:p>
    <w:p w14:paraId="04ECBC4D" w14:textId="11CA750C" w:rsidR="00C32176" w:rsidRPr="00E161F1" w:rsidRDefault="00C32176" w:rsidP="00D03ED5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E161F1">
        <w:rPr>
          <w:rFonts w:eastAsia="TimesNewRomanPSMT" w:cs="Times New Roman"/>
          <w:sz w:val="27"/>
          <w:szCs w:val="27"/>
        </w:rPr>
        <w:t xml:space="preserve">Необходимо осуществить модернизацию структурной организации 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>системы</w:t>
      </w:r>
    </w:p>
    <w:p w14:paraId="71C313AF" w14:textId="1C94BEFC" w:rsidR="00C32176" w:rsidRPr="00E161F1" w:rsidRDefault="00C32176" w:rsidP="00E161F1">
      <w:pPr>
        <w:autoSpaceDE w:val="0"/>
        <w:autoSpaceDN w:val="0"/>
        <w:adjustRightInd w:val="0"/>
        <w:ind w:firstLine="0"/>
        <w:jc w:val="left"/>
        <w:rPr>
          <w:rFonts w:eastAsia="TimesNewRomanPSMT" w:cs="Times New Roman"/>
          <w:sz w:val="27"/>
          <w:szCs w:val="27"/>
        </w:rPr>
      </w:pPr>
      <w:r w:rsidRPr="00E161F1">
        <w:rPr>
          <w:rFonts w:eastAsia="TimesNewRomanPSMT" w:cs="Times New Roman"/>
          <w:sz w:val="27"/>
          <w:szCs w:val="27"/>
        </w:rPr>
        <w:t xml:space="preserve">дополнительного образования 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 xml:space="preserve">детей в соответствии с 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>современными требованиями, что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 xml:space="preserve">обеспечит выравнивание доступности предоставления дополнительного 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>образования.</w:t>
      </w:r>
    </w:p>
    <w:p w14:paraId="3B67C65F" w14:textId="434B81BB" w:rsidR="00BE4D7B" w:rsidRPr="00D03ED5" w:rsidRDefault="00C32176" w:rsidP="00D03ED5">
      <w:pPr>
        <w:autoSpaceDE w:val="0"/>
        <w:autoSpaceDN w:val="0"/>
        <w:adjustRightInd w:val="0"/>
        <w:ind w:firstLine="708"/>
        <w:jc w:val="left"/>
        <w:rPr>
          <w:rFonts w:eastAsia="TimesNewRomanPSMT" w:cs="Times New Roman"/>
          <w:sz w:val="27"/>
          <w:szCs w:val="27"/>
        </w:rPr>
      </w:pPr>
      <w:r w:rsidRPr="00E161F1">
        <w:rPr>
          <w:rFonts w:eastAsia="TimesNewRomanPSMT" w:cs="Times New Roman"/>
          <w:sz w:val="27"/>
          <w:szCs w:val="27"/>
        </w:rPr>
        <w:t>В</w:t>
      </w:r>
      <w:r w:rsidR="00D03ED5">
        <w:rPr>
          <w:rFonts w:eastAsia="TimesNewRomanPSMT" w:cs="Times New Roman"/>
          <w:sz w:val="27"/>
          <w:szCs w:val="27"/>
        </w:rPr>
        <w:t xml:space="preserve"> 2019</w:t>
      </w:r>
      <w:r w:rsidRPr="00E161F1">
        <w:rPr>
          <w:rFonts w:eastAsia="TimesNewRomanPSMT" w:cs="Times New Roman"/>
          <w:sz w:val="27"/>
          <w:szCs w:val="27"/>
        </w:rPr>
        <w:t xml:space="preserve"> году будет продолжена </w:t>
      </w:r>
      <w:proofErr w:type="gramStart"/>
      <w:r w:rsidRPr="00E161F1">
        <w:rPr>
          <w:rFonts w:eastAsia="TimesNewRomanPSMT" w:cs="Times New Roman"/>
          <w:sz w:val="27"/>
          <w:szCs w:val="27"/>
        </w:rPr>
        <w:t xml:space="preserve">работа </w:t>
      </w:r>
      <w:r w:rsidR="0098136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>по</w:t>
      </w:r>
      <w:proofErr w:type="gramEnd"/>
      <w:r w:rsidRPr="00E161F1">
        <w:rPr>
          <w:rFonts w:eastAsia="TimesNewRomanPSMT" w:cs="Times New Roman"/>
          <w:sz w:val="27"/>
          <w:szCs w:val="27"/>
        </w:rPr>
        <w:t xml:space="preserve"> обеспечению поддержания уровня средней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 xml:space="preserve">заработной платы педагогических работников на </w:t>
      </w:r>
      <w:r w:rsidR="0098136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>уровне средней заработной платы в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>экономике региона (Указ Президента Российской Федерации от 07 мая 2012 года №597 «О</w:t>
      </w:r>
      <w:r w:rsidR="00D03ED5">
        <w:rPr>
          <w:rFonts w:eastAsia="TimesNewRomanPSMT" w:cs="Times New Roman"/>
          <w:sz w:val="27"/>
          <w:szCs w:val="27"/>
        </w:rPr>
        <w:t xml:space="preserve"> </w:t>
      </w:r>
      <w:r w:rsidRPr="00E161F1">
        <w:rPr>
          <w:rFonts w:eastAsia="TimesNewRomanPSMT" w:cs="Times New Roman"/>
          <w:sz w:val="27"/>
          <w:szCs w:val="27"/>
        </w:rPr>
        <w:t>мероприятиях по реализации государственной социальной политики»).</w:t>
      </w:r>
      <w:r w:rsidR="00D03ED5">
        <w:rPr>
          <w:rFonts w:eastAsia="TimesNewRomanPSMT" w:cs="Times New Roman"/>
          <w:sz w:val="27"/>
          <w:szCs w:val="27"/>
        </w:rPr>
        <w:t>.</w:t>
      </w:r>
    </w:p>
    <w:p w14:paraId="422EAC65" w14:textId="6ACDFF7D" w:rsidR="005447DB" w:rsidRPr="00E161F1" w:rsidRDefault="005447DB" w:rsidP="00E161F1">
      <w:pPr>
        <w:rPr>
          <w:rFonts w:cs="Times New Roman"/>
          <w:sz w:val="27"/>
          <w:szCs w:val="27"/>
        </w:rPr>
      </w:pPr>
    </w:p>
    <w:p w14:paraId="7BCF5CBC" w14:textId="77777777" w:rsidR="005447DB" w:rsidRPr="00E161F1" w:rsidRDefault="005447DB" w:rsidP="00E161F1">
      <w:pPr>
        <w:rPr>
          <w:rFonts w:cs="Times New Roman"/>
          <w:sz w:val="27"/>
          <w:szCs w:val="27"/>
        </w:rPr>
      </w:pPr>
    </w:p>
    <w:p w14:paraId="0A162560" w14:textId="3E925A71" w:rsidR="00042FBF" w:rsidRPr="00E161F1" w:rsidRDefault="00042FBF" w:rsidP="00E161F1">
      <w:pPr>
        <w:spacing w:after="160"/>
        <w:ind w:firstLine="0"/>
        <w:jc w:val="left"/>
        <w:rPr>
          <w:rFonts w:eastAsiaTheme="majorEastAsia" w:cs="Times New Roman"/>
          <w:b/>
          <w:sz w:val="27"/>
          <w:szCs w:val="27"/>
        </w:rPr>
      </w:pPr>
      <w:r w:rsidRPr="00E161F1">
        <w:rPr>
          <w:rFonts w:cs="Times New Roman"/>
          <w:sz w:val="27"/>
          <w:szCs w:val="27"/>
        </w:rPr>
        <w:lastRenderedPageBreak/>
        <w:br w:type="page"/>
      </w:r>
    </w:p>
    <w:bookmarkStart w:id="20" w:name="_Toc495357544"/>
    <w:p w14:paraId="0D489396" w14:textId="19E91F38" w:rsidR="005C6747" w:rsidRDefault="000F6296" w:rsidP="004A37F3">
      <w:pPr>
        <w:spacing w:after="160" w:line="259" w:lineRule="auto"/>
        <w:ind w:firstLine="0"/>
        <w:jc w:val="left"/>
      </w:pPr>
      <w:sdt>
        <w:sdtPr>
          <w:rPr>
            <w:lang w:val="en-US"/>
          </w:rPr>
          <w:id w:val="-643967968"/>
          <w:lock w:val="sdtContentLocked"/>
          <w:placeholder>
            <w:docPart w:val="DefaultPlaceholder_-1854013440"/>
          </w:placeholder>
        </w:sdtPr>
        <w:sdtEndPr>
          <w:rPr>
            <w:lang w:val="ru-RU"/>
          </w:rPr>
        </w:sdtEndPr>
        <w:sdtContent>
          <w:r w:rsidR="005C6747">
            <w:rPr>
              <w:lang w:val="en-US"/>
            </w:rPr>
            <w:t>II</w:t>
          </w:r>
          <w:r w:rsidR="005C6747">
            <w:t>. Показатели мониторинга системы образования</w:t>
          </w:r>
        </w:sdtContent>
      </w:sdt>
      <w:bookmarkEnd w:id="20"/>
    </w:p>
    <w:p w14:paraId="0D79DEAA" w14:textId="77777777" w:rsidR="003C4DFC" w:rsidRDefault="003C4DFC" w:rsidP="003C4DFC">
      <w:pPr>
        <w:ind w:firstLine="0"/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74"/>
        <w:gridCol w:w="1701"/>
        <w:gridCol w:w="1105"/>
        <w:gridCol w:w="1021"/>
      </w:tblGrid>
      <w:tr w:rsidR="00F63123" w:rsidRPr="00F63123" w14:paraId="63CA5143" w14:textId="77777777" w:rsidTr="00C459BA">
        <w:tc>
          <w:tcPr>
            <w:tcW w:w="5274" w:type="dxa"/>
            <w:vMerge w:val="restart"/>
            <w:tcBorders>
              <w:top w:val="single" w:sz="4" w:space="0" w:color="auto"/>
              <w:right w:val="nil"/>
            </w:tcBorders>
          </w:tcPr>
          <w:p w14:paraId="7CC30DF5" w14:textId="77777777" w:rsidR="00F63123" w:rsidRPr="00F63123" w:rsidRDefault="00F63123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Раздел/подраздел/показатель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61FB6C29" w14:textId="77777777" w:rsidR="00F63123" w:rsidRPr="00F63123" w:rsidRDefault="00F63123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Единица измерения/ форма оценки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57139FD" w14:textId="77777777" w:rsidR="00F63123" w:rsidRPr="00F63123" w:rsidRDefault="00F63123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Значения показателей</w:t>
            </w:r>
          </w:p>
        </w:tc>
      </w:tr>
      <w:tr w:rsidR="00F63123" w:rsidRPr="00F63123" w14:paraId="3879E2EF" w14:textId="77777777" w:rsidTr="00F62ECB">
        <w:tc>
          <w:tcPr>
            <w:tcW w:w="5274" w:type="dxa"/>
            <w:vMerge/>
            <w:tcBorders>
              <w:bottom w:val="nil"/>
              <w:right w:val="nil"/>
            </w:tcBorders>
          </w:tcPr>
          <w:p w14:paraId="639C5393" w14:textId="77777777" w:rsidR="00F63123" w:rsidRPr="00F63123" w:rsidRDefault="00F63123" w:rsidP="00F63123">
            <w:pPr>
              <w:keepNext/>
              <w:keepLines/>
              <w:spacing w:line="276" w:lineRule="auto"/>
              <w:ind w:firstLine="0"/>
              <w:jc w:val="center"/>
              <w:outlineLvl w:val="0"/>
              <w:rPr>
                <w:rFonts w:eastAsiaTheme="majorEastAsia" w:cstheme="majorBidi"/>
                <w:b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nil"/>
            </w:tcBorders>
          </w:tcPr>
          <w:p w14:paraId="7F3F1F3E" w14:textId="77777777" w:rsidR="00F63123" w:rsidRPr="00F63123" w:rsidRDefault="00F63123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339E7C7E" w14:textId="77777777" w:rsidR="00F63123" w:rsidRPr="00F63123" w:rsidRDefault="00F63123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2017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621AC80F" w14:textId="77777777" w:rsidR="00F63123" w:rsidRPr="00F63123" w:rsidRDefault="00F63123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2018</w:t>
            </w:r>
          </w:p>
        </w:tc>
      </w:tr>
      <w:tr w:rsidR="00F63123" w:rsidRPr="00F63123" w14:paraId="35AD9781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703AB7D" w14:textId="77777777" w:rsidR="00F63123" w:rsidRPr="00F63123" w:rsidRDefault="00F63123" w:rsidP="00F63123">
            <w:pPr>
              <w:keepNext/>
              <w:keepLines/>
              <w:spacing w:line="276" w:lineRule="auto"/>
              <w:ind w:firstLine="0"/>
              <w:jc w:val="center"/>
              <w:outlineLvl w:val="0"/>
              <w:rPr>
                <w:rFonts w:eastAsiaTheme="majorEastAsia" w:cstheme="majorBidi"/>
                <w:b/>
                <w:sz w:val="32"/>
                <w:szCs w:val="32"/>
              </w:rPr>
            </w:pPr>
            <w:r w:rsidRPr="00F63123">
              <w:rPr>
                <w:rFonts w:eastAsiaTheme="majorEastAsia" w:cstheme="majorBidi"/>
                <w:b/>
                <w:sz w:val="32"/>
                <w:szCs w:val="32"/>
              </w:rPr>
              <w:t>I. Общее образование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2D6AAE3" w14:textId="77777777" w:rsidR="00F63123" w:rsidRPr="00F63123" w:rsidRDefault="00F63123" w:rsidP="00F631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0667D17" w14:textId="77777777" w:rsidR="00F63123" w:rsidRPr="00F63123" w:rsidRDefault="00F63123" w:rsidP="00F631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6D99ECB" w14:textId="77777777" w:rsidR="00F63123" w:rsidRPr="00F63123" w:rsidRDefault="00F63123" w:rsidP="00F631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</w:p>
        </w:tc>
      </w:tr>
      <w:tr w:rsidR="00F63123" w:rsidRPr="00F63123" w14:paraId="040BEBF3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5F9A0DD2" w14:textId="77777777" w:rsidR="00F63123" w:rsidRPr="00F63123" w:rsidRDefault="00F63123" w:rsidP="00F63123">
            <w:pPr>
              <w:keepNext/>
              <w:keepLines/>
              <w:spacing w:line="276" w:lineRule="auto"/>
              <w:ind w:firstLine="0"/>
              <w:jc w:val="center"/>
              <w:outlineLvl w:val="0"/>
              <w:rPr>
                <w:rFonts w:eastAsiaTheme="majorEastAsia" w:cstheme="majorBidi"/>
                <w:b/>
                <w:sz w:val="32"/>
                <w:szCs w:val="32"/>
              </w:rPr>
            </w:pPr>
            <w:r w:rsidRPr="00F63123">
              <w:rPr>
                <w:rFonts w:eastAsiaTheme="majorEastAsia" w:cstheme="majorBidi"/>
                <w:b/>
                <w:sz w:val="32"/>
                <w:szCs w:val="32"/>
              </w:rPr>
              <w:t>1. Сведения о развитии дошкольного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41128F3" w14:textId="77777777" w:rsidR="00F63123" w:rsidRPr="00F63123" w:rsidRDefault="00F63123" w:rsidP="00F631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15CCF31" w14:textId="77777777" w:rsidR="00F63123" w:rsidRPr="00F63123" w:rsidRDefault="00F63123" w:rsidP="00F631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0854745" w14:textId="77777777" w:rsidR="00F63123" w:rsidRPr="00F63123" w:rsidRDefault="00F63123" w:rsidP="00F631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</w:p>
        </w:tc>
      </w:tr>
      <w:tr w:rsidR="002A5738" w:rsidRPr="00F63123" w14:paraId="4C0CDFB7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58678080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1.1. Уровень доступности дошкольного образования и численность населения, получающего дошкольное образование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5B98352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8EFABF2" w14:textId="2047C909" w:rsidR="002A5738" w:rsidRPr="00170AF7" w:rsidRDefault="009C26D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1440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DA41D81" w14:textId="4BF4ED2B" w:rsidR="002A5738" w:rsidRPr="00170AF7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 xml:space="preserve"> 1506</w:t>
            </w:r>
          </w:p>
        </w:tc>
      </w:tr>
      <w:tr w:rsidR="002A5738" w:rsidRPr="00F63123" w14:paraId="38529E0E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4EF4114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1.1.1. Доступность дошкольного образования (отношение численности детей определенной возрастной группы, посещающих в текущем учебном году организации, осуществляющие образовательную деятельность по образовательным программам дошкольного образования, присмотр и уход за детьми, к сумме указанной численности и численности детей соответствующей возрастной группы, находящихся в очереди на получение в текущем учебном году мест в организациях, осуществляющих образовательную деятельность по образовательным программам дошкольного образования, присмотр и уход за детьми):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9A06EB1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AC32848" w14:textId="674A41FF" w:rsidR="002A5738" w:rsidRPr="00170AF7" w:rsidRDefault="009C26D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75,8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BED43E5" w14:textId="0E3B6A9C" w:rsidR="002A5738" w:rsidRPr="00170AF7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 xml:space="preserve"> 87,5%</w:t>
            </w:r>
          </w:p>
        </w:tc>
      </w:tr>
      <w:tr w:rsidR="002A5738" w:rsidRPr="00F63123" w14:paraId="4811F56B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54864E36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всего (в возрасте от 2 месяцев до 7 лет);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F734043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53197" w14:textId="2BFBE4A1" w:rsidR="002A5738" w:rsidRPr="00170AF7" w:rsidRDefault="009C26D8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55,5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01FC533D" w14:textId="187589F0" w:rsidR="002A5738" w:rsidRPr="00170AF7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56,9</w:t>
            </w:r>
          </w:p>
        </w:tc>
      </w:tr>
      <w:tr w:rsidR="002A5738" w:rsidRPr="00F63123" w14:paraId="5C76D88E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7400F4CB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в возрасте от 2 месяцев до 3 лет;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3BC084E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77C37" w14:textId="79EFE7FE" w:rsidR="002A5738" w:rsidRPr="00170AF7" w:rsidRDefault="009C26D8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18,5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318528B1" w14:textId="7039768E" w:rsidR="002A5738" w:rsidRPr="00170AF7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17,4</w:t>
            </w:r>
          </w:p>
        </w:tc>
      </w:tr>
      <w:tr w:rsidR="002A5738" w:rsidRPr="00F63123" w14:paraId="634CF1CB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565E99A6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в возрасте от 3 до 7 лет.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6395BE3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6BA20" w14:textId="449D0CF2" w:rsidR="002A5738" w:rsidRPr="00170AF7" w:rsidRDefault="009C26D8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089F5357" w14:textId="67861288" w:rsidR="002A5738" w:rsidRPr="00170AF7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25,6</w:t>
            </w:r>
          </w:p>
        </w:tc>
      </w:tr>
      <w:tr w:rsidR="002A5738" w:rsidRPr="00F63123" w14:paraId="5F6D3C32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19E4D3A3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1.1.2. Охват детей дошкольным образованием (отношение численности детей определенной возрастной группы,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детьми, к общей численности детей соответствующей возрастной группы):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A97D45A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DBA6D1E" w14:textId="1A6A5D21" w:rsidR="002A5738" w:rsidRPr="00170AF7" w:rsidRDefault="009C26D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1440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3F8EB71" w14:textId="1D81C972" w:rsidR="002A5738" w:rsidRPr="00170AF7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 xml:space="preserve"> 1506</w:t>
            </w:r>
          </w:p>
        </w:tc>
      </w:tr>
      <w:tr w:rsidR="009C26D8" w:rsidRPr="00F63123" w14:paraId="03EE26BB" w14:textId="77777777" w:rsidTr="00F62ECB"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CAB2473" w14:textId="77777777" w:rsidR="009C26D8" w:rsidRPr="00F63123" w:rsidRDefault="009C26D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всего (в возрасте от 2 месяцев до 7 лет);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A24B42" w14:textId="77777777" w:rsidR="009C26D8" w:rsidRPr="00F63123" w:rsidRDefault="009C26D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E0A02" w14:textId="59E9F660" w:rsidR="009C26D8" w:rsidRPr="00170AF7" w:rsidRDefault="009C26D8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55,5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4298D6" w14:textId="1719CC52" w:rsidR="009C26D8" w:rsidRPr="00170AF7" w:rsidRDefault="009C26D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66,9</w:t>
            </w:r>
          </w:p>
        </w:tc>
      </w:tr>
      <w:tr w:rsidR="009C26D8" w:rsidRPr="00F63123" w14:paraId="48014C04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6250975E" w14:textId="77777777" w:rsidR="009C26D8" w:rsidRPr="00F63123" w:rsidRDefault="009C26D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в возрасте от 2 месяцев до 3 лет;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8CBDD45" w14:textId="77777777" w:rsidR="009C26D8" w:rsidRPr="00F63123" w:rsidRDefault="009C26D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47E07" w14:textId="7F9DB217" w:rsidR="009C26D8" w:rsidRPr="00170AF7" w:rsidRDefault="009C26D8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18,5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7193A3D6" w14:textId="53C01837" w:rsidR="009C26D8" w:rsidRPr="00170AF7" w:rsidRDefault="009C26D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7,5</w:t>
            </w:r>
          </w:p>
        </w:tc>
      </w:tr>
      <w:tr w:rsidR="009C26D8" w:rsidRPr="00F63123" w14:paraId="7387BFFC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74CE1848" w14:textId="77777777" w:rsidR="009C26D8" w:rsidRPr="00F63123" w:rsidRDefault="009C26D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в возрасте от 3 до 7 лет.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1867267" w14:textId="77777777" w:rsidR="009C26D8" w:rsidRPr="00F63123" w:rsidRDefault="009C26D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F90CA" w14:textId="5FC607CD" w:rsidR="009C26D8" w:rsidRPr="00170AF7" w:rsidRDefault="009C26D8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44C27823" w14:textId="0B6DD930" w:rsidR="009C26D8" w:rsidRPr="00170AF7" w:rsidRDefault="009C26D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25,6</w:t>
            </w:r>
          </w:p>
        </w:tc>
      </w:tr>
      <w:tr w:rsidR="002A5738" w:rsidRPr="00F63123" w14:paraId="48764702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9DD2E9E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1.1.3. Удельный вес численности детей, посещающих частные организации, осуществляющие образовательную деятельность по образовательным программам дошкольного образования, присмотр и уход за детьми, в </w:t>
            </w: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>общей численности детей, посещающих организации, реализующие образовательные программы дошкольного образования, присмотр и уход за детьми.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55237D7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52824" w14:textId="4B262F98" w:rsidR="002A5738" w:rsidRPr="00170AF7" w:rsidRDefault="009C26D8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851E2CB" w14:textId="67426917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2A5738" w:rsidRPr="00F63123" w14:paraId="1A594B74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7C8EF994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1.1.4. Наполняемость групп в организациях, осуществляющих образовательную деятельность по образовательным программам дошкольного образования, присмотр и уход за детьми: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409AB83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2058719" w14:textId="35F6D9E7" w:rsidR="002A5738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1440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91CA100" w14:textId="579C37A9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1506</w:t>
            </w:r>
          </w:p>
        </w:tc>
      </w:tr>
      <w:tr w:rsidR="002A5738" w:rsidRPr="00F63123" w14:paraId="6C8ACE07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6EB05B6F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группы компенсирующей направленности;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EB0974C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7A9470D" w14:textId="5A123933" w:rsidR="002A5738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417B516" w14:textId="532636FF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2A5738" w:rsidRPr="00F63123" w14:paraId="3C51E271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40ED5DC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группы общеразвивающей направленности;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82F2160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3205283" w14:textId="6D6B73C5" w:rsidR="002A5738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1440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A0A6859" w14:textId="545B71B6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1506</w:t>
            </w:r>
          </w:p>
        </w:tc>
      </w:tr>
      <w:tr w:rsidR="002A5738" w:rsidRPr="00F63123" w14:paraId="3D8F3AF2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C68E72A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группы оздоровительной направленности;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F78EF21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D7A99A8" w14:textId="4E454606" w:rsidR="002A5738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365A59D" w14:textId="7C18B358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2A5738" w:rsidRPr="00F63123" w14:paraId="172F4803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AD5379F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группы комбинированной направленности;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0C3A335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C58F6EF" w14:textId="529C3EF4" w:rsidR="002A5738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C05D7A9" w14:textId="5AA52796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2A5738" w:rsidRPr="00F63123" w14:paraId="08C31BD6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0BEA57DC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семейные дошкольные группы.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8395250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A17942B" w14:textId="4F27EA43" w:rsidR="002A5738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59BE593" w14:textId="0CEC7FA2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2A5738" w:rsidRPr="00F63123" w14:paraId="129ED481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400F95A4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1.1.5. Наполняемость групп, функционирующих в режиме кратковременного и круглосуточного пребывания в организациях, осуществляющих образовательную деятельность по образовательным программам дошкольного образования, присмотр и уход за детьми: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0EC978F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F7F20C3" w14:textId="77777777" w:rsidR="002A5738" w:rsidRPr="00170AF7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B18D48C" w14:textId="67E93108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2A5738" w:rsidRPr="00F63123" w14:paraId="161FCDDA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724B23F0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в режиме кратковременного пребывания;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7AEAE8A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36AC3D2" w14:textId="4952DB17" w:rsidR="002A5738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1E7010C" w14:textId="780AEF2C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2A5738" w:rsidRPr="00F63123" w14:paraId="131C7816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5D28E948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в режиме круглосуточного пребывания.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58A4BC6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5898B87" w14:textId="0AABD787" w:rsidR="002A5738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8BA6E0C" w14:textId="56866112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2A5738" w:rsidRPr="00F63123" w14:paraId="5EAE0B63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4637A089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1.2. Содержание образовательной деятельности и организация образовательного процесса по образовательным программам дошкольного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F16789E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C1E1EDC" w14:textId="2F6239A4" w:rsidR="002A5738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A92D97B" w14:textId="67C3FBDA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100</w:t>
            </w:r>
          </w:p>
        </w:tc>
      </w:tr>
      <w:tr w:rsidR="002A5738" w:rsidRPr="00F63123" w14:paraId="08A472B4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55F7CEA6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1.2.1. Удельный вес численности детей, посещающих группы различной направленности,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EBF8F8C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5F2AE26" w14:textId="046E84C0" w:rsidR="002A5738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A0FBBCD" w14:textId="0E8404B9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100</w:t>
            </w:r>
          </w:p>
        </w:tc>
      </w:tr>
      <w:tr w:rsidR="002A5738" w:rsidRPr="00F63123" w14:paraId="3B197550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7D124F4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группы компенсирующей направленности;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D837C02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8392A9F" w14:textId="1EE76B6E" w:rsidR="002A5738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425040F" w14:textId="79B5D73D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2A5738" w:rsidRPr="00F63123" w14:paraId="2A3E7874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5AB64AF0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группы общеразвивающей направленности;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E65C0F7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0A88D29" w14:textId="2DAE28DE" w:rsidR="002A5738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D3C3809" w14:textId="12F0DD79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100</w:t>
            </w:r>
          </w:p>
        </w:tc>
      </w:tr>
      <w:tr w:rsidR="002A5738" w:rsidRPr="00F63123" w14:paraId="24FC3A3A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99FC30C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группы оздоровительной направленности;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10A7315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8EDD0A8" w14:textId="0D62A032" w:rsidR="002A5738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66AA9AD" w14:textId="3D6D263A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2A5738" w:rsidRPr="00F63123" w14:paraId="784AC4AE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7B527784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группы комбинированной направленности;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5C008DA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3205D73" w14:textId="1BA865F3" w:rsidR="002A5738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BADDED8" w14:textId="1F604C8C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2A5738" w:rsidRPr="00F63123" w14:paraId="26026624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67683A99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группы по присмотру и уходу за детьми.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49CF54C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47B25CC" w14:textId="265BCF34" w:rsidR="002A5738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365DDFF" w14:textId="4C6569A8" w:rsidR="002A5738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2A5738" w:rsidRPr="00F63123" w14:paraId="5DAC8E23" w14:textId="77777777" w:rsidTr="00F62ECB">
        <w:tc>
          <w:tcPr>
            <w:tcW w:w="5274" w:type="dxa"/>
            <w:vMerge w:val="restart"/>
            <w:tcBorders>
              <w:top w:val="single" w:sz="4" w:space="0" w:color="auto"/>
              <w:right w:val="nil"/>
            </w:tcBorders>
          </w:tcPr>
          <w:p w14:paraId="45153923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1.3. Кадровое обеспечение дошкольных образовательных организаций и оценка уровня заработной платы педагогических работников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3DC72F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0F3D41" w14:textId="77777777" w:rsidR="002A5738" w:rsidRPr="00170AF7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AD9EA9" w14:textId="77777777" w:rsidR="002A5738" w:rsidRPr="00170AF7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2A5738" w:rsidRPr="00F63123" w14:paraId="65DE8DE9" w14:textId="77777777" w:rsidTr="00F62ECB">
        <w:tc>
          <w:tcPr>
            <w:tcW w:w="5274" w:type="dxa"/>
            <w:vMerge/>
            <w:tcBorders>
              <w:bottom w:val="nil"/>
              <w:right w:val="nil"/>
            </w:tcBorders>
          </w:tcPr>
          <w:p w14:paraId="3FD5BF43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617526C" w14:textId="77777777" w:rsidR="002A5738" w:rsidRPr="00F63123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7C1ADFC" w14:textId="77777777" w:rsidR="002A5738" w:rsidRPr="00170AF7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C3C7197" w14:textId="77777777" w:rsidR="002A5738" w:rsidRPr="00170AF7" w:rsidRDefault="002A5738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0B6BACC5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5F71EC1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1.3.1. Численность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детьми, в расчете на 1 педагогического работника.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463964D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B89C6B0" w14:textId="59DCCD7A" w:rsidR="00A078C5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0,11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F98290C" w14:textId="3737A7D9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 xml:space="preserve">0,11 </w:t>
            </w:r>
          </w:p>
        </w:tc>
      </w:tr>
      <w:tr w:rsidR="00A078C5" w:rsidRPr="00F63123" w14:paraId="336534AD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CCFBB56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1.3.2. Состав педагогических работников (без внешних совместителей и работавших по договорам гражданско-правового характера) организаций, осуществляющих образовательную </w:t>
            </w: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>деятельность по образовательным программам дошкольного образования, присмотр и уход за детьми, по должностям: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852ADCF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6E29053" w14:textId="6023BFC6" w:rsidR="00A078C5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167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CC7ADDA" w14:textId="6D2EF0A4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 xml:space="preserve"> 167</w:t>
            </w:r>
          </w:p>
        </w:tc>
      </w:tr>
      <w:tr w:rsidR="008B6F6C" w:rsidRPr="00F63123" w14:paraId="79E05AFA" w14:textId="77777777" w:rsidTr="000F6296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4CA29854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воспитатели;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4BAB34C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D29D9" w14:textId="27ACE199" w:rsidR="008B6F6C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75%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31BB4F5C" w14:textId="3CD2C85A" w:rsidR="008B6F6C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75%</w:t>
            </w:r>
          </w:p>
        </w:tc>
      </w:tr>
      <w:tr w:rsidR="008B6F6C" w:rsidRPr="00F63123" w14:paraId="6A65CC57" w14:textId="77777777" w:rsidTr="000F6296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F0F31DE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старшие воспитатели;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4F8CDAA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6DF8F" w14:textId="2E57736A" w:rsidR="008B6F6C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3,2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24EB1A89" w14:textId="7D5CF970" w:rsidR="008B6F6C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3,2</w:t>
            </w:r>
          </w:p>
        </w:tc>
      </w:tr>
      <w:tr w:rsidR="008B6F6C" w:rsidRPr="00F63123" w14:paraId="265012A7" w14:textId="77777777" w:rsidTr="000F6296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5E5D05E3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музыкальные руководители;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1B7BEF7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D9FA" w14:textId="6BF37243" w:rsidR="008B6F6C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54283A44" w14:textId="72DA283C" w:rsidR="008B6F6C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14</w:t>
            </w:r>
          </w:p>
        </w:tc>
      </w:tr>
      <w:tr w:rsidR="008B6F6C" w:rsidRPr="00F63123" w14:paraId="073BF60B" w14:textId="77777777" w:rsidTr="000F6296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68E8633D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инструкторы по физической культуре;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633FB72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2078E" w14:textId="75735C7D" w:rsidR="008B6F6C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4,6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17287C79" w14:textId="36466B07" w:rsidR="008B6F6C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4,6</w:t>
            </w:r>
          </w:p>
        </w:tc>
      </w:tr>
      <w:tr w:rsidR="008B6F6C" w:rsidRPr="00F63123" w14:paraId="2A875252" w14:textId="77777777" w:rsidTr="000F6296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25AC470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учителя-логопеды;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F2EB842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F7EF7" w14:textId="65B013D4" w:rsidR="008B6F6C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00968C0C" w14:textId="4684AE4E" w:rsidR="008B6F6C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0</w:t>
            </w:r>
          </w:p>
        </w:tc>
      </w:tr>
      <w:tr w:rsidR="008B6F6C" w:rsidRPr="00F63123" w14:paraId="35180822" w14:textId="77777777" w:rsidTr="000F6296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46DE2D7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учителя-дефектологи;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6A42949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0A92E" w14:textId="2EF5A5ED" w:rsidR="008B6F6C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 xml:space="preserve">0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19F708C4" w14:textId="6B1FBA1A" w:rsidR="008B6F6C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 xml:space="preserve">0 </w:t>
            </w:r>
          </w:p>
        </w:tc>
      </w:tr>
      <w:tr w:rsidR="008B6F6C" w:rsidRPr="00F63123" w14:paraId="1EA714E6" w14:textId="77777777" w:rsidTr="000F6296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75FCC6AB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педагоги-психологи;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D5E8D29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A49DE" w14:textId="20EB3CE2" w:rsidR="008B6F6C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3,2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35D099BF" w14:textId="3B337A7F" w:rsidR="008B6F6C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3,2</w:t>
            </w:r>
          </w:p>
        </w:tc>
      </w:tr>
      <w:tr w:rsidR="008B6F6C" w:rsidRPr="00F63123" w14:paraId="7D6FFB5F" w14:textId="77777777" w:rsidTr="000F6296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0AD96D3C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социальные педагоги;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2405AAE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3B4C8" w14:textId="7B8B5E06" w:rsidR="008B6F6C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7F9B21E3" w14:textId="40EF2823" w:rsidR="008B6F6C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0</w:t>
            </w:r>
          </w:p>
        </w:tc>
      </w:tr>
      <w:tr w:rsidR="008B6F6C" w:rsidRPr="00F63123" w14:paraId="14E047BF" w14:textId="77777777" w:rsidTr="000F6296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4C0B59BB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педагоги-организаторы;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A7E3C43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D4AC" w14:textId="2CA307AA" w:rsidR="008B6F6C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711D8766" w14:textId="31E3A3ED" w:rsidR="008B6F6C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0</w:t>
            </w:r>
          </w:p>
        </w:tc>
      </w:tr>
      <w:tr w:rsidR="008B6F6C" w:rsidRPr="00F63123" w14:paraId="179D9C84" w14:textId="77777777" w:rsidTr="000F6296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7B2D2F3E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педагоги дополнительного образования.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F7A5AF5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01F2D" w14:textId="0569C56D" w:rsidR="008B6F6C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73B8E7B2" w14:textId="05149371" w:rsidR="008B6F6C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10</w:t>
            </w:r>
          </w:p>
        </w:tc>
      </w:tr>
      <w:tr w:rsidR="008B6F6C" w:rsidRPr="00F63123" w14:paraId="1C11A119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148A2961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1.3.3. 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в субъекте Российской Федерации (по государственным и муниципальным образовательным организациям).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3623546" w14:textId="77777777" w:rsidR="008B6F6C" w:rsidRPr="00F63123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27966" w14:textId="45C790B5" w:rsidR="008B6F6C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95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9181606" w14:textId="01690F73" w:rsidR="008B6F6C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95</w:t>
            </w:r>
          </w:p>
        </w:tc>
      </w:tr>
      <w:tr w:rsidR="00A078C5" w:rsidRPr="00F63123" w14:paraId="11D013A4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6B5E0968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1.4. Материально-техническое и информационное обеспечение дошкольных образовательных организаций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19BC602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007EB82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AE29737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538549CF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768E3B63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1.4.1. Площадь помещений, используемых непосредственно для нужд дошкольных образовательных организаций, в расчете на1 ребенка.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98949BD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квадратный метр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EAC68" w14:textId="68D7ECA0" w:rsidR="00A078C5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1,9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388D5F8" w14:textId="3743BF76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1,9</w:t>
            </w:r>
          </w:p>
        </w:tc>
      </w:tr>
      <w:tr w:rsidR="00A078C5" w:rsidRPr="00F63123" w14:paraId="0ED70DE1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B6D6550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1.4.2. Удельный вес числа организаций, имеющих все виды благоустройства (водопровод, центральное отопление, канализацию), в общем числе дошкольных 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ED4831B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682DD" w14:textId="2E841AB0" w:rsidR="00A078C5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100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9C75365" w14:textId="3D14D288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100</w:t>
            </w:r>
          </w:p>
        </w:tc>
      </w:tr>
      <w:tr w:rsidR="00A078C5" w:rsidRPr="00F63123" w14:paraId="0BA111D3" w14:textId="77777777" w:rsidTr="00F62ECB"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B3C2F73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1.4.3. Удельный вес числа организаций, имеющих физкультурные залы, в общем числе дошкольных 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F55040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4A2A9" w14:textId="12380970" w:rsidR="00A078C5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100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B0E72A" w14:textId="62DD7BE1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100</w:t>
            </w:r>
          </w:p>
        </w:tc>
      </w:tr>
      <w:tr w:rsidR="00A078C5" w:rsidRPr="00F63123" w14:paraId="34783B00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D357DC8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1.4.4. Число персональных компьютеров, доступных для использования детьми, в расчете на 100 детей, посещающих дошкольные образовательные организации.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82728FD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единица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C48C1" w14:textId="3FC72830" w:rsidR="00A078C5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0,10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C5FDB98" w14:textId="65E643B9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0,10</w:t>
            </w:r>
          </w:p>
        </w:tc>
      </w:tr>
      <w:tr w:rsidR="00A078C5" w:rsidRPr="00F63123" w14:paraId="7E107699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037C2E52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1.5. Условия получения дошкольного образования лицами с ограниченными возможностями здоровья и инвалидами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E099F8F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23B0B63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E30B806" w14:textId="4DC0FA01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 xml:space="preserve"> </w:t>
            </w:r>
          </w:p>
        </w:tc>
      </w:tr>
      <w:tr w:rsidR="00A078C5" w:rsidRPr="00F63123" w14:paraId="389F8D1A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58A2C32B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1.5.1. Удельный вес численности детей с ограниченными возможностями здоровья в </w:t>
            </w: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>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7261E90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F6144" w14:textId="565D83C4" w:rsidR="00A078C5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7F3375C" w14:textId="7F43E47B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0</w:t>
            </w:r>
          </w:p>
        </w:tc>
      </w:tr>
      <w:tr w:rsidR="00A078C5" w:rsidRPr="00F63123" w14:paraId="526AD375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5BF4FFA0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1.5.2. Удельный вес численности детей-инвалидов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0FF8D84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4EC7A" w14:textId="5C94D73C" w:rsidR="00A078C5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750D0E5" w14:textId="6AA14701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0</w:t>
            </w:r>
          </w:p>
        </w:tc>
      </w:tr>
      <w:tr w:rsidR="00A078C5" w:rsidRPr="00F63123" w14:paraId="6533EEA6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673F096A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1.6. Состояние здоровья лиц, обучающихся по программам дошкольного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8592682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F2744DD" w14:textId="5511FB40" w:rsidR="00A078C5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0897AAB" w14:textId="482DE92C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 xml:space="preserve"> 0</w:t>
            </w:r>
          </w:p>
        </w:tc>
      </w:tr>
      <w:tr w:rsidR="00A078C5" w:rsidRPr="00F63123" w14:paraId="2D84000A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14575250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1.6.1. Удельный вес численности детей, охваченных летними оздоровительными мероприятиями,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4FD9223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EDC4911" w14:textId="2DE0BA04" w:rsidR="00A078C5" w:rsidRPr="00170AF7" w:rsidRDefault="008B6F6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3EBF0DC" w14:textId="245727D6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0</w:t>
            </w:r>
          </w:p>
        </w:tc>
      </w:tr>
      <w:tr w:rsidR="00A078C5" w:rsidRPr="00F63123" w14:paraId="2636C7B0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C024A7D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1.7. Изменение сети дошкольных образовательных организаций (в том числе ликвидация и реорганизация организаций, осуществляющих образовательную деятельность)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EF0627F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6FF67BF" w14:textId="1DC89CBC" w:rsidR="00A078C5" w:rsidRPr="00170AF7" w:rsidRDefault="00E5196F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F3BDA69" w14:textId="62A6383E" w:rsidR="00A078C5" w:rsidRPr="00170AF7" w:rsidRDefault="00E5196F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409F1DC0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1E9760BD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1.7.1. Темп роста числа организаций (обособленных подразделений (филиалов)), осуществляющих образовательную деятельность по образовательным программам дошкольного образования, присмотр и уход за детьми: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066F62C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8FEC2B5" w14:textId="6D448BA8" w:rsidR="00A078C5" w:rsidRPr="00170AF7" w:rsidRDefault="00E5196F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08099F4" w14:textId="34319597" w:rsidR="00A078C5" w:rsidRPr="00170AF7" w:rsidRDefault="00E5196F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16287278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3452F1C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дошкольные образовательные организации;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02D0F48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FE2EB" w14:textId="214CF748" w:rsidR="00A078C5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5A14032" w14:textId="79AEA902" w:rsidR="00A078C5" w:rsidRPr="00170AF7" w:rsidRDefault="00E5196F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121E79CF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8BC10D4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обособленные подразделения (филиалы) дошкольных образовательных организаций;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1DE6770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30608" w14:textId="20B7581B" w:rsidR="00A078C5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C7B52A6" w14:textId="3C96B108" w:rsidR="00A078C5" w:rsidRPr="00170AF7" w:rsidRDefault="00E5196F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3BB325E9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633A2F6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обособленные подразделения (филиалы) общеобразовательных организаций;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5FF8A03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7C57" w14:textId="34BBBA35" w:rsidR="00A078C5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ED4FB22" w14:textId="7C124AC2" w:rsidR="00A078C5" w:rsidRPr="00170AF7" w:rsidRDefault="00E5196F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000A227A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62C23E53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общеобразовательные организации, имеющие подразделения (группы), которые осуществляют образовательную деятельность по образовательным программам дошкольного образования, присмотр и уход за детьми;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0DDD875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5E654" w14:textId="4CB97BED" w:rsidR="00A078C5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29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8221EF2" w14:textId="40640888" w:rsidR="00A078C5" w:rsidRPr="00170AF7" w:rsidRDefault="00E5196F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29</w:t>
            </w:r>
          </w:p>
        </w:tc>
      </w:tr>
      <w:tr w:rsidR="00A078C5" w:rsidRPr="00F63123" w14:paraId="29679A6C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1FD95FC4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обособленные подразделения (филиалы) профессиональных образовательных организаций и образовательных организаций высшего образования;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13B9394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99725" w14:textId="02D40FF0" w:rsidR="00A078C5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0481C04" w14:textId="3C3DE87B" w:rsidR="00A078C5" w:rsidRPr="00170AF7" w:rsidRDefault="00EE468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39488485" w14:textId="77777777" w:rsidTr="00F62ECB"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69BFA54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иные организации, имеющие подразделения (группы), которые осуществляют образовательную деятельность по образовательным программам дошкольного образования, присмотр и уход за детьми.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DF1ADF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692E3" w14:textId="7EB7A008" w:rsidR="00A078C5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ACF05E" w14:textId="77777777" w:rsidR="00A078C5" w:rsidRPr="00170AF7" w:rsidRDefault="00EE468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  <w:p w14:paraId="070DD8F3" w14:textId="2E0C916C" w:rsidR="00BB109F" w:rsidRPr="00170AF7" w:rsidRDefault="00BB109F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71D63832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E10BC88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1.9. Создание безопасных условий при организации образовательного процесса в </w:t>
            </w: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>дошкольных образовательных организациях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31D7B8E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D19E1BC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4F5B965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6E5142C9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4236D491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1.9.1. Удельный вес числа зданий дошкольных образовательных организаций, находящихся в аварийном состоянии, в общем числе зданий дошкольных 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C85A900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1352C" w14:textId="31E7B7D9" w:rsidR="00A078C5" w:rsidRPr="00170AF7" w:rsidRDefault="00F62ECB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F51C076" w14:textId="710041C3" w:rsidR="00A078C5" w:rsidRPr="00170AF7" w:rsidRDefault="00F62ECB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3BC4DB2A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E7C03A5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1.9.2. Удельный вес числа зданий дошкольных образовательных организаций, требующих капитального ремонта, в общем числе зданий дошкольных 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6A496B3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2EFC" w14:textId="77356C3A" w:rsidR="00A078C5" w:rsidRPr="00170AF7" w:rsidRDefault="008B6F6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0B57135" w14:textId="0565710D" w:rsidR="00A078C5" w:rsidRPr="00170AF7" w:rsidRDefault="00F62ECB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26,6</w:t>
            </w:r>
          </w:p>
        </w:tc>
      </w:tr>
      <w:tr w:rsidR="00A078C5" w:rsidRPr="00F63123" w14:paraId="51FD3A42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0A18BD18" w14:textId="77777777" w:rsidR="00A078C5" w:rsidRPr="00F63123" w:rsidRDefault="00A078C5" w:rsidP="00F63123">
            <w:pPr>
              <w:keepNext/>
              <w:keepLines/>
              <w:spacing w:line="276" w:lineRule="auto"/>
              <w:ind w:firstLine="0"/>
              <w:jc w:val="center"/>
              <w:outlineLvl w:val="0"/>
              <w:rPr>
                <w:rFonts w:eastAsiaTheme="majorEastAsia" w:cstheme="majorBidi"/>
                <w:b/>
                <w:sz w:val="32"/>
                <w:szCs w:val="32"/>
              </w:rPr>
            </w:pPr>
            <w:r w:rsidRPr="00F63123">
              <w:rPr>
                <w:rFonts w:eastAsiaTheme="majorEastAsia" w:cstheme="majorBidi"/>
                <w:b/>
                <w:sz w:val="32"/>
                <w:szCs w:val="32"/>
              </w:rPr>
              <w:t>2. Сведения о развитии начального общего образования, основного общего образования и среднего общего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21AE53B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CD90C63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DBCE07E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4E9C69BD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7AB0D2CF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2.1. Уровень доступности начального общего образования, основного общего образования и среднего общего образования и численность населения, получающего начальное общее, основное общее и среднее общее образование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C94516C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10490C0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731DA9B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1E60A17C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61915432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2.1.1. Охват детей начальным общим, основным общим и средним общим образованием (отношение численности обучающихся по образовательным программам начального общего, основного общего, среднего общего образования и образования обучающихся с умственной отсталостью (интеллектуальными нарушениями) к численности детей в возрасте 7-18 лет).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F57E885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FEE71" w14:textId="1DAE2908" w:rsidR="00A078C5" w:rsidRPr="00170AF7" w:rsidRDefault="00F62ECB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100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8EB1A66" w14:textId="1F213981" w:rsidR="00A078C5" w:rsidRPr="00170AF7" w:rsidRDefault="00F62ECB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100</w:t>
            </w:r>
          </w:p>
        </w:tc>
      </w:tr>
      <w:tr w:rsidR="00A078C5" w:rsidRPr="00F63123" w14:paraId="34292B0E" w14:textId="77777777" w:rsidTr="00F62ECB"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C1FD122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2.1.2. Удельный вес численности обучающихся по образовательным программам, соответствующим федеральным государственным образовательным стандартам начального общего, основного общего, среднего общего образования, в общей численности обучающихся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A7034E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AE37" w14:textId="589DD9DD" w:rsidR="00A078C5" w:rsidRPr="00170AF7" w:rsidRDefault="00613676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91,4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C63698" w14:textId="34A53AE3" w:rsidR="00A078C5" w:rsidRPr="00170AF7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91,4</w:t>
            </w:r>
          </w:p>
        </w:tc>
      </w:tr>
      <w:tr w:rsidR="00A078C5" w:rsidRPr="00F63123" w14:paraId="13D5B50E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A658227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2.1.3. Удельный вес численности обучающихся, продолживших обучение по образовательным программам среднего общего образования, в общей численности обучающихся, получивших аттестат об основном общем образовании по итогам учебного года, предшествующего отчетному.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33EEDFF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D06F8" w14:textId="347F8B87" w:rsidR="00A078C5" w:rsidRPr="00170AF7" w:rsidRDefault="00613676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100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0414A8B" w14:textId="419852F2" w:rsidR="00A078C5" w:rsidRPr="00170AF7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100</w:t>
            </w:r>
          </w:p>
        </w:tc>
      </w:tr>
      <w:tr w:rsidR="00A078C5" w:rsidRPr="00F63123" w14:paraId="1AE2A426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088F859F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2.1.4. Наполняемость классов по уровням общего образования: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505ECB2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62A87" w14:textId="77777777" w:rsidR="00A078C5" w:rsidRPr="00170AF7" w:rsidRDefault="00A078C5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7AA49EC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613676" w:rsidRPr="00F63123" w14:paraId="10770957" w14:textId="77777777" w:rsidTr="000F6296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03C00F3D" w14:textId="77777777" w:rsidR="00613676" w:rsidRPr="00F63123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начальное общее образование (1-4 классы);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A154AEF" w14:textId="77777777" w:rsidR="00613676" w:rsidRPr="00F63123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8A05F" w14:textId="02B19E22" w:rsidR="00613676" w:rsidRPr="00170AF7" w:rsidRDefault="00613676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2525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005D2592" w14:textId="5A884D7A" w:rsidR="00613676" w:rsidRPr="00170AF7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2519</w:t>
            </w:r>
          </w:p>
        </w:tc>
      </w:tr>
      <w:tr w:rsidR="00613676" w:rsidRPr="00F63123" w14:paraId="27AB01CB" w14:textId="77777777" w:rsidTr="000F6296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41AE0408" w14:textId="77777777" w:rsidR="00613676" w:rsidRPr="00F63123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основное общее образование (5-9 классы);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BDD7C4E" w14:textId="77777777" w:rsidR="00613676" w:rsidRPr="00F63123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6A0BE" w14:textId="10969CA7" w:rsidR="00613676" w:rsidRPr="00170AF7" w:rsidRDefault="00613676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2485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32815BC9" w14:textId="3A112B0B" w:rsidR="00613676" w:rsidRPr="00170AF7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2473</w:t>
            </w:r>
          </w:p>
        </w:tc>
      </w:tr>
      <w:tr w:rsidR="00613676" w:rsidRPr="00F63123" w14:paraId="7BA4A067" w14:textId="77777777" w:rsidTr="000F6296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66707F11" w14:textId="77777777" w:rsidR="00613676" w:rsidRPr="00F63123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>среднее общее образование (10-11(12) классы).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4C7A378" w14:textId="77777777" w:rsidR="00613676" w:rsidRPr="00F63123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6E278" w14:textId="0C6972C6" w:rsidR="00613676" w:rsidRPr="00170AF7" w:rsidRDefault="00613676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578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43BB186B" w14:textId="3FAD2A26" w:rsidR="00613676" w:rsidRPr="00170AF7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eastAsia="Times New Roman" w:cs="Times New Roman"/>
                <w:sz w:val="27"/>
                <w:szCs w:val="27"/>
              </w:rPr>
              <w:t>465</w:t>
            </w:r>
          </w:p>
        </w:tc>
      </w:tr>
      <w:tr w:rsidR="00A078C5" w:rsidRPr="00F63123" w14:paraId="074BBEB0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75AA7FF5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2.1.5. Удельный вес численности обучающихся, охваченных подвозом, в общей численности обучающихся, нуждающихся в подвозе в общеобразовательные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8FBD39D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20061" w14:textId="5FADA294" w:rsidR="00A078C5" w:rsidRPr="00170AF7" w:rsidRDefault="00613676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100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2057AFA" w14:textId="220BD8C3" w:rsidR="00A078C5" w:rsidRPr="00170AF7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100</w:t>
            </w:r>
          </w:p>
        </w:tc>
      </w:tr>
      <w:tr w:rsidR="00A078C5" w:rsidRPr="00F63123" w14:paraId="555FD05C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7FDF0EB2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2.2. Содержание образовательной деятельности и организация образовательного процесса по образовательным программам начального общего образования, основного общего образования, среднего общего образования и образования обучающихся с умственной отсталостью (интеллектуальными нарушениями)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B43BBAD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0839CCF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4239D8C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197B2260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57C944B8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2.2.1. Удельный вес численности обучающихся в первую смену в общей численности обучающихся по образовательным программам начального общего, основного общего, среднего общего образования по очной форме обучения.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F5E24E1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9A401" w14:textId="56167AF2" w:rsidR="00A078C5" w:rsidRPr="00170AF7" w:rsidRDefault="00613676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90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1D59328" w14:textId="1090FD4C" w:rsidR="00A078C5" w:rsidRPr="00170AF7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86,8</w:t>
            </w:r>
          </w:p>
        </w:tc>
      </w:tr>
      <w:tr w:rsidR="00A078C5" w:rsidRPr="00F63123" w14:paraId="35FA3F2A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3E2833C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2.2.2. Удельный вес численности обучающихся, углубленно изучающих отдельные учебные предметы, в общей численности обучающихся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3D15DC7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771FC" w14:textId="37778BDA" w:rsidR="00A078C5" w:rsidRPr="00170AF7" w:rsidRDefault="00613676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2ACB076" w14:textId="003D004B" w:rsidR="00A078C5" w:rsidRPr="00170AF7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08A416AD" w14:textId="77777777" w:rsidTr="00F62ECB"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55ECC0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2.2.3. Удельный вес численности обучающихся в классах (группах) профильного обучения в общей численности обучающихся в 10-11(12) классах по образовательным программам среднего общего образования.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685EF5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FDBB6" w14:textId="3F40E568" w:rsidR="00A078C5" w:rsidRPr="00170AF7" w:rsidRDefault="00613676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6C8E83" w14:textId="73220FC3" w:rsidR="00A078C5" w:rsidRPr="00170AF7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6CC72B4A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1A06B195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2.2.4. Удельный вес численности обучающихся с использованием дистанционных образовательных технологий в общей численности обучающихся по образовательным программам начального общего, основного общего, среднего общего образования и образования обучающихся с умственной отсталостью (интеллектуальными нарушениями)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DD76697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770F2" w14:textId="7CC3A705" w:rsidR="00A078C5" w:rsidRPr="00170AF7" w:rsidRDefault="00613676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604AF55" w14:textId="78EB5C54" w:rsidR="00A078C5" w:rsidRPr="00170AF7" w:rsidRDefault="00613676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5B208196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FD4A6CD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2.3. Кадровое обеспечение общеобразовательных организаций, иных организаций, осуществляющих образовательную деятельность в части реализации основных общеобразовательных программ, а также оценка уровня заработной платы педагогических работников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C0FD620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6964052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D2E7A8E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23C04DBC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091835D5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2.3.1. Численность обучающихся по образовательным программам начального общего, основного общего, среднего общего образования и образования обучающихся с умственной отсталостью (интеллектуальными нарушениями) в расчете на 1 педагогического работника.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0D5D3CC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DB0E" w14:textId="3F457301" w:rsidR="00A078C5" w:rsidRPr="00170AF7" w:rsidRDefault="00466BA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4,5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522666D" w14:textId="3992C7C6" w:rsidR="00A078C5" w:rsidRPr="00170AF7" w:rsidRDefault="00466BA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3,2</w:t>
            </w:r>
          </w:p>
        </w:tc>
      </w:tr>
      <w:tr w:rsidR="00A078C5" w:rsidRPr="00F63123" w14:paraId="5BC55987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372F745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>2.3.2. Удельный вес численности учителей в возрасте до 35 лет в общей численности учителей (без внешних совместителей и работающих по договорам гражданско-правового характера)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 и образования обучающихся с умственной отсталостью (интеллектуальными нарушениями)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C84E0F8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747D5" w14:textId="0C0E4625" w:rsidR="00A078C5" w:rsidRPr="00170AF7" w:rsidRDefault="00466BA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25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24BA9FE" w14:textId="1F5E0EFE" w:rsidR="00A078C5" w:rsidRPr="00170AF7" w:rsidRDefault="00466BA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25</w:t>
            </w:r>
          </w:p>
        </w:tc>
      </w:tr>
      <w:tr w:rsidR="00A078C5" w:rsidRPr="00F63123" w14:paraId="389D8196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D086B62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2.3.3. Отношение среднемесячной заработной платы педагогических работников государственных и муниципальных общеобразовательных организаций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в субъекте Российской Федерации: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70C5231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9CF21" w14:textId="3BDD2874" w:rsidR="00A078C5" w:rsidRPr="00170AF7" w:rsidRDefault="00466BA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102,2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94C2112" w14:textId="02E42AF8" w:rsidR="00A078C5" w:rsidRPr="00170AF7" w:rsidRDefault="00466BA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102,2</w:t>
            </w:r>
          </w:p>
        </w:tc>
      </w:tr>
      <w:tr w:rsidR="00A078C5" w:rsidRPr="00F63123" w14:paraId="0F7A319D" w14:textId="77777777" w:rsidTr="00F62ECB"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812D5D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2.3.4. Удельный вес численности педагогических работников в общей численности работников (без внешних совместителей и работающих по договорам гражданско-правового характера)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 и образования обучающихся с умственной отсталостью (интеллектуальными нарушениями)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B60268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71D67" w14:textId="1BE1F1E9" w:rsidR="00A078C5" w:rsidRPr="00170AF7" w:rsidRDefault="002071F1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25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7FFF83" w14:textId="0FC60EB2" w:rsidR="00A078C5" w:rsidRPr="00170AF7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25</w:t>
            </w:r>
          </w:p>
        </w:tc>
      </w:tr>
      <w:tr w:rsidR="00A078C5" w:rsidRPr="00F63123" w14:paraId="696AA842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5DCE1299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2.3.5. Удельный вес числа организаций, имеющих в составе педагогических работников социальных педагогов, педагогов- психологов, учителей-логопедов, в общем числе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 и образования обучающихся с умственной отсталостью (интеллектуальными нарушениями):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5AC6B1F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296618D" w14:textId="30E14777" w:rsidR="00A078C5" w:rsidRPr="00170AF7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41,9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E29172B" w14:textId="5B59856F" w:rsidR="00A078C5" w:rsidRPr="00170AF7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41,9</w:t>
            </w:r>
          </w:p>
        </w:tc>
      </w:tr>
      <w:tr w:rsidR="00A078C5" w:rsidRPr="00F63123" w14:paraId="1E034449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BC5E270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социальных педагогов: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18CC332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0292D36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6B80E24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19C21213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7E5F7823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всего;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F90CBD4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85A42" w14:textId="267E601D" w:rsidR="00A078C5" w:rsidRPr="00170AF7" w:rsidRDefault="002071F1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41,9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CDB7270" w14:textId="017FD6A2" w:rsidR="00A078C5" w:rsidRPr="00170AF7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41,9</w:t>
            </w:r>
          </w:p>
        </w:tc>
      </w:tr>
      <w:tr w:rsidR="002071F1" w:rsidRPr="00F63123" w14:paraId="6F86090F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453C1F25" w14:textId="77777777" w:rsidR="002071F1" w:rsidRPr="00F63123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из них в штате;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E83A9C8" w14:textId="77777777" w:rsidR="002071F1" w:rsidRPr="00F63123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213F" w14:textId="53AC391D" w:rsidR="002071F1" w:rsidRPr="00170AF7" w:rsidRDefault="002071F1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41,9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1A91B38" w14:textId="1117EB20" w:rsidR="002071F1" w:rsidRPr="00170AF7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41,9</w:t>
            </w:r>
          </w:p>
        </w:tc>
      </w:tr>
      <w:tr w:rsidR="00A078C5" w:rsidRPr="00F63123" w14:paraId="68705D9B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04167CDD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педагогов-психологов: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DC0D9DD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2DA3D" w14:textId="77777777" w:rsidR="00A078C5" w:rsidRPr="00170AF7" w:rsidRDefault="00A078C5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32B1FD1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688896E1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9C3E47E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всего;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B217FCE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0C6FF" w14:textId="292D1DE3" w:rsidR="00A078C5" w:rsidRPr="00170AF7" w:rsidRDefault="002071F1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41,9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D4EF137" w14:textId="7D4B9BDD" w:rsidR="00A078C5" w:rsidRPr="00170AF7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41,9</w:t>
            </w:r>
          </w:p>
        </w:tc>
      </w:tr>
      <w:tr w:rsidR="002071F1" w:rsidRPr="00F63123" w14:paraId="3B5626E5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5B113604" w14:textId="77777777" w:rsidR="002071F1" w:rsidRPr="00F63123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из них в штате;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E521018" w14:textId="77777777" w:rsidR="002071F1" w:rsidRPr="00F63123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03DFC" w14:textId="05A679F2" w:rsidR="002071F1" w:rsidRPr="00170AF7" w:rsidRDefault="002071F1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41,9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496E182" w14:textId="5EA0FC20" w:rsidR="002071F1" w:rsidRPr="00170AF7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41,9</w:t>
            </w:r>
          </w:p>
        </w:tc>
      </w:tr>
      <w:tr w:rsidR="00A078C5" w:rsidRPr="00F63123" w14:paraId="27303CA1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731F03E4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>учителей-логопедов: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7E546D4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AF661" w14:textId="77777777" w:rsidR="00A078C5" w:rsidRPr="00170AF7" w:rsidRDefault="00A078C5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82AA607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189CADDF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0092AE0E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всего;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62C0018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4441" w14:textId="60F52ED7" w:rsidR="00A078C5" w:rsidRPr="00170AF7" w:rsidRDefault="002071F1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EA3450C" w14:textId="3912D86E" w:rsidR="00A078C5" w:rsidRPr="00170AF7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2071F1" w:rsidRPr="00F63123" w14:paraId="0239E522" w14:textId="77777777" w:rsidTr="00F62ECB">
        <w:trPr>
          <w:trHeight w:val="345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DC71156" w14:textId="77777777" w:rsidR="002071F1" w:rsidRPr="00F63123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из них в штате;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F0FB76" w14:textId="77777777" w:rsidR="002071F1" w:rsidRPr="00F63123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BDB4B" w14:textId="72CB5E6D" w:rsidR="002071F1" w:rsidRPr="00170AF7" w:rsidRDefault="002071F1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48CF00" w14:textId="7EF28098" w:rsidR="002071F1" w:rsidRPr="00170AF7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337F437A" w14:textId="77777777" w:rsidTr="00F62ECB">
        <w:trPr>
          <w:trHeight w:val="255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217EA53" w14:textId="77777777" w:rsidR="00A078C5" w:rsidRPr="00F63123" w:rsidRDefault="00A078C5" w:rsidP="00F63123">
            <w:pPr>
              <w:ind w:firstLine="0"/>
            </w:pPr>
            <w:r w:rsidRPr="00F63123">
              <w:t>учителей-дефектологов: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8522A2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E7F56" w14:textId="77777777" w:rsidR="00A078C5" w:rsidRPr="00170AF7" w:rsidRDefault="00A078C5" w:rsidP="00F63123">
            <w:pPr>
              <w:jc w:val="center"/>
              <w:rPr>
                <w:rFonts w:cs="Times New Roman"/>
                <w:sz w:val="27"/>
                <w:szCs w:val="27"/>
                <w:highlight w:val="yellow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B7B3F3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highlight w:val="yellow"/>
                <w:lang w:eastAsia="ru-RU"/>
              </w:rPr>
            </w:pPr>
          </w:p>
        </w:tc>
      </w:tr>
      <w:tr w:rsidR="002071F1" w:rsidRPr="00F63123" w14:paraId="59099F10" w14:textId="77777777" w:rsidTr="00F62ECB">
        <w:trPr>
          <w:trHeight w:val="270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44C5CC3" w14:textId="77777777" w:rsidR="002071F1" w:rsidRPr="00F63123" w:rsidRDefault="002071F1" w:rsidP="00F63123">
            <w:pPr>
              <w:ind w:firstLine="0"/>
            </w:pPr>
            <w:r w:rsidRPr="00F63123">
              <w:t>всего;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8F7C94" w14:textId="77777777" w:rsidR="002071F1" w:rsidRPr="00F63123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B2E81" w14:textId="4C9CBF1D" w:rsidR="002071F1" w:rsidRPr="00170AF7" w:rsidRDefault="002071F1" w:rsidP="00F63123">
            <w:pPr>
              <w:jc w:val="center"/>
              <w:rPr>
                <w:rFonts w:cs="Times New Roman"/>
                <w:sz w:val="27"/>
                <w:szCs w:val="27"/>
                <w:highlight w:val="yellow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23E4B5" w14:textId="345CA735" w:rsidR="002071F1" w:rsidRPr="00170AF7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highlight w:val="yellow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2071F1" w:rsidRPr="00F63123" w14:paraId="2C468CD9" w14:textId="77777777" w:rsidTr="00F62ECB">
        <w:trPr>
          <w:trHeight w:val="270"/>
        </w:trPr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61280234" w14:textId="77777777" w:rsidR="002071F1" w:rsidRPr="00F63123" w:rsidRDefault="002071F1" w:rsidP="00F63123">
            <w:pPr>
              <w:ind w:firstLine="0"/>
            </w:pPr>
            <w:r w:rsidRPr="00F63123">
              <w:t>из них в штате.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6E95E94" w14:textId="77777777" w:rsidR="002071F1" w:rsidRPr="00F63123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E3DDD" w14:textId="618776C4" w:rsidR="002071F1" w:rsidRPr="00170AF7" w:rsidRDefault="002071F1" w:rsidP="00F63123">
            <w:pPr>
              <w:jc w:val="center"/>
              <w:rPr>
                <w:rFonts w:cs="Times New Roman"/>
                <w:sz w:val="27"/>
                <w:szCs w:val="27"/>
                <w:highlight w:val="yellow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5F828EA" w14:textId="24E4273B" w:rsidR="002071F1" w:rsidRPr="00170AF7" w:rsidRDefault="002071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highlight w:val="yellow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62066B6D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99633A1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2.4. Материально-техническое и информационное обеспечение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2477651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A92B834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9B14DE7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5E17291F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B542152" w14:textId="4CA9835D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2.4.1. </w:t>
            </w:r>
            <w:r w:rsidRPr="00766ECE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Учебная площадь общеобразовательных организаций в расчете на 1 обучающегося.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58F0FC5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квадратный метр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CCF42" w14:textId="648290D5" w:rsidR="00A078C5" w:rsidRPr="00170AF7" w:rsidRDefault="00D836F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6,26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F87F6E3" w14:textId="39AA8C8D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6,26</w:t>
            </w:r>
          </w:p>
        </w:tc>
      </w:tr>
      <w:tr w:rsidR="00A078C5" w:rsidRPr="00F63123" w14:paraId="6DE9292A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9916F1E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2.4.2. Удельный вес числа зданий, имеющих все виды благоустройства (водопровод, центральное отопление, канализацию), в общем числе зданий общеобразовательных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B60981C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2537" w14:textId="23F928FD" w:rsidR="00A078C5" w:rsidRPr="00170AF7" w:rsidRDefault="00D836F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75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A788DEB" w14:textId="0CDD6BA2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80</w:t>
            </w:r>
          </w:p>
        </w:tc>
      </w:tr>
      <w:tr w:rsidR="00A078C5" w:rsidRPr="00F63123" w14:paraId="62AC5F75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4DD2453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2.4.3. Число персональных компьютеров, используемых в учебных целях, в расчете на 100 обучающихся общеобразовательных организаций: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2C74590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4951B" w14:textId="79EE3918" w:rsidR="00A078C5" w:rsidRPr="00170AF7" w:rsidRDefault="00D836F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0,15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D9906F3" w14:textId="0B02BD5A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0,10</w:t>
            </w:r>
          </w:p>
        </w:tc>
      </w:tr>
      <w:tr w:rsidR="00A078C5" w:rsidRPr="00F63123" w14:paraId="1DBC8F14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09D6FAC7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всего;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75F4DA8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единица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2E3B3" w14:textId="6121351A" w:rsidR="00A078C5" w:rsidRPr="00170AF7" w:rsidRDefault="00D836F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501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156104F" w14:textId="6E4364BD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551</w:t>
            </w:r>
          </w:p>
        </w:tc>
      </w:tr>
      <w:tr w:rsidR="00A078C5" w:rsidRPr="00F63123" w14:paraId="188F009D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65C9A6B7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имеющих доступ к сети "Интернет".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40D9A05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единица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A55A3" w14:textId="08E6D762" w:rsidR="00A078C5" w:rsidRPr="00170AF7" w:rsidRDefault="00D836F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41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B13FAF3" w14:textId="58F92810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41</w:t>
            </w:r>
          </w:p>
        </w:tc>
      </w:tr>
      <w:tr w:rsidR="00A078C5" w:rsidRPr="00F63123" w14:paraId="29D074A2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411753B0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2.4.5. Удельный вес числа общеобразовательных организаций, использующих электронный журнал, электронный дневник, в общем числе общеобразовательных организаций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6F259CF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C2FFF" w14:textId="72E70875" w:rsidR="00A078C5" w:rsidRPr="00170AF7" w:rsidRDefault="00D836FC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379FC49" w14:textId="3CFEEA09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75</w:t>
            </w:r>
          </w:p>
        </w:tc>
      </w:tr>
      <w:tr w:rsidR="00A078C5" w:rsidRPr="00F63123" w14:paraId="6931E5BF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D1724EC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2.5. Условия получения начального общего, основного общего и среднего общего образования лицами с ограниченными возможностями здоровья и инвалидами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BF042CF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B3FC735" w14:textId="3275859F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3,2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8CA0516" w14:textId="2772745B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4,5</w:t>
            </w:r>
          </w:p>
        </w:tc>
      </w:tr>
      <w:tr w:rsidR="00A078C5" w:rsidRPr="00F63123" w14:paraId="50944D87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A47B88A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2.5.1. Удельный вес числа зданий, в которых созданы условия для беспрепятственного доступа инвалидов, в общем числе зданий общеобразовательных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C7F4C0A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A950787" w14:textId="4999A780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3,2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24EB575" w14:textId="141AB1E6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4,5</w:t>
            </w:r>
          </w:p>
        </w:tc>
      </w:tr>
      <w:tr w:rsidR="00A078C5" w:rsidRPr="00F63123" w14:paraId="646C2089" w14:textId="77777777" w:rsidTr="00F62ECB">
        <w:trPr>
          <w:trHeight w:val="2259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46F0FFA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2.5.2. Распределение численности обучающихся с ограниченными возможностями здоровья и инвалидностью по реализации образовательных программ в формах: совместного обучения (инклюзия), в отдельных классах или в отдельных образовательных организациях, осуществляющих реализацию адаптированных основных общеобразовательных программ: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C4E528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397E243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CFD6B0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6F7A6093" w14:textId="77777777" w:rsidTr="00F62ECB">
        <w:trPr>
          <w:trHeight w:val="1002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2918B0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>в отдельных организациях, осуществляющих образовательную деятельность по адаптированным основным общеобразовательным программам – всего;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A4E782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5262AF" w14:textId="5F276F7D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A0A22D" w14:textId="06ECEB53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579FD0A2" w14:textId="77777777" w:rsidTr="00F62ECB">
        <w:trPr>
          <w:trHeight w:val="429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4D7EB80" w14:textId="77777777" w:rsidR="00A078C5" w:rsidRPr="00F63123" w:rsidRDefault="00A078C5" w:rsidP="00F63123">
            <w:pPr>
              <w:widowControl w:val="0"/>
              <w:tabs>
                <w:tab w:val="left" w:pos="4215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    из них инвалидов, детей-инвалидов.</w:t>
            </w: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727055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34C36C3" w14:textId="4A0C8B9F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DD8E10" w14:textId="5E551CA4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7BDC2828" w14:textId="77777777" w:rsidTr="00F62ECB">
        <w:trPr>
          <w:trHeight w:val="765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13B902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в отдельных классах (кроме организованных в отдельных организациях), осуществляющих образовательную деятельность по адаптированным основным общеобразовательным программам – всего;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AD599D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953DEB6" w14:textId="02389D2B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93BD90" w14:textId="50F22913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0299AC14" w14:textId="77777777" w:rsidTr="00F62ECB">
        <w:trPr>
          <w:trHeight w:val="398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FD877C" w14:textId="77777777" w:rsidR="00A078C5" w:rsidRPr="00F63123" w:rsidRDefault="00A078C5" w:rsidP="00F63123">
            <w:pPr>
              <w:widowControl w:val="0"/>
              <w:tabs>
                <w:tab w:val="left" w:pos="4215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    из них инвалидов, детей-инвалидов.</w:t>
            </w: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436AC0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9632544" w14:textId="700024DF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994931" w14:textId="50937EB0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4D609D75" w14:textId="77777777" w:rsidTr="00F62ECB">
        <w:trPr>
          <w:trHeight w:val="381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6B357C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в формате совместного обучения (инклюзии) – всего;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EFB510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201D737" w14:textId="799D4F27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AA3FDB" w14:textId="68BCA4B1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1010</w:t>
            </w:r>
          </w:p>
        </w:tc>
      </w:tr>
      <w:tr w:rsidR="00A078C5" w:rsidRPr="00F63123" w14:paraId="6FF139A0" w14:textId="77777777" w:rsidTr="00F62ECB">
        <w:trPr>
          <w:trHeight w:val="330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E8576BC" w14:textId="77777777" w:rsidR="00A078C5" w:rsidRPr="00F63123" w:rsidRDefault="00A078C5" w:rsidP="00F63123">
            <w:pPr>
              <w:ind w:firstLine="0"/>
            </w:pPr>
            <w:r w:rsidRPr="00F63123">
              <w:t xml:space="preserve">    из них инвалидов, детей-инвалидов.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28CCFC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54CAC5A" w14:textId="7E3ABF32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0,10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7CB323" w14:textId="4212D865" w:rsidR="00A078C5" w:rsidRPr="00170AF7" w:rsidRDefault="00D836FC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0,7</w:t>
            </w:r>
          </w:p>
        </w:tc>
      </w:tr>
      <w:tr w:rsidR="00A078C5" w:rsidRPr="00F63123" w14:paraId="04E7C70F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143CAF41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2.5.3. Удельный вес численности обучающихся в соответствии с федеральным государственным образовательным стандартом начального общего образования обучающихся с ограниченными возможностями здоровья в общей численности обучающихся по адаптированным основным общеобразовательным программам начального общего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71C1B77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68FAE" w14:textId="1B934F3C" w:rsidR="00A078C5" w:rsidRPr="00170AF7" w:rsidRDefault="001E0550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0,80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FD2CBF7" w14:textId="333A1E05" w:rsidR="00A078C5" w:rsidRPr="00170AF7" w:rsidRDefault="001E0550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0,79</w:t>
            </w:r>
          </w:p>
        </w:tc>
      </w:tr>
      <w:tr w:rsidR="00A078C5" w:rsidRPr="00F63123" w14:paraId="31440FE5" w14:textId="77777777" w:rsidTr="00F62ECB">
        <w:trPr>
          <w:trHeight w:val="2595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ACC3588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2.5.4. Удельный вес численности обучающихся в соответствии с федеральным государственным образовательным стандартом образования обучающихся с умственной отсталостью (интеллектуальными нарушениями) в общей численности обучающихся по адаптированным основным общеобразовательным программам для обучающихся с умственной отсталостью (интеллектуальными нарушениями).</w:t>
            </w:r>
          </w:p>
          <w:p w14:paraId="172E8D42" w14:textId="77777777" w:rsidR="00A078C5" w:rsidRPr="00F63123" w:rsidRDefault="00A078C5" w:rsidP="00F63123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EDD133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F8286" w14:textId="14B2CC8A" w:rsidR="00A078C5" w:rsidRPr="00170AF7" w:rsidRDefault="001E0550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0,95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BEFEDB" w14:textId="4F483F5E" w:rsidR="00A078C5" w:rsidRPr="00170AF7" w:rsidRDefault="001E0550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0,92</w:t>
            </w:r>
          </w:p>
        </w:tc>
      </w:tr>
      <w:tr w:rsidR="00A078C5" w:rsidRPr="00F63123" w14:paraId="7271B75A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1B229318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2.5.6. Численность обучающихся по образовательным программам начального общего, основного общего, среднего общего образования в расчете на 1 работника: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871BD76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E7E251E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862D427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20D7A12D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0F93FA13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учителя-дефектолога;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AED607A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AFD4A" w14:textId="21B3EA5E" w:rsidR="00A078C5" w:rsidRPr="00170AF7" w:rsidRDefault="001E0550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7F3D8F9" w14:textId="0E32DD3C" w:rsidR="00A078C5" w:rsidRPr="00170AF7" w:rsidRDefault="001E0550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7DD9F9A2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0B4EF13A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учителя-логопеда;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E88E22F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A140C" w14:textId="505E0C68" w:rsidR="00A078C5" w:rsidRPr="00170AF7" w:rsidRDefault="001E0550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EBFC448" w14:textId="430EC1CE" w:rsidR="00A078C5" w:rsidRPr="00170AF7" w:rsidRDefault="001E0550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67A1D945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E4AC93E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педагога-психолога;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6172013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6367E" w14:textId="004BB5A3" w:rsidR="00A078C5" w:rsidRPr="00170AF7" w:rsidRDefault="00A078C5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AD56573" w14:textId="308CBECC" w:rsidR="00A078C5" w:rsidRPr="00170AF7" w:rsidRDefault="001E0550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0,002</w:t>
            </w:r>
          </w:p>
        </w:tc>
      </w:tr>
      <w:tr w:rsidR="00A078C5" w:rsidRPr="00F63123" w14:paraId="24D7F0FC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47192CDE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proofErr w:type="spellStart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тьютора</w:t>
            </w:r>
            <w:proofErr w:type="spellEnd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, ассистента (помощника).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BDB23B5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человек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58F2E" w14:textId="7383CD9B" w:rsidR="00A078C5" w:rsidRPr="00170AF7" w:rsidRDefault="00A078C5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7828292" w14:textId="228052EE" w:rsidR="00A078C5" w:rsidRPr="00170AF7" w:rsidRDefault="001E0550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6E474E3E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0B44B423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2.6. Состояние здоровья лиц, обучающихся по основным общеобразовательным программам, </w:t>
            </w:r>
            <w:proofErr w:type="spellStart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здоровьесберегающие</w:t>
            </w:r>
            <w:proofErr w:type="spellEnd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 условия, условия организации физкультурно-оздоровительной и спортивной работы в общеобразовательных организациях, а также в иных организациях, осуществляющих образовательную деятельность </w:t>
            </w: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>в части реализации основных общеобразовательных программ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5BF6C38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14:paraId="7BA78173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41E0233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0BD11D1E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40919A0F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2.6.1. Удельный вес численности лиц, обеспеченных горячим питанием, в общей численности обучающихся общеобразовательных организаций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CCFFCE7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60063" w14:textId="32A3D908" w:rsidR="00A078C5" w:rsidRPr="00170AF7" w:rsidRDefault="001E0550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47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6E9A0F8" w14:textId="40CDD052" w:rsidR="00A078C5" w:rsidRPr="00170AF7" w:rsidRDefault="001E0550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46,1</w:t>
            </w:r>
          </w:p>
        </w:tc>
      </w:tr>
      <w:tr w:rsidR="00A078C5" w:rsidRPr="00F63123" w14:paraId="2002C890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7056C543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2.6.2. Удельный вес числа организаций, имеющих логопедический пункт или логопедический кабинет, в общем числе общеобразовательных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BDA927A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24F8" w14:textId="52C9DD2C" w:rsidR="00A078C5" w:rsidRPr="00170AF7" w:rsidRDefault="001E0550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DC0FEFB" w14:textId="2536D5F3" w:rsidR="00A078C5" w:rsidRPr="00170AF7" w:rsidRDefault="001E0550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16F15265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25D50D03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2.6.3. Удельный вес числа организаций, имеющих спортивные залы, в общем числе общеобразовательных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960F79D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845D6" w14:textId="5C06231F" w:rsidR="00A078C5" w:rsidRPr="00170AF7" w:rsidRDefault="001E0550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100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06BE9B4" w14:textId="04ED6EC5" w:rsidR="00A078C5" w:rsidRPr="00170AF7" w:rsidRDefault="001E0550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100</w:t>
            </w:r>
          </w:p>
        </w:tc>
      </w:tr>
      <w:tr w:rsidR="00A078C5" w:rsidRPr="00F63123" w14:paraId="50967BBE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42F2A26A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2.6.4. Удельный вес числа организаций, имеющих закрытые плавательные бассейны, в общем числе общеобразовательных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14D9F69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9765B" w14:textId="23BF23F4" w:rsidR="00A078C5" w:rsidRPr="00170AF7" w:rsidRDefault="001E0550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C6E5A9A" w14:textId="76D31DCE" w:rsidR="00A078C5" w:rsidRPr="00170AF7" w:rsidRDefault="001E0550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0</w:t>
            </w:r>
          </w:p>
        </w:tc>
      </w:tr>
      <w:tr w:rsidR="00A078C5" w:rsidRPr="00F63123" w14:paraId="319FC818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81611E6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2.7. Изменение сети организаций, осуществляющих образовательную деятельность по основным общеобразовательным программам (в том числе ликвидация и реорганизация организаций, осуществляющих образовательную деятельность)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1B97148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23BB100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701F84F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3DD6C09C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59CBFF95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2.7.1. Темп роста числа организаций (филиалов), осуществляющих образовательную деятельность по образовательным программам начального общего, основного общего, среднего общего образования и образования обучающихся с умственной отсталостью (интеллектуальными нарушениями):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218E02F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F5D1184" w14:textId="553D80F0" w:rsidR="00A078C5" w:rsidRPr="00170AF7" w:rsidRDefault="001E0550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075AF67" w14:textId="32344D0F" w:rsidR="00A078C5" w:rsidRPr="00170AF7" w:rsidRDefault="001E0550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100</w:t>
            </w:r>
          </w:p>
        </w:tc>
      </w:tr>
      <w:tr w:rsidR="00A078C5" w:rsidRPr="00F63123" w14:paraId="695E3E8B" w14:textId="77777777" w:rsidTr="00F62ECB"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A7F15E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2.8. Финансово-экономическая деятельность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E3A081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914A5B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DE6890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7B9800A1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5F92395B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2.8.1. Общий объем финансовых средств, поступивших в общеобразовательные организации в расчете на 1 обучающегося.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7AF3041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тысяча рублей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6DAD912" w14:textId="747988E6" w:rsidR="00A078C5" w:rsidRPr="00170AF7" w:rsidRDefault="00706184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80748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4C66EDD" w14:textId="28B75FC2" w:rsidR="00A078C5" w:rsidRPr="00170AF7" w:rsidRDefault="00706184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82645</w:t>
            </w:r>
          </w:p>
        </w:tc>
      </w:tr>
      <w:tr w:rsidR="00A078C5" w:rsidRPr="00F63123" w14:paraId="40DB7576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115D1382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2.8.2. Удельный вес финансовых средств от приносящей доход деятельности в общем объеме финансовых средств общеобразовательных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AC20ECF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1BEF7F6" w14:textId="707A748F" w:rsidR="00A078C5" w:rsidRPr="00170AF7" w:rsidRDefault="00B152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24,8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63B6D43" w14:textId="550B26DA" w:rsidR="00A078C5" w:rsidRPr="00170AF7" w:rsidRDefault="00B152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25</w:t>
            </w:r>
          </w:p>
        </w:tc>
      </w:tr>
      <w:tr w:rsidR="00A078C5" w:rsidRPr="00F63123" w14:paraId="3A9BB53A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E360CB4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2.9. Создание безопасных условий при организации о</w:t>
            </w:r>
            <w:bookmarkStart w:id="21" w:name="_GoBack"/>
            <w:bookmarkEnd w:id="21"/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бразовательного процесса в общеобразовательных организациях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A923141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578589E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4EC5C3F" w14:textId="77777777" w:rsidR="00A078C5" w:rsidRPr="00170AF7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</w:p>
        </w:tc>
      </w:tr>
      <w:tr w:rsidR="00A078C5" w:rsidRPr="00F63123" w14:paraId="4195F55E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028451D5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2.9.1. Удельный вес числа зданий общеобразовательных организаций, имеющих охрану, в общем числе зданий общеобразовательных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944111A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0D92E" w14:textId="3A53A64C" w:rsidR="00A078C5" w:rsidRPr="00170AF7" w:rsidRDefault="00B152F1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100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FA8962C" w14:textId="2F64468E" w:rsidR="00A078C5" w:rsidRPr="00170AF7" w:rsidRDefault="00B152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100</w:t>
            </w:r>
          </w:p>
        </w:tc>
      </w:tr>
      <w:tr w:rsidR="00A078C5" w:rsidRPr="00F63123" w14:paraId="3349062A" w14:textId="77777777" w:rsidTr="00F62ECB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14:paraId="30F2F9C1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 xml:space="preserve">2.9.2. Удельный вес числа зданий </w:t>
            </w: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>общеобразовательных организаций, находящихся в аварийном состоянии, в общем числе зданий общеобразовательных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4643C73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lastRenderedPageBreak/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F1BA" w14:textId="36140D5A" w:rsidR="00A078C5" w:rsidRPr="00170AF7" w:rsidRDefault="00B152F1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16,1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599406B" w14:textId="7D082FF5" w:rsidR="00A078C5" w:rsidRPr="00170AF7" w:rsidRDefault="00B152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16,1</w:t>
            </w:r>
          </w:p>
        </w:tc>
      </w:tr>
      <w:tr w:rsidR="00A078C5" w:rsidRPr="00F63123" w14:paraId="1B140C04" w14:textId="77777777" w:rsidTr="00F62ECB"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7E4311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2.10.3. Удельный вес числа зданий общеобразовательных организаций, требующих капитального ремонта, в общем числе зданий общеобразовательных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DF936D" w14:textId="77777777" w:rsidR="00A078C5" w:rsidRPr="00F63123" w:rsidRDefault="00A078C5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</w:pPr>
            <w:r w:rsidRPr="00F63123">
              <w:rPr>
                <w:rFonts w:ascii="Times New Roman CYR" w:eastAsiaTheme="minorEastAsia" w:hAnsi="Times New Roman CYR" w:cs="Times New Roman CYR"/>
                <w:szCs w:val="24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7BBE7" w14:textId="685BABE8" w:rsidR="00A078C5" w:rsidRPr="00170AF7" w:rsidRDefault="00B152F1" w:rsidP="00F63123">
            <w:pPr>
              <w:ind w:firstLine="0"/>
              <w:jc w:val="center"/>
              <w:rPr>
                <w:rFonts w:cs="Times New Roman"/>
                <w:sz w:val="27"/>
                <w:szCs w:val="27"/>
              </w:rPr>
            </w:pPr>
            <w:r w:rsidRPr="00170AF7">
              <w:rPr>
                <w:rFonts w:cs="Times New Roman"/>
                <w:sz w:val="27"/>
                <w:szCs w:val="27"/>
              </w:rPr>
              <w:t>40,5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6057C5" w14:textId="71B10917" w:rsidR="00A078C5" w:rsidRPr="00170AF7" w:rsidRDefault="00B152F1" w:rsidP="00F6312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</w:pPr>
            <w:r w:rsidRPr="00170AF7">
              <w:rPr>
                <w:rFonts w:ascii="Times New Roman CYR" w:eastAsiaTheme="minorEastAsia" w:hAnsi="Times New Roman CYR" w:cs="Times New Roman CYR"/>
                <w:sz w:val="27"/>
                <w:szCs w:val="27"/>
                <w:lang w:eastAsia="ru-RU"/>
              </w:rPr>
              <w:t>32,2</w:t>
            </w:r>
          </w:p>
        </w:tc>
      </w:tr>
    </w:tbl>
    <w:p w14:paraId="51538EC0" w14:textId="77777777" w:rsidR="00F63123" w:rsidRPr="003C4DFC" w:rsidRDefault="00F63123" w:rsidP="003C4DFC">
      <w:pPr>
        <w:ind w:firstLine="0"/>
      </w:pPr>
    </w:p>
    <w:sectPr w:rsidR="00F63123" w:rsidRPr="003C4DFC" w:rsidSect="00DD204B">
      <w:footerReference w:type="default" r:id="rId13"/>
      <w:pgSz w:w="11906" w:h="16838"/>
      <w:pgMar w:top="1134" w:right="1133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5DA4BF" w14:textId="77777777" w:rsidR="003E163B" w:rsidRDefault="003E163B" w:rsidP="004A5394">
      <w:pPr>
        <w:spacing w:line="240" w:lineRule="auto"/>
      </w:pPr>
      <w:r>
        <w:separator/>
      </w:r>
    </w:p>
  </w:endnote>
  <w:endnote w:type="continuationSeparator" w:id="0">
    <w:p w14:paraId="7FA7855D" w14:textId="77777777" w:rsidR="003E163B" w:rsidRDefault="003E163B" w:rsidP="004A53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charset w:val="80"/>
    <w:family w:val="auto"/>
    <w:pitch w:val="default"/>
    <w:sig w:usb0="00000201" w:usb1="00000000" w:usb2="00000000" w:usb3="00000000" w:csb0="00000004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4778529"/>
      <w:docPartObj>
        <w:docPartGallery w:val="Page Numbers (Bottom of Page)"/>
        <w:docPartUnique/>
      </w:docPartObj>
    </w:sdtPr>
    <w:sdtContent>
      <w:p w14:paraId="03CD307C" w14:textId="4F88EDB4" w:rsidR="000F6296" w:rsidRDefault="000F6296">
        <w:pPr>
          <w:pStyle w:val="af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204B">
          <w:rPr>
            <w:noProof/>
          </w:rPr>
          <w:t>8</w:t>
        </w:r>
        <w:r>
          <w:fldChar w:fldCharType="end"/>
        </w:r>
      </w:p>
    </w:sdtContent>
  </w:sdt>
  <w:p w14:paraId="055BEE06" w14:textId="77777777" w:rsidR="000F6296" w:rsidRDefault="000F629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DC9610" w14:textId="77777777" w:rsidR="003E163B" w:rsidRDefault="003E163B" w:rsidP="004A5394">
      <w:pPr>
        <w:spacing w:line="240" w:lineRule="auto"/>
      </w:pPr>
      <w:r>
        <w:separator/>
      </w:r>
    </w:p>
  </w:footnote>
  <w:footnote w:type="continuationSeparator" w:id="0">
    <w:p w14:paraId="07011BE5" w14:textId="77777777" w:rsidR="003E163B" w:rsidRDefault="003E163B" w:rsidP="004A539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A606AE94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36C0719"/>
    <w:multiLevelType w:val="hybridMultilevel"/>
    <w:tmpl w:val="01EAE5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330D51"/>
    <w:multiLevelType w:val="hybridMultilevel"/>
    <w:tmpl w:val="34AE6F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8FC14C8"/>
    <w:multiLevelType w:val="hybridMultilevel"/>
    <w:tmpl w:val="CEA8B3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50BE4999"/>
    <w:multiLevelType w:val="hybridMultilevel"/>
    <w:tmpl w:val="453445D8"/>
    <w:lvl w:ilvl="0" w:tplc="D374A9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6E"/>
    <w:rsid w:val="000015C0"/>
    <w:rsid w:val="000050EC"/>
    <w:rsid w:val="000052CA"/>
    <w:rsid w:val="00025749"/>
    <w:rsid w:val="00030501"/>
    <w:rsid w:val="00042FBF"/>
    <w:rsid w:val="0005000F"/>
    <w:rsid w:val="00050FDA"/>
    <w:rsid w:val="00051756"/>
    <w:rsid w:val="000602B1"/>
    <w:rsid w:val="00070336"/>
    <w:rsid w:val="00074E1B"/>
    <w:rsid w:val="00074E5B"/>
    <w:rsid w:val="00076247"/>
    <w:rsid w:val="00082F75"/>
    <w:rsid w:val="0008325A"/>
    <w:rsid w:val="00083C8D"/>
    <w:rsid w:val="00085224"/>
    <w:rsid w:val="00094EDF"/>
    <w:rsid w:val="000A1FC9"/>
    <w:rsid w:val="000B36DF"/>
    <w:rsid w:val="000C6DCD"/>
    <w:rsid w:val="000D2FA5"/>
    <w:rsid w:val="000D2FBF"/>
    <w:rsid w:val="000E42E0"/>
    <w:rsid w:val="000E56A9"/>
    <w:rsid w:val="000F2FCB"/>
    <w:rsid w:val="000F428C"/>
    <w:rsid w:val="000F6296"/>
    <w:rsid w:val="000F7441"/>
    <w:rsid w:val="0010391F"/>
    <w:rsid w:val="00111F20"/>
    <w:rsid w:val="00113DDC"/>
    <w:rsid w:val="00114B3B"/>
    <w:rsid w:val="00115754"/>
    <w:rsid w:val="00120043"/>
    <w:rsid w:val="0012142D"/>
    <w:rsid w:val="0012566B"/>
    <w:rsid w:val="00125A6E"/>
    <w:rsid w:val="00140DBD"/>
    <w:rsid w:val="001410BC"/>
    <w:rsid w:val="00147D39"/>
    <w:rsid w:val="0015309F"/>
    <w:rsid w:val="0015696E"/>
    <w:rsid w:val="00170AF7"/>
    <w:rsid w:val="00171482"/>
    <w:rsid w:val="00173105"/>
    <w:rsid w:val="00184B8D"/>
    <w:rsid w:val="001A6CCF"/>
    <w:rsid w:val="001A774F"/>
    <w:rsid w:val="001B17EC"/>
    <w:rsid w:val="001B194A"/>
    <w:rsid w:val="001B28AB"/>
    <w:rsid w:val="001B29E5"/>
    <w:rsid w:val="001C6617"/>
    <w:rsid w:val="001D34CB"/>
    <w:rsid w:val="001E0550"/>
    <w:rsid w:val="001E5A92"/>
    <w:rsid w:val="001E6120"/>
    <w:rsid w:val="001F5825"/>
    <w:rsid w:val="001F5AA5"/>
    <w:rsid w:val="00203C37"/>
    <w:rsid w:val="002071F1"/>
    <w:rsid w:val="002124B3"/>
    <w:rsid w:val="002126E8"/>
    <w:rsid w:val="00224898"/>
    <w:rsid w:val="00240C97"/>
    <w:rsid w:val="00247507"/>
    <w:rsid w:val="00250DEB"/>
    <w:rsid w:val="00252C07"/>
    <w:rsid w:val="0025515C"/>
    <w:rsid w:val="00267258"/>
    <w:rsid w:val="00270E8A"/>
    <w:rsid w:val="002849E3"/>
    <w:rsid w:val="00290406"/>
    <w:rsid w:val="002905DC"/>
    <w:rsid w:val="0029564F"/>
    <w:rsid w:val="002960A1"/>
    <w:rsid w:val="002A5738"/>
    <w:rsid w:val="002B05D6"/>
    <w:rsid w:val="002C4189"/>
    <w:rsid w:val="002D2EB9"/>
    <w:rsid w:val="002E63C2"/>
    <w:rsid w:val="002E6B2B"/>
    <w:rsid w:val="002F68F2"/>
    <w:rsid w:val="00313702"/>
    <w:rsid w:val="00316128"/>
    <w:rsid w:val="00320D04"/>
    <w:rsid w:val="0033774B"/>
    <w:rsid w:val="00345FB9"/>
    <w:rsid w:val="00361B61"/>
    <w:rsid w:val="003730AA"/>
    <w:rsid w:val="00375C2F"/>
    <w:rsid w:val="003762D2"/>
    <w:rsid w:val="0037722B"/>
    <w:rsid w:val="00390C3A"/>
    <w:rsid w:val="003959F5"/>
    <w:rsid w:val="003A2DFF"/>
    <w:rsid w:val="003A4E55"/>
    <w:rsid w:val="003A5722"/>
    <w:rsid w:val="003A64FA"/>
    <w:rsid w:val="003B21D8"/>
    <w:rsid w:val="003C4DFC"/>
    <w:rsid w:val="003C5D4A"/>
    <w:rsid w:val="003D4372"/>
    <w:rsid w:val="003D4964"/>
    <w:rsid w:val="003D5CEC"/>
    <w:rsid w:val="003E163B"/>
    <w:rsid w:val="003E7F86"/>
    <w:rsid w:val="003F1641"/>
    <w:rsid w:val="0040516E"/>
    <w:rsid w:val="00411BDF"/>
    <w:rsid w:val="004139B7"/>
    <w:rsid w:val="004172EF"/>
    <w:rsid w:val="0042083E"/>
    <w:rsid w:val="00425304"/>
    <w:rsid w:val="0043014F"/>
    <w:rsid w:val="004327DD"/>
    <w:rsid w:val="004339BA"/>
    <w:rsid w:val="0043673D"/>
    <w:rsid w:val="00436BF8"/>
    <w:rsid w:val="00441ADB"/>
    <w:rsid w:val="00456C91"/>
    <w:rsid w:val="00462ACF"/>
    <w:rsid w:val="00466BAC"/>
    <w:rsid w:val="00470A6F"/>
    <w:rsid w:val="004763FD"/>
    <w:rsid w:val="00481971"/>
    <w:rsid w:val="00485E2C"/>
    <w:rsid w:val="004874DD"/>
    <w:rsid w:val="00493923"/>
    <w:rsid w:val="00497781"/>
    <w:rsid w:val="004A37F3"/>
    <w:rsid w:val="004A5394"/>
    <w:rsid w:val="004B499B"/>
    <w:rsid w:val="004C0BE5"/>
    <w:rsid w:val="004D13BF"/>
    <w:rsid w:val="004E021B"/>
    <w:rsid w:val="004E036F"/>
    <w:rsid w:val="004E4CE3"/>
    <w:rsid w:val="004E79A2"/>
    <w:rsid w:val="004F06A8"/>
    <w:rsid w:val="004F39D1"/>
    <w:rsid w:val="004F4F68"/>
    <w:rsid w:val="004F6584"/>
    <w:rsid w:val="00500B52"/>
    <w:rsid w:val="00500EF6"/>
    <w:rsid w:val="005071DF"/>
    <w:rsid w:val="00514AC8"/>
    <w:rsid w:val="005217D1"/>
    <w:rsid w:val="00533794"/>
    <w:rsid w:val="005447DB"/>
    <w:rsid w:val="00547314"/>
    <w:rsid w:val="005479E1"/>
    <w:rsid w:val="005527CF"/>
    <w:rsid w:val="00554435"/>
    <w:rsid w:val="00554D93"/>
    <w:rsid w:val="00555E2D"/>
    <w:rsid w:val="00565638"/>
    <w:rsid w:val="00576EB7"/>
    <w:rsid w:val="00580A52"/>
    <w:rsid w:val="00587206"/>
    <w:rsid w:val="00595378"/>
    <w:rsid w:val="00595A31"/>
    <w:rsid w:val="005A33C4"/>
    <w:rsid w:val="005B71B2"/>
    <w:rsid w:val="005C0C63"/>
    <w:rsid w:val="005C6747"/>
    <w:rsid w:val="005C6F5D"/>
    <w:rsid w:val="005D3A80"/>
    <w:rsid w:val="005D3AE6"/>
    <w:rsid w:val="005D7405"/>
    <w:rsid w:val="005E05E6"/>
    <w:rsid w:val="005E0824"/>
    <w:rsid w:val="005F33AA"/>
    <w:rsid w:val="00601CDA"/>
    <w:rsid w:val="00602DB4"/>
    <w:rsid w:val="00604B07"/>
    <w:rsid w:val="006109E3"/>
    <w:rsid w:val="00613676"/>
    <w:rsid w:val="00613FC2"/>
    <w:rsid w:val="00626B50"/>
    <w:rsid w:val="00631AC5"/>
    <w:rsid w:val="006330CE"/>
    <w:rsid w:val="006332D1"/>
    <w:rsid w:val="00644F9E"/>
    <w:rsid w:val="00650CCD"/>
    <w:rsid w:val="00665E58"/>
    <w:rsid w:val="00676833"/>
    <w:rsid w:val="00685F0D"/>
    <w:rsid w:val="00687962"/>
    <w:rsid w:val="00693C5E"/>
    <w:rsid w:val="006A0755"/>
    <w:rsid w:val="006A2153"/>
    <w:rsid w:val="006A5816"/>
    <w:rsid w:val="006A5D15"/>
    <w:rsid w:val="006B2107"/>
    <w:rsid w:val="006C4B32"/>
    <w:rsid w:val="006C4C91"/>
    <w:rsid w:val="006D0328"/>
    <w:rsid w:val="006D4040"/>
    <w:rsid w:val="006D53AB"/>
    <w:rsid w:val="006D5A24"/>
    <w:rsid w:val="006E2AAF"/>
    <w:rsid w:val="006E3895"/>
    <w:rsid w:val="00704565"/>
    <w:rsid w:val="00706184"/>
    <w:rsid w:val="00747183"/>
    <w:rsid w:val="00754247"/>
    <w:rsid w:val="00762CD9"/>
    <w:rsid w:val="00766ECE"/>
    <w:rsid w:val="00780920"/>
    <w:rsid w:val="00782A45"/>
    <w:rsid w:val="00785665"/>
    <w:rsid w:val="0078750D"/>
    <w:rsid w:val="00791D44"/>
    <w:rsid w:val="007B0D8E"/>
    <w:rsid w:val="007C0B61"/>
    <w:rsid w:val="007C661E"/>
    <w:rsid w:val="007D1200"/>
    <w:rsid w:val="00801B3A"/>
    <w:rsid w:val="00813FD5"/>
    <w:rsid w:val="008267AA"/>
    <w:rsid w:val="0083063B"/>
    <w:rsid w:val="00831D59"/>
    <w:rsid w:val="00847E24"/>
    <w:rsid w:val="00854ADE"/>
    <w:rsid w:val="0085527D"/>
    <w:rsid w:val="008727A6"/>
    <w:rsid w:val="008803C1"/>
    <w:rsid w:val="00880AB4"/>
    <w:rsid w:val="00884CD9"/>
    <w:rsid w:val="008B34BB"/>
    <w:rsid w:val="008B6F6C"/>
    <w:rsid w:val="008C2E22"/>
    <w:rsid w:val="008C7155"/>
    <w:rsid w:val="008D208A"/>
    <w:rsid w:val="008E2C7A"/>
    <w:rsid w:val="008E4E9B"/>
    <w:rsid w:val="008F1DA3"/>
    <w:rsid w:val="008F5641"/>
    <w:rsid w:val="0090075E"/>
    <w:rsid w:val="0091066F"/>
    <w:rsid w:val="009276DF"/>
    <w:rsid w:val="00934783"/>
    <w:rsid w:val="00937BE5"/>
    <w:rsid w:val="00943866"/>
    <w:rsid w:val="00950488"/>
    <w:rsid w:val="00957960"/>
    <w:rsid w:val="00966BA7"/>
    <w:rsid w:val="009673E0"/>
    <w:rsid w:val="00970B80"/>
    <w:rsid w:val="00981365"/>
    <w:rsid w:val="00983621"/>
    <w:rsid w:val="00996598"/>
    <w:rsid w:val="009A0F76"/>
    <w:rsid w:val="009B13A6"/>
    <w:rsid w:val="009B4D66"/>
    <w:rsid w:val="009C26D8"/>
    <w:rsid w:val="009C58E8"/>
    <w:rsid w:val="009D0FCA"/>
    <w:rsid w:val="009E48A2"/>
    <w:rsid w:val="00A0140F"/>
    <w:rsid w:val="00A017C5"/>
    <w:rsid w:val="00A03313"/>
    <w:rsid w:val="00A0532B"/>
    <w:rsid w:val="00A078C5"/>
    <w:rsid w:val="00A07E88"/>
    <w:rsid w:val="00A11B33"/>
    <w:rsid w:val="00A26F7D"/>
    <w:rsid w:val="00A31598"/>
    <w:rsid w:val="00A34981"/>
    <w:rsid w:val="00A415F8"/>
    <w:rsid w:val="00A42E9A"/>
    <w:rsid w:val="00A5148B"/>
    <w:rsid w:val="00A547EB"/>
    <w:rsid w:val="00A558FB"/>
    <w:rsid w:val="00A71B65"/>
    <w:rsid w:val="00A71E55"/>
    <w:rsid w:val="00A77A1C"/>
    <w:rsid w:val="00A83D42"/>
    <w:rsid w:val="00AA0089"/>
    <w:rsid w:val="00AA0EDD"/>
    <w:rsid w:val="00AA4C09"/>
    <w:rsid w:val="00AA7038"/>
    <w:rsid w:val="00AC3069"/>
    <w:rsid w:val="00AC572C"/>
    <w:rsid w:val="00AC6EA5"/>
    <w:rsid w:val="00AD15E1"/>
    <w:rsid w:val="00AE3580"/>
    <w:rsid w:val="00AF0737"/>
    <w:rsid w:val="00AF6C27"/>
    <w:rsid w:val="00B01EA5"/>
    <w:rsid w:val="00B152F1"/>
    <w:rsid w:val="00B21348"/>
    <w:rsid w:val="00B25835"/>
    <w:rsid w:val="00B30DE4"/>
    <w:rsid w:val="00B33EB1"/>
    <w:rsid w:val="00B34E16"/>
    <w:rsid w:val="00B44B8F"/>
    <w:rsid w:val="00B464D3"/>
    <w:rsid w:val="00B50E45"/>
    <w:rsid w:val="00B63EA6"/>
    <w:rsid w:val="00B67D31"/>
    <w:rsid w:val="00B77337"/>
    <w:rsid w:val="00B83DFC"/>
    <w:rsid w:val="00B867C5"/>
    <w:rsid w:val="00BA5A00"/>
    <w:rsid w:val="00BA7494"/>
    <w:rsid w:val="00BA77AB"/>
    <w:rsid w:val="00BB109F"/>
    <w:rsid w:val="00BC08F8"/>
    <w:rsid w:val="00BC15E2"/>
    <w:rsid w:val="00BD2B44"/>
    <w:rsid w:val="00BD71AE"/>
    <w:rsid w:val="00BE2884"/>
    <w:rsid w:val="00BE2958"/>
    <w:rsid w:val="00BE4D7B"/>
    <w:rsid w:val="00C03BF7"/>
    <w:rsid w:val="00C07E4B"/>
    <w:rsid w:val="00C07F54"/>
    <w:rsid w:val="00C109C5"/>
    <w:rsid w:val="00C15DE6"/>
    <w:rsid w:val="00C218E8"/>
    <w:rsid w:val="00C25938"/>
    <w:rsid w:val="00C32176"/>
    <w:rsid w:val="00C459BA"/>
    <w:rsid w:val="00C649B8"/>
    <w:rsid w:val="00C655A9"/>
    <w:rsid w:val="00C75935"/>
    <w:rsid w:val="00C766A7"/>
    <w:rsid w:val="00C802E0"/>
    <w:rsid w:val="00C810B4"/>
    <w:rsid w:val="00C85F81"/>
    <w:rsid w:val="00C93471"/>
    <w:rsid w:val="00C9357E"/>
    <w:rsid w:val="00CA4634"/>
    <w:rsid w:val="00CA5E11"/>
    <w:rsid w:val="00CB109B"/>
    <w:rsid w:val="00CB289D"/>
    <w:rsid w:val="00CC0E69"/>
    <w:rsid w:val="00CC4E7D"/>
    <w:rsid w:val="00CC7D29"/>
    <w:rsid w:val="00CD4D25"/>
    <w:rsid w:val="00CE0D73"/>
    <w:rsid w:val="00CF131F"/>
    <w:rsid w:val="00CF165B"/>
    <w:rsid w:val="00D01B87"/>
    <w:rsid w:val="00D038F3"/>
    <w:rsid w:val="00D03ED5"/>
    <w:rsid w:val="00D07DA5"/>
    <w:rsid w:val="00D12255"/>
    <w:rsid w:val="00D30670"/>
    <w:rsid w:val="00D32B74"/>
    <w:rsid w:val="00D32E5F"/>
    <w:rsid w:val="00D34DCA"/>
    <w:rsid w:val="00D371FF"/>
    <w:rsid w:val="00D47A00"/>
    <w:rsid w:val="00D50602"/>
    <w:rsid w:val="00D538FC"/>
    <w:rsid w:val="00D6298F"/>
    <w:rsid w:val="00D645CB"/>
    <w:rsid w:val="00D70972"/>
    <w:rsid w:val="00D70AB4"/>
    <w:rsid w:val="00D733FA"/>
    <w:rsid w:val="00D7404C"/>
    <w:rsid w:val="00D75456"/>
    <w:rsid w:val="00D815F1"/>
    <w:rsid w:val="00D836FC"/>
    <w:rsid w:val="00D96B67"/>
    <w:rsid w:val="00DA1231"/>
    <w:rsid w:val="00DA7AAA"/>
    <w:rsid w:val="00DB758F"/>
    <w:rsid w:val="00DC1B77"/>
    <w:rsid w:val="00DC1F82"/>
    <w:rsid w:val="00DC40A7"/>
    <w:rsid w:val="00DC4C31"/>
    <w:rsid w:val="00DD204B"/>
    <w:rsid w:val="00DD2CA3"/>
    <w:rsid w:val="00DE1D85"/>
    <w:rsid w:val="00DE40BE"/>
    <w:rsid w:val="00E0709C"/>
    <w:rsid w:val="00E161F1"/>
    <w:rsid w:val="00E16AE2"/>
    <w:rsid w:val="00E30A26"/>
    <w:rsid w:val="00E333A3"/>
    <w:rsid w:val="00E362C8"/>
    <w:rsid w:val="00E5121E"/>
    <w:rsid w:val="00E51937"/>
    <w:rsid w:val="00E5196F"/>
    <w:rsid w:val="00E64907"/>
    <w:rsid w:val="00E66DF4"/>
    <w:rsid w:val="00E75182"/>
    <w:rsid w:val="00E75305"/>
    <w:rsid w:val="00E83B0D"/>
    <w:rsid w:val="00E85DE8"/>
    <w:rsid w:val="00E96C91"/>
    <w:rsid w:val="00EA4DB1"/>
    <w:rsid w:val="00EA7F09"/>
    <w:rsid w:val="00EB2A6C"/>
    <w:rsid w:val="00ED4D22"/>
    <w:rsid w:val="00EE468C"/>
    <w:rsid w:val="00EF35A2"/>
    <w:rsid w:val="00EF3909"/>
    <w:rsid w:val="00F04BFB"/>
    <w:rsid w:val="00F06F45"/>
    <w:rsid w:val="00F24451"/>
    <w:rsid w:val="00F276A9"/>
    <w:rsid w:val="00F32848"/>
    <w:rsid w:val="00F34C0A"/>
    <w:rsid w:val="00F378D2"/>
    <w:rsid w:val="00F41B5F"/>
    <w:rsid w:val="00F4493E"/>
    <w:rsid w:val="00F456E8"/>
    <w:rsid w:val="00F535FD"/>
    <w:rsid w:val="00F614FD"/>
    <w:rsid w:val="00F62316"/>
    <w:rsid w:val="00F62ECB"/>
    <w:rsid w:val="00F63123"/>
    <w:rsid w:val="00F764A3"/>
    <w:rsid w:val="00F82438"/>
    <w:rsid w:val="00F83C4D"/>
    <w:rsid w:val="00F948A1"/>
    <w:rsid w:val="00FA37FB"/>
    <w:rsid w:val="00FA44C1"/>
    <w:rsid w:val="00FA6DB2"/>
    <w:rsid w:val="00FA74C6"/>
    <w:rsid w:val="00FB3E6B"/>
    <w:rsid w:val="00FB7D14"/>
    <w:rsid w:val="00FC292F"/>
    <w:rsid w:val="00FC3CB3"/>
    <w:rsid w:val="00FD2239"/>
    <w:rsid w:val="00FD68EE"/>
    <w:rsid w:val="00FE028B"/>
    <w:rsid w:val="00FE6D4D"/>
    <w:rsid w:val="00FE7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E810B"/>
  <w15:docId w15:val="{223DB98B-13EB-4422-B406-438BB97C1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A5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autoRedefine/>
    <w:uiPriority w:val="99"/>
    <w:qFormat/>
    <w:rsid w:val="00CC0E69"/>
    <w:pPr>
      <w:keepNext/>
      <w:keepLines/>
      <w:spacing w:before="120" w:after="120"/>
      <w:ind w:firstLine="0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996598"/>
    <w:pPr>
      <w:keepNext/>
      <w:keepLines/>
      <w:outlineLvl w:val="1"/>
    </w:pPr>
    <w:rPr>
      <w:rFonts w:eastAsiaTheme="majorEastAsia" w:cstheme="majorBidi"/>
      <w:b/>
      <w:sz w:val="28"/>
      <w:szCs w:val="26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CF165B"/>
    <w:pPr>
      <w:keepNext/>
      <w:keepLines/>
      <w:outlineLvl w:val="2"/>
    </w:pPr>
    <w:rPr>
      <w:rFonts w:eastAsiaTheme="majorEastAsia" w:cstheme="majorBidi"/>
      <w:b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C810B4"/>
    <w:pPr>
      <w:keepNext/>
      <w:keepLines/>
      <w:spacing w:before="40"/>
      <w:outlineLvl w:val="3"/>
    </w:pPr>
    <w:rPr>
      <w:rFonts w:eastAsiaTheme="majorEastAsia" w:cstheme="majorBidi"/>
      <w:i/>
      <w:i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D4D22"/>
    <w:rPr>
      <w:color w:val="808080"/>
    </w:rPr>
  </w:style>
  <w:style w:type="paragraph" w:styleId="a4">
    <w:name w:val="No Spacing"/>
    <w:link w:val="a5"/>
    <w:qFormat/>
    <w:rsid w:val="00ED4D22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ED4D22"/>
    <w:rPr>
      <w:rFonts w:eastAsiaTheme="minorEastAsia"/>
      <w:lang w:eastAsia="ru-RU"/>
    </w:rPr>
  </w:style>
  <w:style w:type="paragraph" w:customStyle="1" w:styleId="a6">
    <w:name w:val="Название отчета МСО"/>
    <w:basedOn w:val="a"/>
    <w:next w:val="a"/>
    <w:link w:val="a7"/>
    <w:autoRedefine/>
    <w:qFormat/>
    <w:rsid w:val="00C802E0"/>
    <w:pPr>
      <w:spacing w:after="120"/>
      <w:ind w:firstLine="0"/>
      <w:jc w:val="center"/>
    </w:pPr>
    <w:rPr>
      <w:caps/>
      <w:sz w:val="32"/>
      <w:szCs w:val="26"/>
    </w:rPr>
  </w:style>
  <w:style w:type="character" w:customStyle="1" w:styleId="a7">
    <w:name w:val="Название отчета МСО Знак"/>
    <w:basedOn w:val="a5"/>
    <w:link w:val="a6"/>
    <w:rsid w:val="00C802E0"/>
    <w:rPr>
      <w:rFonts w:ascii="Times New Roman" w:eastAsiaTheme="minorEastAsia" w:hAnsi="Times New Roman"/>
      <w:caps/>
      <w:sz w:val="32"/>
      <w:szCs w:val="26"/>
      <w:lang w:eastAsia="ru-RU"/>
    </w:rPr>
  </w:style>
  <w:style w:type="paragraph" w:customStyle="1" w:styleId="a8">
    <w:name w:val="Замещаемый текст"/>
    <w:basedOn w:val="a4"/>
    <w:link w:val="a9"/>
    <w:autoRedefine/>
    <w:qFormat/>
    <w:rsid w:val="00C810B4"/>
    <w:pPr>
      <w:ind w:firstLine="709"/>
      <w:jc w:val="both"/>
    </w:pPr>
    <w:rPr>
      <w:rFonts w:ascii="Times New Roman" w:hAnsi="Times New Roman"/>
      <w:color w:val="A6A6A6" w:themeColor="background1" w:themeShade="A6"/>
      <w:sz w:val="20"/>
    </w:rPr>
  </w:style>
  <w:style w:type="character" w:customStyle="1" w:styleId="a9">
    <w:name w:val="Замещаемый текст Знак"/>
    <w:basedOn w:val="a0"/>
    <w:link w:val="a8"/>
    <w:rsid w:val="00C810B4"/>
    <w:rPr>
      <w:rFonts w:ascii="Times New Roman" w:eastAsiaTheme="minorEastAsia" w:hAnsi="Times New Roman"/>
      <w:color w:val="A6A6A6" w:themeColor="background1" w:themeShade="A6"/>
      <w:sz w:val="20"/>
      <w:lang w:eastAsia="ru-RU"/>
    </w:rPr>
  </w:style>
  <w:style w:type="paragraph" w:styleId="aa">
    <w:name w:val="Title"/>
    <w:basedOn w:val="a"/>
    <w:next w:val="a"/>
    <w:link w:val="ab"/>
    <w:autoRedefine/>
    <w:uiPriority w:val="10"/>
    <w:rsid w:val="00CC0E69"/>
    <w:pPr>
      <w:spacing w:line="240" w:lineRule="auto"/>
      <w:ind w:firstLine="0"/>
      <w:contextualSpacing/>
      <w:jc w:val="center"/>
    </w:pPr>
    <w:rPr>
      <w:rFonts w:eastAsiaTheme="majorEastAsia" w:cstheme="majorBidi"/>
      <w:spacing w:val="-10"/>
      <w:kern w:val="28"/>
      <w:sz w:val="28"/>
      <w:szCs w:val="56"/>
    </w:rPr>
  </w:style>
  <w:style w:type="character" w:customStyle="1" w:styleId="ab">
    <w:name w:val="Название Знак"/>
    <w:basedOn w:val="a0"/>
    <w:link w:val="aa"/>
    <w:uiPriority w:val="10"/>
    <w:rsid w:val="00CC0E69"/>
    <w:rPr>
      <w:rFonts w:ascii="Times New Roman" w:eastAsiaTheme="majorEastAsia" w:hAnsi="Times New Roman" w:cstheme="majorBidi"/>
      <w:spacing w:val="-10"/>
      <w:kern w:val="28"/>
      <w:sz w:val="28"/>
      <w:szCs w:val="56"/>
    </w:rPr>
  </w:style>
  <w:style w:type="character" w:customStyle="1" w:styleId="10">
    <w:name w:val="Заголовок 1 Знак"/>
    <w:basedOn w:val="a0"/>
    <w:link w:val="1"/>
    <w:uiPriority w:val="99"/>
    <w:rsid w:val="00CC0E69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996598"/>
    <w:rPr>
      <w:rFonts w:ascii="Times New Roman" w:eastAsiaTheme="majorEastAsia" w:hAnsi="Times New Roman" w:cstheme="majorBidi"/>
      <w:b/>
      <w:sz w:val="28"/>
      <w:szCs w:val="26"/>
    </w:rPr>
  </w:style>
  <w:style w:type="paragraph" w:styleId="ac">
    <w:name w:val="TOC Heading"/>
    <w:basedOn w:val="1"/>
    <w:next w:val="a"/>
    <w:uiPriority w:val="39"/>
    <w:unhideWhenUsed/>
    <w:qFormat/>
    <w:rsid w:val="00A5148B"/>
    <w:pPr>
      <w:spacing w:line="259" w:lineRule="auto"/>
      <w:jc w:val="left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A5148B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A5148B"/>
    <w:pPr>
      <w:spacing w:after="100"/>
      <w:ind w:left="240"/>
    </w:pPr>
  </w:style>
  <w:style w:type="character" w:styleId="ad">
    <w:name w:val="Hyperlink"/>
    <w:basedOn w:val="a0"/>
    <w:uiPriority w:val="99"/>
    <w:unhideWhenUsed/>
    <w:rsid w:val="00A5148B"/>
    <w:rPr>
      <w:color w:val="0563C1" w:themeColor="hyperlink"/>
      <w:u w:val="single"/>
    </w:rPr>
  </w:style>
  <w:style w:type="paragraph" w:customStyle="1" w:styleId="ae">
    <w:name w:val="Назв. рисунков"/>
    <w:basedOn w:val="a"/>
    <w:next w:val="a"/>
    <w:link w:val="af"/>
    <w:autoRedefine/>
    <w:qFormat/>
    <w:rsid w:val="00085224"/>
    <w:pPr>
      <w:spacing w:after="200"/>
      <w:ind w:firstLine="0"/>
      <w:jc w:val="center"/>
    </w:pPr>
    <w:rPr>
      <w:sz w:val="20"/>
    </w:rPr>
  </w:style>
  <w:style w:type="character" w:customStyle="1" w:styleId="30">
    <w:name w:val="Заголовок 3 Знак"/>
    <w:basedOn w:val="a0"/>
    <w:link w:val="3"/>
    <w:uiPriority w:val="9"/>
    <w:rsid w:val="00CF165B"/>
    <w:rPr>
      <w:rFonts w:ascii="Times New Roman" w:eastAsiaTheme="majorEastAsia" w:hAnsi="Times New Roman" w:cstheme="majorBidi"/>
      <w:b/>
      <w:sz w:val="24"/>
      <w:szCs w:val="24"/>
    </w:rPr>
  </w:style>
  <w:style w:type="character" w:customStyle="1" w:styleId="af">
    <w:name w:val="Назв. рисунков Знак"/>
    <w:basedOn w:val="a0"/>
    <w:link w:val="ae"/>
    <w:rsid w:val="00085224"/>
    <w:rPr>
      <w:rFonts w:ascii="Times New Roman" w:hAnsi="Times New Roman"/>
      <w:sz w:val="20"/>
    </w:rPr>
  </w:style>
  <w:style w:type="paragraph" w:styleId="af0">
    <w:name w:val="Intense Quote"/>
    <w:basedOn w:val="a"/>
    <w:next w:val="a"/>
    <w:link w:val="af1"/>
    <w:uiPriority w:val="30"/>
    <w:rsid w:val="001E5A92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af1">
    <w:name w:val="Выделенная цитата Знак"/>
    <w:basedOn w:val="a0"/>
    <w:link w:val="af0"/>
    <w:uiPriority w:val="30"/>
    <w:rsid w:val="001E5A92"/>
    <w:rPr>
      <w:rFonts w:ascii="Times New Roman" w:hAnsi="Times New Roman"/>
      <w:i/>
      <w:iCs/>
      <w:color w:val="4472C4" w:themeColor="accent1"/>
      <w:sz w:val="24"/>
    </w:rPr>
  </w:style>
  <w:style w:type="paragraph" w:styleId="31">
    <w:name w:val="toc 3"/>
    <w:basedOn w:val="a"/>
    <w:next w:val="a"/>
    <w:autoRedefine/>
    <w:uiPriority w:val="39"/>
    <w:unhideWhenUsed/>
    <w:rsid w:val="00D30670"/>
    <w:pPr>
      <w:spacing w:after="100"/>
      <w:ind w:left="480"/>
    </w:pPr>
  </w:style>
  <w:style w:type="character" w:customStyle="1" w:styleId="40">
    <w:name w:val="Заголовок 4 Знак"/>
    <w:basedOn w:val="a0"/>
    <w:link w:val="4"/>
    <w:uiPriority w:val="9"/>
    <w:rsid w:val="00C810B4"/>
    <w:rPr>
      <w:rFonts w:ascii="Times New Roman" w:eastAsiaTheme="majorEastAsia" w:hAnsi="Times New Roman" w:cstheme="majorBidi"/>
      <w:i/>
      <w:iCs/>
      <w:sz w:val="24"/>
      <w:u w:val="single"/>
    </w:rPr>
  </w:style>
  <w:style w:type="table" w:styleId="af2">
    <w:name w:val="Table Grid"/>
    <w:basedOn w:val="a1"/>
    <w:uiPriority w:val="59"/>
    <w:rsid w:val="004F06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0"/>
    <w:uiPriority w:val="99"/>
    <w:semiHidden/>
    <w:unhideWhenUsed/>
    <w:rsid w:val="00390C3A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390C3A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390C3A"/>
    <w:rPr>
      <w:rFonts w:ascii="Times New Roman" w:hAnsi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390C3A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390C3A"/>
    <w:rPr>
      <w:rFonts w:ascii="Times New Roman" w:hAnsi="Times New Roman"/>
      <w:b/>
      <w:bCs/>
      <w:sz w:val="20"/>
      <w:szCs w:val="20"/>
    </w:rPr>
  </w:style>
  <w:style w:type="paragraph" w:styleId="af8">
    <w:name w:val="Balloon Text"/>
    <w:basedOn w:val="a"/>
    <w:link w:val="af9"/>
    <w:uiPriority w:val="99"/>
    <w:semiHidden/>
    <w:unhideWhenUsed/>
    <w:rsid w:val="00390C3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390C3A"/>
    <w:rPr>
      <w:rFonts w:ascii="Segoe UI" w:hAnsi="Segoe UI" w:cs="Segoe UI"/>
      <w:sz w:val="18"/>
      <w:szCs w:val="18"/>
    </w:rPr>
  </w:style>
  <w:style w:type="paragraph" w:styleId="afa">
    <w:name w:val="Subtitle"/>
    <w:basedOn w:val="a"/>
    <w:next w:val="a"/>
    <w:link w:val="afb"/>
    <w:autoRedefine/>
    <w:uiPriority w:val="11"/>
    <w:qFormat/>
    <w:rsid w:val="00791D44"/>
    <w:pPr>
      <w:numPr>
        <w:ilvl w:val="1"/>
      </w:numPr>
      <w:spacing w:before="120"/>
      <w:ind w:firstLine="709"/>
    </w:pPr>
    <w:rPr>
      <w:rFonts w:eastAsiaTheme="minorEastAsia"/>
      <w:i/>
      <w:spacing w:val="15"/>
    </w:rPr>
  </w:style>
  <w:style w:type="character" w:customStyle="1" w:styleId="afb">
    <w:name w:val="Подзаголовок Знак"/>
    <w:basedOn w:val="a0"/>
    <w:link w:val="afa"/>
    <w:uiPriority w:val="11"/>
    <w:rsid w:val="00791D44"/>
    <w:rPr>
      <w:rFonts w:ascii="Times New Roman" w:eastAsiaTheme="minorEastAsia" w:hAnsi="Times New Roman"/>
      <w:i/>
      <w:spacing w:val="15"/>
      <w:sz w:val="24"/>
    </w:rPr>
  </w:style>
  <w:style w:type="paragraph" w:styleId="afc">
    <w:name w:val="header"/>
    <w:basedOn w:val="a"/>
    <w:link w:val="afd"/>
    <w:uiPriority w:val="99"/>
    <w:unhideWhenUsed/>
    <w:rsid w:val="004A5394"/>
    <w:pPr>
      <w:tabs>
        <w:tab w:val="center" w:pos="4677"/>
        <w:tab w:val="right" w:pos="9355"/>
      </w:tabs>
      <w:spacing w:line="240" w:lineRule="auto"/>
    </w:pPr>
  </w:style>
  <w:style w:type="character" w:customStyle="1" w:styleId="afd">
    <w:name w:val="Верхний колонтитул Знак"/>
    <w:basedOn w:val="a0"/>
    <w:link w:val="afc"/>
    <w:uiPriority w:val="99"/>
    <w:rsid w:val="004A5394"/>
    <w:rPr>
      <w:rFonts w:ascii="Times New Roman" w:hAnsi="Times New Roman"/>
      <w:sz w:val="24"/>
    </w:rPr>
  </w:style>
  <w:style w:type="paragraph" w:styleId="afe">
    <w:name w:val="footer"/>
    <w:basedOn w:val="a"/>
    <w:link w:val="aff"/>
    <w:uiPriority w:val="99"/>
    <w:unhideWhenUsed/>
    <w:rsid w:val="004A5394"/>
    <w:pPr>
      <w:tabs>
        <w:tab w:val="center" w:pos="4677"/>
        <w:tab w:val="right" w:pos="9355"/>
      </w:tabs>
      <w:spacing w:line="240" w:lineRule="auto"/>
    </w:pPr>
  </w:style>
  <w:style w:type="character" w:customStyle="1" w:styleId="aff">
    <w:name w:val="Нижний колонтитул Знак"/>
    <w:basedOn w:val="a0"/>
    <w:link w:val="afe"/>
    <w:uiPriority w:val="99"/>
    <w:rsid w:val="004A5394"/>
    <w:rPr>
      <w:rFonts w:ascii="Times New Roman" w:hAnsi="Times New Roman"/>
      <w:sz w:val="24"/>
    </w:rPr>
  </w:style>
  <w:style w:type="paragraph" w:styleId="aff0">
    <w:name w:val="List Paragraph"/>
    <w:basedOn w:val="a"/>
    <w:uiPriority w:val="34"/>
    <w:qFormat/>
    <w:rsid w:val="00D96B67"/>
    <w:pPr>
      <w:ind w:left="720"/>
      <w:contextualSpacing/>
    </w:pPr>
  </w:style>
  <w:style w:type="paragraph" w:customStyle="1" w:styleId="aff1">
    <w:name w:val="Текст отчета"/>
    <w:basedOn w:val="a"/>
    <w:link w:val="aff2"/>
    <w:autoRedefine/>
    <w:rsid w:val="000D2FBF"/>
    <w:rPr>
      <w:rFonts w:cs="Times New Roman"/>
      <w:sz w:val="30"/>
      <w:szCs w:val="30"/>
    </w:rPr>
  </w:style>
  <w:style w:type="character" w:customStyle="1" w:styleId="aff2">
    <w:name w:val="Текст отчета Знак"/>
    <w:basedOn w:val="a0"/>
    <w:link w:val="aff1"/>
    <w:rsid w:val="000D2FBF"/>
    <w:rPr>
      <w:rFonts w:ascii="Times New Roman" w:hAnsi="Times New Roman" w:cs="Times New Roman"/>
      <w:sz w:val="30"/>
      <w:szCs w:val="30"/>
    </w:rPr>
  </w:style>
  <w:style w:type="table" w:customStyle="1" w:styleId="310">
    <w:name w:val="Таблица простая 31"/>
    <w:basedOn w:val="a1"/>
    <w:uiPriority w:val="43"/>
    <w:rsid w:val="00A03313"/>
    <w:pPr>
      <w:spacing w:after="0" w:line="240" w:lineRule="auto"/>
    </w:pPr>
    <w:rPr>
      <w:rFonts w:ascii="Courier New" w:eastAsia="Courier New" w:hAnsi="Courier New" w:cs="Courier New"/>
      <w:sz w:val="20"/>
      <w:szCs w:val="20"/>
      <w:lang w:eastAsia="ru-RU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51">
    <w:name w:val="Таблица простая 51"/>
    <w:basedOn w:val="a1"/>
    <w:uiPriority w:val="45"/>
    <w:rsid w:val="00A03313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311">
    <w:name w:val="Таблица простая 311"/>
    <w:basedOn w:val="a1"/>
    <w:uiPriority w:val="43"/>
    <w:rsid w:val="00A03313"/>
    <w:pPr>
      <w:spacing w:after="0" w:line="240" w:lineRule="auto"/>
    </w:pPr>
    <w:rPr>
      <w:rFonts w:ascii="Courier New" w:eastAsia="Courier New" w:hAnsi="Courier New" w:cs="Courier New"/>
      <w:sz w:val="20"/>
      <w:szCs w:val="20"/>
      <w:lang w:eastAsia="ru-RU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-61">
    <w:name w:val="Таблица-сетка 6 цветная1"/>
    <w:basedOn w:val="a1"/>
    <w:uiPriority w:val="51"/>
    <w:rsid w:val="00A0331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aff3">
    <w:name w:val="Цветовое выделение"/>
    <w:uiPriority w:val="99"/>
    <w:rsid w:val="00DA7AAA"/>
    <w:rPr>
      <w:b/>
      <w:color w:val="26282F"/>
    </w:rPr>
  </w:style>
  <w:style w:type="character" w:customStyle="1" w:styleId="aff4">
    <w:name w:val="Гипертекстовая ссылка"/>
    <w:basedOn w:val="aff3"/>
    <w:uiPriority w:val="99"/>
    <w:rsid w:val="00DA7AAA"/>
    <w:rPr>
      <w:rFonts w:cs="Times New Roman"/>
      <w:b w:val="0"/>
      <w:color w:val="106BBE"/>
    </w:rPr>
  </w:style>
  <w:style w:type="paragraph" w:customStyle="1" w:styleId="aff5">
    <w:name w:val="Нормальный (таблица)"/>
    <w:basedOn w:val="a"/>
    <w:next w:val="a"/>
    <w:uiPriority w:val="99"/>
    <w:rsid w:val="00DA7AAA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Times New Roman CYR" w:eastAsiaTheme="minorEastAsia" w:hAnsi="Times New Roman CYR" w:cs="Times New Roman CYR"/>
      <w:szCs w:val="24"/>
      <w:lang w:eastAsia="ru-RU"/>
    </w:rPr>
  </w:style>
  <w:style w:type="paragraph" w:customStyle="1" w:styleId="aff6">
    <w:name w:val="Прижатый влево"/>
    <w:basedOn w:val="a"/>
    <w:next w:val="a"/>
    <w:uiPriority w:val="99"/>
    <w:rsid w:val="00DA7AAA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Times New Roman CYR" w:eastAsiaTheme="minorEastAsia" w:hAnsi="Times New Roman CYR" w:cs="Times New Roman CYR"/>
      <w:szCs w:val="24"/>
      <w:lang w:eastAsia="ru-RU"/>
    </w:rPr>
  </w:style>
  <w:style w:type="character" w:customStyle="1" w:styleId="aff7">
    <w:name w:val="Цветовое выделение для Текст"/>
    <w:uiPriority w:val="99"/>
    <w:rsid w:val="00DA7AAA"/>
    <w:rPr>
      <w:rFonts w:ascii="Times New Roman CYR" w:hAnsi="Times New Roman CYR"/>
    </w:rPr>
  </w:style>
  <w:style w:type="paragraph" w:customStyle="1" w:styleId="12">
    <w:name w:val="Абзац списка1"/>
    <w:basedOn w:val="a"/>
    <w:rsid w:val="00A42E9A"/>
    <w:pPr>
      <w:spacing w:after="200" w:line="276" w:lineRule="auto"/>
      <w:ind w:left="720" w:firstLine="0"/>
      <w:jc w:val="left"/>
    </w:pPr>
    <w:rPr>
      <w:rFonts w:ascii="Calibri" w:eastAsia="Times New Roman" w:hAnsi="Calibri" w:cs="Times New Roman"/>
      <w:sz w:val="22"/>
    </w:rPr>
  </w:style>
  <w:style w:type="character" w:styleId="aff8">
    <w:name w:val="Strong"/>
    <w:basedOn w:val="a0"/>
    <w:uiPriority w:val="22"/>
    <w:qFormat/>
    <w:rsid w:val="00A42E9A"/>
    <w:rPr>
      <w:b/>
      <w:bCs/>
    </w:rPr>
  </w:style>
  <w:style w:type="character" w:customStyle="1" w:styleId="c1">
    <w:name w:val="c1"/>
    <w:basedOn w:val="a0"/>
    <w:rsid w:val="006A5D15"/>
  </w:style>
  <w:style w:type="character" w:customStyle="1" w:styleId="13">
    <w:name w:val="Без интервала Знак1"/>
    <w:locked/>
    <w:rsid w:val="00DD204B"/>
    <w:rPr>
      <w:rFonts w:ascii="Calibri" w:eastAsia="Calibri" w:hAnsi="Calibri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9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ru.wikipedia.org/wiki/%D0%A2%D0%B5%D1%85%D0%BD%D0%B8%D0%BA%D1%83%D0%BC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u.wikipedia.org/wiki/%D0%9A%D0%BE%D0%BB%D0%BB%D0%B5%D0%B4%D0%B6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s://ru.wikipedia.org/wiki/%D0%9E%D0%B1%D1%89%D0%B5%D0%B5_%D0%BE%D0%B1%D1%80%D0%B0%D0%B7%D0%BE%D0%B2%D0%B0%D0%BD%D0%B8%D0%B5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OneDrive\&#1042;&#1064;&#1069;\&#1055;&#1088;&#1086;&#1077;&#1082;&#1090;&#1099;\&#1052;&#1054;&#1053;%20&#1080;%20&#1056;&#1054;&#1053;\&#1052;&#1057;&#1054;%20(&#1060;23)\&#1069;&#1090;&#1072;&#1087;%204\&#1056;&#1072;&#1073;&#1086;&#1090;&#1072;%204\&#1040;&#1087;&#1088;&#1086;&#1073;&#1072;&#1094;&#1080;&#1103;\04.%20&#1052;&#1072;&#1090;&#1077;&#1088;&#1080;&#1072;&#1083;&#1099;%20&#1076;&#1083;&#1103;%20&#1088;&#1072;&#1089;&#1089;&#1099;&#1083;&#1082;&#1080;\&#1064;&#1072;&#1073;&#1083;&#1086;&#1085;%20&#1086;&#1090;&#1095;&#1077;&#1090;&#1072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4B40EC3-00EE-4C79-A191-A84AC5C4C53A}"/>
      </w:docPartPr>
      <w:docPartBody>
        <w:p w:rsidR="00483009" w:rsidRDefault="00483009">
          <w:r w:rsidRPr="00F223DC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charset w:val="80"/>
    <w:family w:val="auto"/>
    <w:pitch w:val="default"/>
    <w:sig w:usb0="00000201" w:usb1="00000000" w:usb2="00000000" w:usb3="00000000" w:csb0="00000004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009"/>
    <w:rsid w:val="00080D28"/>
    <w:rsid w:val="00200616"/>
    <w:rsid w:val="002C4178"/>
    <w:rsid w:val="00483009"/>
    <w:rsid w:val="0055016B"/>
    <w:rsid w:val="005A6B81"/>
    <w:rsid w:val="005D48D9"/>
    <w:rsid w:val="006D5B4B"/>
    <w:rsid w:val="00884861"/>
    <w:rsid w:val="00907673"/>
    <w:rsid w:val="00A07013"/>
    <w:rsid w:val="00A93995"/>
    <w:rsid w:val="00C07455"/>
    <w:rsid w:val="00CD5E2C"/>
    <w:rsid w:val="00DD4EF5"/>
    <w:rsid w:val="00E93216"/>
    <w:rsid w:val="00EB3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D5E2C"/>
    <w:rPr>
      <w:color w:val="808080"/>
    </w:rPr>
  </w:style>
  <w:style w:type="paragraph" w:customStyle="1" w:styleId="a4">
    <w:name w:val="Замещаемый текст"/>
    <w:basedOn w:val="a5"/>
    <w:link w:val="a6"/>
    <w:autoRedefine/>
    <w:qFormat/>
    <w:rsid w:val="00A93995"/>
    <w:pPr>
      <w:ind w:firstLine="709"/>
      <w:jc w:val="both"/>
    </w:pPr>
    <w:rPr>
      <w:rFonts w:ascii="Times New Roman" w:hAnsi="Times New Roman"/>
      <w:color w:val="A6A6A6" w:themeColor="background1" w:themeShade="A6"/>
      <w:sz w:val="20"/>
    </w:rPr>
  </w:style>
  <w:style w:type="character" w:customStyle="1" w:styleId="a6">
    <w:name w:val="Замещаемый текст Знак"/>
    <w:basedOn w:val="a0"/>
    <w:link w:val="a4"/>
    <w:rsid w:val="00A93995"/>
    <w:rPr>
      <w:rFonts w:ascii="Times New Roman" w:hAnsi="Times New Roman"/>
      <w:color w:val="A6A6A6" w:themeColor="background1" w:themeShade="A6"/>
      <w:sz w:val="20"/>
    </w:rPr>
  </w:style>
  <w:style w:type="paragraph" w:styleId="a5">
    <w:name w:val="No Spacing"/>
    <w:uiPriority w:val="1"/>
    <w:qFormat/>
    <w:rsid w:val="00483009"/>
    <w:pPr>
      <w:spacing w:after="0" w:line="240" w:lineRule="auto"/>
    </w:pPr>
  </w:style>
  <w:style w:type="paragraph" w:customStyle="1" w:styleId="22A80B7095E74ABBB978C6D63A2F817F">
    <w:name w:val="22A80B7095E74ABBB978C6D63A2F817F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">
    <w:name w:val="FD89C76EAD464C8D9CBE6449E740BBC7"/>
    <w:rsid w:val="00483009"/>
    <w:pPr>
      <w:spacing w:after="0" w:line="240" w:lineRule="auto"/>
    </w:pPr>
  </w:style>
  <w:style w:type="paragraph" w:customStyle="1" w:styleId="5CE6BB1373BE464AB4ADC6A6DFD520BD">
    <w:name w:val="5CE6BB1373BE464AB4ADC6A6DFD520BD"/>
    <w:rsid w:val="00483009"/>
    <w:pPr>
      <w:spacing w:after="0" w:line="240" w:lineRule="auto"/>
    </w:pPr>
  </w:style>
  <w:style w:type="paragraph" w:customStyle="1" w:styleId="3299DCBC1D6342D78A4CADF2E3AFB60E">
    <w:name w:val="3299DCBC1D6342D78A4CADF2E3AFB60E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F77450B5EA40EE95268961778249B8">
    <w:name w:val="82F77450B5EA40EE95268961778249B8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B71086539B41B3AEC1D376462EBC39">
    <w:name w:val="94B71086539B41B3AEC1D376462EBC39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9A41A95C094906A4773494AA390C8A">
    <w:name w:val="859A41A95C094906A4773494AA390C8A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BCE8013E5F64A1B8D5A2F9D96CBD385">
    <w:name w:val="CBCE8013E5F64A1B8D5A2F9D96CBD385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08E60E3D86347C4A26C82A5E3E96BAA">
    <w:name w:val="308E60E3D86347C4A26C82A5E3E96BAA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5338A74A80342B6B805854095DCB9FF">
    <w:name w:val="D5338A74A80342B6B805854095DCB9FF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E27DB3E6C8C425BA18674403070F192">
    <w:name w:val="3E27DB3E6C8C425BA18674403070F192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BF921523C06464D99FE5C74F3D8BCE4">
    <w:name w:val="4BF921523C06464D99FE5C74F3D8BCE4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C68688B3B9349A88F04DBB5FC81095B">
    <w:name w:val="2C68688B3B9349A88F04DBB5FC81095B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1BB91065D1340048C1116FA2E819DB8">
    <w:name w:val="01BB91065D1340048C1116FA2E819DB8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1CDF7141E24A8E9681474DF89BA316">
    <w:name w:val="B01CDF7141E24A8E9681474DF89BA316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5D9648CC82482DA365388114290E6C">
    <w:name w:val="EF5D9648CC82482DA365388114290E6C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F9E6D537484B038F2D6880295EAC5B">
    <w:name w:val="A5F9E6D537484B038F2D6880295EAC5B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0F331002F544B4B889784EFF2840C88">
    <w:name w:val="E0F331002F544B4B889784EFF2840C88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804E90099C54529B7A91DB3C40EC14D">
    <w:name w:val="5804E90099C54529B7A91DB3C40EC14D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D0DFC1770C648B19E719A08555FE0C6">
    <w:name w:val="2D0DFC1770C648B19E719A08555FE0C6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4BA7E9C5844C69B4BA85BA7F91626E">
    <w:name w:val="8C4BA7E9C5844C69B4BA85BA7F91626E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DA81F54718C4D729AC0261A8D6C1DBA">
    <w:name w:val="9DA81F54718C4D729AC0261A8D6C1DBA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A951BBBD6894954BC102942AEFE7143">
    <w:name w:val="BA951BBBD6894954BC102942AEFE7143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DF66CC4DCFF412D88A3BA85C5D3F2EE">
    <w:name w:val="CDF66CC4DCFF412D88A3BA85C5D3F2EE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979380842A34451A8FD590AC8099BFD">
    <w:name w:val="0979380842A34451A8FD590AC8099BFD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4C7E630775649CA885E8597BFD15EBD">
    <w:name w:val="F4C7E630775649CA885E8597BFD15EBD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934F7252ACB45D7A48E852076944EDF">
    <w:name w:val="0934F7252ACB45D7A48E852076944EDF"/>
    <w:rsid w:val="00483009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1">
    <w:name w:val="22A80B7095E74ABBB978C6D63A2F817F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">
    <w:name w:val="FD89C76EAD464C8D9CBE6449E740BBC71"/>
    <w:rsid w:val="00A07013"/>
    <w:pPr>
      <w:spacing w:after="0" w:line="240" w:lineRule="auto"/>
    </w:pPr>
  </w:style>
  <w:style w:type="paragraph" w:customStyle="1" w:styleId="5CE6BB1373BE464AB4ADC6A6DFD520BD1">
    <w:name w:val="5CE6BB1373BE464AB4ADC6A6DFD520BD1"/>
    <w:rsid w:val="00A07013"/>
    <w:pPr>
      <w:spacing w:after="0" w:line="240" w:lineRule="auto"/>
    </w:pPr>
  </w:style>
  <w:style w:type="paragraph" w:customStyle="1" w:styleId="09F75A234E504BF1B477A3CA12D580CB">
    <w:name w:val="09F75A234E504BF1B477A3CA12D580CB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F0F4634D7DF47698BB7F122C79B260C">
    <w:name w:val="3F0F4634D7DF47698BB7F122C79B260C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966A14C71714089BA291242F8132A8D">
    <w:name w:val="7966A14C71714089BA291242F8132A8D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75FB89A1F684438AA816BDE64AEF380">
    <w:name w:val="075FB89A1F684438AA816BDE64AEF380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19A7D6CE9D41AB9DB22C23AC46DEFA">
    <w:name w:val="1C19A7D6CE9D41AB9DB22C23AC46DEFA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36002C08DF411398A6D3FAEABACBBC">
    <w:name w:val="FE36002C08DF411398A6D3FAEABACBBC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24B89F2303C4292B4D34ECD517EBA7D">
    <w:name w:val="E24B89F2303C4292B4D34ECD517EBA7D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3A3D82E69A42F2812FB5A2D1EFC9B2">
    <w:name w:val="6E3A3D82E69A42F2812FB5A2D1EFC9B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68C8DD2AC7943CE8E166CAACF0E5734">
    <w:name w:val="E68C8DD2AC7943CE8E166CAACF0E5734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C3536D7CC034792A8951AB58D8DEF02">
    <w:name w:val="6C3536D7CC034792A8951AB58D8DEF0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840E1738ECB4A299607D25654C2580C">
    <w:name w:val="8840E1738ECB4A299607D25654C2580C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F800538F6BC48B3858D3266570DA29E">
    <w:name w:val="AF800538F6BC48B3858D3266570DA29E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6C4FAD15E445D080965A3F53AA5717">
    <w:name w:val="466C4FAD15E445D080965A3F53AA5717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DC95D196E3E4529A816CDB7A0AE1BF8">
    <w:name w:val="DDC95D196E3E4529A816CDB7A0AE1BF8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10088CD2B64652BF69735B3D098842">
    <w:name w:val="EF10088CD2B64652BF69735B3D09884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A673D41CE35422B80F3A18F14BF8EEE">
    <w:name w:val="2A673D41CE35422B80F3A18F14BF8EEE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330FB1D24F94708B2E59EAF8F7D7112">
    <w:name w:val="4330FB1D24F94708B2E59EAF8F7D711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D647703E33D4663ABB3EA1ACDAA92E0">
    <w:name w:val="0D647703E33D4663ABB3EA1ACDAA92E0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DEF9F9DC5914D399AFE2CD8A42CBC01">
    <w:name w:val="4DEF9F9DC5914D399AFE2CD8A42CBC0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21B5A65794888A53F62A4BB7D869A">
    <w:name w:val="49821B5A65794888A53F62A4BB7D869A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1D8BD3B78D4DCF9BC1150913393178">
    <w:name w:val="801D8BD3B78D4DCF9BC1150913393178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1BBF9683FC4A04A11B62E7B5124B1C">
    <w:name w:val="401BBF9683FC4A04A11B62E7B5124B1C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D61CB1179A841BCA67374E187EFE05A">
    <w:name w:val="2D61CB1179A841BCA67374E187EFE05A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0D6B18C5E14054A3DB45C4E9FDD2E2">
    <w:name w:val="E40D6B18C5E14054A3DB45C4E9FDD2E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5A832CF52F64F60A455547E25D53BAE">
    <w:name w:val="25A832CF52F64F60A455547E25D53BAE"/>
    <w:rsid w:val="00A07013"/>
  </w:style>
  <w:style w:type="paragraph" w:customStyle="1" w:styleId="A33C4F275DBF45A18D1320D8B7B7E7D9">
    <w:name w:val="A33C4F275DBF45A18D1320D8B7B7E7D9"/>
    <w:rsid w:val="00A07013"/>
  </w:style>
  <w:style w:type="paragraph" w:customStyle="1" w:styleId="5AA4A9BB02A6408C9A50E2F3A9B553A6">
    <w:name w:val="5AA4A9BB02A6408C9A50E2F3A9B553A6"/>
    <w:rsid w:val="00A07013"/>
  </w:style>
  <w:style w:type="paragraph" w:customStyle="1" w:styleId="F3D250D050F44AF59E65FC5EE16E0542">
    <w:name w:val="F3D250D050F44AF59E65FC5EE16E0542"/>
    <w:rsid w:val="00A07013"/>
  </w:style>
  <w:style w:type="paragraph" w:customStyle="1" w:styleId="E68B1B0D67E547CCAF13050D6AF2AAF8">
    <w:name w:val="E68B1B0D67E547CCAF13050D6AF2AAF8"/>
    <w:rsid w:val="00A07013"/>
  </w:style>
  <w:style w:type="paragraph" w:customStyle="1" w:styleId="D0C4126D3F4D4824A46538300CD55234">
    <w:name w:val="D0C4126D3F4D4824A46538300CD55234"/>
    <w:rsid w:val="00A07013"/>
  </w:style>
  <w:style w:type="paragraph" w:customStyle="1" w:styleId="E0E5510A0C2D4176BD7D1944AD8E1CCC">
    <w:name w:val="E0E5510A0C2D4176BD7D1944AD8E1CCC"/>
    <w:rsid w:val="00A07013"/>
  </w:style>
  <w:style w:type="paragraph" w:customStyle="1" w:styleId="61D576DAA9314F86B369E9FFDB303391">
    <w:name w:val="61D576DAA9314F86B369E9FFDB303391"/>
    <w:rsid w:val="00A07013"/>
  </w:style>
  <w:style w:type="paragraph" w:customStyle="1" w:styleId="465C91F3A658473EB07937712083C510">
    <w:name w:val="465C91F3A658473EB07937712083C510"/>
    <w:rsid w:val="00A07013"/>
  </w:style>
  <w:style w:type="paragraph" w:customStyle="1" w:styleId="22A80B7095E74ABBB978C6D63A2F817F2">
    <w:name w:val="22A80B7095E74ABBB978C6D63A2F817F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">
    <w:name w:val="FD89C76EAD464C8D9CBE6449E740BBC72"/>
    <w:rsid w:val="00A07013"/>
    <w:pPr>
      <w:spacing w:after="0" w:line="240" w:lineRule="auto"/>
    </w:pPr>
  </w:style>
  <w:style w:type="paragraph" w:customStyle="1" w:styleId="5CE6BB1373BE464AB4ADC6A6DFD520BD2">
    <w:name w:val="5CE6BB1373BE464AB4ADC6A6DFD520BD2"/>
    <w:rsid w:val="00A07013"/>
    <w:pPr>
      <w:spacing w:after="0" w:line="240" w:lineRule="auto"/>
    </w:pPr>
  </w:style>
  <w:style w:type="paragraph" w:customStyle="1" w:styleId="09F75A234E504BF1B477A3CA12D580CB1">
    <w:name w:val="09F75A234E504BF1B477A3CA12D580CB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F0F4634D7DF47698BB7F122C79B260C1">
    <w:name w:val="3F0F4634D7DF47698BB7F122C79B260C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966A14C71714089BA291242F8132A8D1">
    <w:name w:val="7966A14C71714089BA291242F8132A8D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75FB89A1F684438AA816BDE64AEF3801">
    <w:name w:val="075FB89A1F684438AA816BDE64AEF380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19A7D6CE9D41AB9DB22C23AC46DEFA1">
    <w:name w:val="1C19A7D6CE9D41AB9DB22C23AC46DEFA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36002C08DF411398A6D3FAEABACBBC1">
    <w:name w:val="FE36002C08DF411398A6D3FAEABACBBC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24B89F2303C4292B4D34ECD517EBA7D1">
    <w:name w:val="E24B89F2303C4292B4D34ECD517EBA7D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3A3D82E69A42F2812FB5A2D1EFC9B21">
    <w:name w:val="6E3A3D82E69A42F2812FB5A2D1EFC9B2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68C8DD2AC7943CE8E166CAACF0E57341">
    <w:name w:val="E68C8DD2AC7943CE8E166CAACF0E5734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C3536D7CC034792A8951AB58D8DEF021">
    <w:name w:val="6C3536D7CC034792A8951AB58D8DEF02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840E1738ECB4A299607D25654C2580C1">
    <w:name w:val="8840E1738ECB4A299607D25654C2580C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F800538F6BC48B3858D3266570DA29E1">
    <w:name w:val="AF800538F6BC48B3858D3266570DA29E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6C4FAD15E445D080965A3F53AA57171">
    <w:name w:val="466C4FAD15E445D080965A3F53AA5717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DC95D196E3E4529A816CDB7A0AE1BF81">
    <w:name w:val="DDC95D196E3E4529A816CDB7A0AE1BF8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10088CD2B64652BF69735B3D0988421">
    <w:name w:val="EF10088CD2B64652BF69735B3D098842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A673D41CE35422B80F3A18F14BF8EEE1">
    <w:name w:val="2A673D41CE35422B80F3A18F14BF8EEE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330FB1D24F94708B2E59EAF8F7D71121">
    <w:name w:val="4330FB1D24F94708B2E59EAF8F7D7112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D647703E33D4663ABB3EA1ACDAA92E01">
    <w:name w:val="0D647703E33D4663ABB3EA1ACDAA92E0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DEF9F9DC5914D399AFE2CD8A42CBC011">
    <w:name w:val="4DEF9F9DC5914D399AFE2CD8A42CBC01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21B5A65794888A53F62A4BB7D869A1">
    <w:name w:val="49821B5A65794888A53F62A4BB7D869A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1D8BD3B78D4DCF9BC11509133931781">
    <w:name w:val="801D8BD3B78D4DCF9BC1150913393178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1BBF9683FC4A04A11B62E7B5124B1C1">
    <w:name w:val="401BBF9683FC4A04A11B62E7B5124B1C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D61CB1179A841BCA67374E187EFE05A1">
    <w:name w:val="2D61CB1179A841BCA67374E187EFE05A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0D6B18C5E14054A3DB45C4E9FDD2E21">
    <w:name w:val="E40D6B18C5E14054A3DB45C4E9FDD2E2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5A832CF52F64F60A455547E25D53BAE1">
    <w:name w:val="25A832CF52F64F60A455547E25D53BAE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33C4F275DBF45A18D1320D8B7B7E7D91">
    <w:name w:val="A33C4F275DBF45A18D1320D8B7B7E7D9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A4A9BB02A6408C9A50E2F3A9B553A61">
    <w:name w:val="5AA4A9BB02A6408C9A50E2F3A9B553A6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0E5510A0C2D4176BD7D1944AD8E1CCC1">
    <w:name w:val="E0E5510A0C2D4176BD7D1944AD8E1CCC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1D576DAA9314F86B369E9FFDB3033911">
    <w:name w:val="61D576DAA9314F86B369E9FFDB303391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5C91F3A658473EB07937712083C5101">
    <w:name w:val="465C91F3A658473EB07937712083C510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3D250D050F44AF59E65FC5EE16E05421">
    <w:name w:val="F3D250D050F44AF59E65FC5EE16E0542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68B1B0D67E547CCAF13050D6AF2AAF81">
    <w:name w:val="E68B1B0D67E547CCAF13050D6AF2AAF8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C4126D3F4D4824A46538300CD552341">
    <w:name w:val="D0C4126D3F4D4824A46538300CD552341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">
    <w:name w:val="22A80B7095E74ABBB978C6D63A2F817F3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">
    <w:name w:val="FD89C76EAD464C8D9CBE6449E740BBC73"/>
    <w:rsid w:val="00A07013"/>
    <w:pPr>
      <w:spacing w:after="0" w:line="240" w:lineRule="auto"/>
    </w:pPr>
  </w:style>
  <w:style w:type="paragraph" w:customStyle="1" w:styleId="5CE6BB1373BE464AB4ADC6A6DFD520BD3">
    <w:name w:val="5CE6BB1373BE464AB4ADC6A6DFD520BD3"/>
    <w:rsid w:val="00A07013"/>
    <w:pPr>
      <w:spacing w:after="0" w:line="240" w:lineRule="auto"/>
    </w:pPr>
  </w:style>
  <w:style w:type="paragraph" w:customStyle="1" w:styleId="09F75A234E504BF1B477A3CA12D580CB2">
    <w:name w:val="09F75A234E504BF1B477A3CA12D580CB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F0F4634D7DF47698BB7F122C79B260C2">
    <w:name w:val="3F0F4634D7DF47698BB7F122C79B260C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966A14C71714089BA291242F8132A8D2">
    <w:name w:val="7966A14C71714089BA291242F8132A8D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75FB89A1F684438AA816BDE64AEF3802">
    <w:name w:val="075FB89A1F684438AA816BDE64AEF380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19A7D6CE9D41AB9DB22C23AC46DEFA2">
    <w:name w:val="1C19A7D6CE9D41AB9DB22C23AC46DEFA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36002C08DF411398A6D3FAEABACBBC2">
    <w:name w:val="FE36002C08DF411398A6D3FAEABACBBC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24B89F2303C4292B4D34ECD517EBA7D2">
    <w:name w:val="E24B89F2303C4292B4D34ECD517EBA7D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3A3D82E69A42F2812FB5A2D1EFC9B22">
    <w:name w:val="6E3A3D82E69A42F2812FB5A2D1EFC9B2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68C8DD2AC7943CE8E166CAACF0E57342">
    <w:name w:val="E68C8DD2AC7943CE8E166CAACF0E5734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C3536D7CC034792A8951AB58D8DEF022">
    <w:name w:val="6C3536D7CC034792A8951AB58D8DEF02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840E1738ECB4A299607D25654C2580C2">
    <w:name w:val="8840E1738ECB4A299607D25654C2580C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F800538F6BC48B3858D3266570DA29E2">
    <w:name w:val="AF800538F6BC48B3858D3266570DA29E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6C4FAD15E445D080965A3F53AA57172">
    <w:name w:val="466C4FAD15E445D080965A3F53AA5717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DC95D196E3E4529A816CDB7A0AE1BF82">
    <w:name w:val="DDC95D196E3E4529A816CDB7A0AE1BF8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10088CD2B64652BF69735B3D0988422">
    <w:name w:val="EF10088CD2B64652BF69735B3D098842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A673D41CE35422B80F3A18F14BF8EEE2">
    <w:name w:val="2A673D41CE35422B80F3A18F14BF8EEE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330FB1D24F94708B2E59EAF8F7D71122">
    <w:name w:val="4330FB1D24F94708B2E59EAF8F7D7112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D647703E33D4663ABB3EA1ACDAA92E02">
    <w:name w:val="0D647703E33D4663ABB3EA1ACDAA92E0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DEF9F9DC5914D399AFE2CD8A42CBC012">
    <w:name w:val="4DEF9F9DC5914D399AFE2CD8A42CBC01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21B5A65794888A53F62A4BB7D869A2">
    <w:name w:val="49821B5A65794888A53F62A4BB7D869A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1D8BD3B78D4DCF9BC11509133931782">
    <w:name w:val="801D8BD3B78D4DCF9BC1150913393178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1BBF9683FC4A04A11B62E7B5124B1C2">
    <w:name w:val="401BBF9683FC4A04A11B62E7B5124B1C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D61CB1179A841BCA67374E187EFE05A2">
    <w:name w:val="2D61CB1179A841BCA67374E187EFE05A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0D6B18C5E14054A3DB45C4E9FDD2E22">
    <w:name w:val="E40D6B18C5E14054A3DB45C4E9FDD2E2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5A832CF52F64F60A455547E25D53BAE2">
    <w:name w:val="25A832CF52F64F60A455547E25D53BAE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33C4F275DBF45A18D1320D8B7B7E7D92">
    <w:name w:val="A33C4F275DBF45A18D1320D8B7B7E7D9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A4A9BB02A6408C9A50E2F3A9B553A62">
    <w:name w:val="5AA4A9BB02A6408C9A50E2F3A9B553A6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0E5510A0C2D4176BD7D1944AD8E1CCC2">
    <w:name w:val="E0E5510A0C2D4176BD7D1944AD8E1CCC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1D576DAA9314F86B369E9FFDB3033912">
    <w:name w:val="61D576DAA9314F86B369E9FFDB303391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5C91F3A658473EB07937712083C5102">
    <w:name w:val="465C91F3A658473EB07937712083C510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3D250D050F44AF59E65FC5EE16E05422">
    <w:name w:val="F3D250D050F44AF59E65FC5EE16E0542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68B1B0D67E547CCAF13050D6AF2AAF82">
    <w:name w:val="E68B1B0D67E547CCAF13050D6AF2AAF8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C4126D3F4D4824A46538300CD552342">
    <w:name w:val="D0C4126D3F4D4824A46538300CD552342"/>
    <w:rsid w:val="00A07013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4">
    <w:name w:val="22A80B7095E74ABBB978C6D63A2F817F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4">
    <w:name w:val="FD89C76EAD464C8D9CBE6449E740BBC74"/>
    <w:rsid w:val="00884861"/>
    <w:pPr>
      <w:spacing w:after="0" w:line="240" w:lineRule="auto"/>
    </w:pPr>
  </w:style>
  <w:style w:type="paragraph" w:customStyle="1" w:styleId="5CE6BB1373BE464AB4ADC6A6DFD520BD4">
    <w:name w:val="5CE6BB1373BE464AB4ADC6A6DFD520BD4"/>
    <w:rsid w:val="00884861"/>
    <w:pPr>
      <w:spacing w:after="0" w:line="240" w:lineRule="auto"/>
    </w:pPr>
  </w:style>
  <w:style w:type="paragraph" w:customStyle="1" w:styleId="EF1FD42A0D1D49E28EED80AB9174CD10">
    <w:name w:val="EF1FD42A0D1D49E28EED80AB9174CD10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3BE5C1E79646C384F0737E8530218B">
    <w:name w:val="4F3BE5C1E79646C384F0737E8530218B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E0EDEFC5B540F3A6510031073E7BA3">
    <w:name w:val="BDE0EDEFC5B540F3A6510031073E7BA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D4163B4B267483AB829D1D8541BCE48">
    <w:name w:val="7D4163B4B267483AB829D1D8541BCE48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66383E92C26440EB0EB845413A85BD0">
    <w:name w:val="D66383E92C26440EB0EB845413A85BD0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C5EE777BFBB489EB264511B548272D8">
    <w:name w:val="FC5EE777BFBB489EB264511B548272D8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D4B55F201E4BD0AF31A9BFC60839D4">
    <w:name w:val="70D4B55F201E4BD0AF31A9BFC60839D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F5B88969434E0AB5BEF0839F172F5F">
    <w:name w:val="06F5B88969434E0AB5BEF0839F172F5F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C1D2E55147A4EE5AB59BC5A9FC61B7D">
    <w:name w:val="9C1D2E55147A4EE5AB59BC5A9FC61B7D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BA00D875EC4AFDBDC0B13DDDA4A72A">
    <w:name w:val="B0BA00D875EC4AFDBDC0B13DDDA4A72A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D32F043B074A28BEED9C9A6C54367B">
    <w:name w:val="37D32F043B074A28BEED9C9A6C54367B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99B10706041B8BE03ABC2EE103F6C">
    <w:name w:val="49899B10706041B8BE03ABC2EE103F6C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98C813CCA74F3A938DD9DA68B92B32">
    <w:name w:val="8C98C813CCA74F3A938DD9DA68B92B3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8504CF95D704CBCB517DCA6CC8ADF1C">
    <w:name w:val="A8504CF95D704CBCB517DCA6CC8ADF1C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83E128F3B5243518DB2006CF00D52EC">
    <w:name w:val="B83E128F3B5243518DB2006CF00D52EC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254B695A9E407DB60D6C70D847C209">
    <w:name w:val="4F254B695A9E407DB60D6C70D847C209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FD63FBB6E604FF3BD6B113FF0484774">
    <w:name w:val="FFD63FBB6E604FF3BD6B113FF048477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963B76DCB08434886452F1ECDB66E82">
    <w:name w:val="5963B76DCB08434886452F1ECDB66E8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C8269F4BB84D6895F02F21987D27A7">
    <w:name w:val="EFC8269F4BB84D6895F02F21987D27A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DAB885674D718354FD41FA8112C3">
    <w:name w:val="A97BDAB885674D718354FD41FA8112C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896E32902648DAA255753098623EE6">
    <w:name w:val="8C896E32902648DAA255753098623EE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13018D82E048A1A3A47E8D101D9E72">
    <w:name w:val="8213018D82E048A1A3A47E8D101D9E7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F0769A40E72468D8C36A0F58D52AD60">
    <w:name w:val="DF0769A40E72468D8C36A0F58D52AD60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A03F356CAD34AF583EA0ADED078496C">
    <w:name w:val="4A03F356CAD34AF583EA0ADED078496C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C54B7E1C5354DCA9222F2F148B4E98F">
    <w:name w:val="2C54B7E1C5354DCA9222F2F148B4E98F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29E69FEDE8C4C7D9977A55DA54A5F78">
    <w:name w:val="129E69FEDE8C4C7D9977A55DA54A5F78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60A1B4A5040F0AE6B34DA7C036FED">
    <w:name w:val="9EC60A1B4A5040F0AE6B34DA7C036FED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98E361BC47B41888F48CBA332CB0DB7">
    <w:name w:val="F98E361BC47B41888F48CBA332CB0DB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28EF59489D7492CB4CBCAB39D55D4A1">
    <w:name w:val="A28EF59489D7492CB4CBCAB39D55D4A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B329B1756940C0826A056FA8582B3A">
    <w:name w:val="5DB329B1756940C0826A056FA8582B3A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50646AB64B84EDC9512F7ADA6B19B5B">
    <w:name w:val="950646AB64B84EDC9512F7ADA6B19B5B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BC24CF8B21B4CBDB5778C6D9179E484">
    <w:name w:val="7BC24CF8B21B4CBDB5778C6D9179E48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BE2AB38327D451D93ECF0B668389BEB">
    <w:name w:val="8BE2AB38327D451D93ECF0B668389BEB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5">
    <w:name w:val="22A80B7095E74ABBB978C6D63A2F817F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5">
    <w:name w:val="FD89C76EAD464C8D9CBE6449E740BBC75"/>
    <w:rsid w:val="00884861"/>
    <w:pPr>
      <w:spacing w:after="0" w:line="240" w:lineRule="auto"/>
    </w:pPr>
  </w:style>
  <w:style w:type="paragraph" w:customStyle="1" w:styleId="5CE6BB1373BE464AB4ADC6A6DFD520BD5">
    <w:name w:val="5CE6BB1373BE464AB4ADC6A6DFD520BD5"/>
    <w:rsid w:val="00884861"/>
    <w:pPr>
      <w:spacing w:after="0" w:line="240" w:lineRule="auto"/>
    </w:pPr>
  </w:style>
  <w:style w:type="paragraph" w:customStyle="1" w:styleId="EF1FD42A0D1D49E28EED80AB9174CD101">
    <w:name w:val="EF1FD42A0D1D49E28EED80AB9174CD10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3BE5C1E79646C384F0737E8530218B1">
    <w:name w:val="4F3BE5C1E79646C384F0737E8530218B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E0EDEFC5B540F3A6510031073E7BA31">
    <w:name w:val="BDE0EDEFC5B540F3A6510031073E7BA3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D4163B4B267483AB829D1D8541BCE481">
    <w:name w:val="7D4163B4B267483AB829D1D8541BCE48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66383E92C26440EB0EB845413A85BD01">
    <w:name w:val="D66383E92C26440EB0EB845413A85BD0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C5EE777BFBB489EB264511B548272D81">
    <w:name w:val="FC5EE777BFBB489EB264511B548272D8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D4B55F201E4BD0AF31A9BFC60839D41">
    <w:name w:val="70D4B55F201E4BD0AF31A9BFC60839D4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F5B88969434E0AB5BEF0839F172F5F1">
    <w:name w:val="06F5B88969434E0AB5BEF0839F172F5F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C1D2E55147A4EE5AB59BC5A9FC61B7D1">
    <w:name w:val="9C1D2E55147A4EE5AB59BC5A9FC61B7D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BA00D875EC4AFDBDC0B13DDDA4A72A1">
    <w:name w:val="B0BA00D875EC4AFDBDC0B13DDDA4A72A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D32F043B074A28BEED9C9A6C54367B1">
    <w:name w:val="37D32F043B074A28BEED9C9A6C54367B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99B10706041B8BE03ABC2EE103F6C1">
    <w:name w:val="49899B10706041B8BE03ABC2EE103F6C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98C813CCA74F3A938DD9DA68B92B321">
    <w:name w:val="8C98C813CCA74F3A938DD9DA68B92B32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8504CF95D704CBCB517DCA6CC8ADF1C1">
    <w:name w:val="A8504CF95D704CBCB517DCA6CC8ADF1C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83E128F3B5243518DB2006CF00D52EC1">
    <w:name w:val="B83E128F3B5243518DB2006CF00D52EC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254B695A9E407DB60D6C70D847C2091">
    <w:name w:val="4F254B695A9E407DB60D6C70D847C209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FD63FBB6E604FF3BD6B113FF04847741">
    <w:name w:val="FFD63FBB6E604FF3BD6B113FF0484774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963B76DCB08434886452F1ECDB66E821">
    <w:name w:val="5963B76DCB08434886452F1ECDB66E82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C8269F4BB84D6895F02F21987D27A71">
    <w:name w:val="EFC8269F4BB84D6895F02F21987D27A7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DAB885674D718354FD41FA8112C31">
    <w:name w:val="A97BDAB885674D718354FD41FA8112C3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896E32902648DAA255753098623EE61">
    <w:name w:val="8C896E32902648DAA255753098623EE6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13018D82E048A1A3A47E8D101D9E721">
    <w:name w:val="8213018D82E048A1A3A47E8D101D9E72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F0769A40E72468D8C36A0F58D52AD601">
    <w:name w:val="DF0769A40E72468D8C36A0F58D52AD60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A03F356CAD34AF583EA0ADED078496C1">
    <w:name w:val="4A03F356CAD34AF583EA0ADED078496C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C54B7E1C5354DCA9222F2F148B4E98F1">
    <w:name w:val="2C54B7E1C5354DCA9222F2F148B4E98F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29E69FEDE8C4C7D9977A55DA54A5F781">
    <w:name w:val="129E69FEDE8C4C7D9977A55DA54A5F78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60A1B4A5040F0AE6B34DA7C036FED1">
    <w:name w:val="9EC60A1B4A5040F0AE6B34DA7C036FED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98E361BC47B41888F48CBA332CB0DB71">
    <w:name w:val="F98E361BC47B41888F48CBA332CB0DB7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28EF59489D7492CB4CBCAB39D55D4A11">
    <w:name w:val="A28EF59489D7492CB4CBCAB39D55D4A1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B329B1756940C0826A056FA8582B3A1">
    <w:name w:val="5DB329B1756940C0826A056FA8582B3A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50646AB64B84EDC9512F7ADA6B19B5B1">
    <w:name w:val="950646AB64B84EDC9512F7ADA6B19B5B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BC24CF8B21B4CBDB5778C6D9179E4841">
    <w:name w:val="7BC24CF8B21B4CBDB5778C6D9179E484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BE2AB38327D451D93ECF0B668389BEB1">
    <w:name w:val="8BE2AB38327D451D93ECF0B668389BEB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">
    <w:name w:val="5A92EFB84CB54216A09384B39329F87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6">
    <w:name w:val="22A80B7095E74ABBB978C6D63A2F817F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6">
    <w:name w:val="FD89C76EAD464C8D9CBE6449E740BBC76"/>
    <w:rsid w:val="00884861"/>
    <w:pPr>
      <w:spacing w:after="0" w:line="240" w:lineRule="auto"/>
    </w:pPr>
  </w:style>
  <w:style w:type="paragraph" w:customStyle="1" w:styleId="5CE6BB1373BE464AB4ADC6A6DFD520BD6">
    <w:name w:val="5CE6BB1373BE464AB4ADC6A6DFD520BD6"/>
    <w:rsid w:val="00884861"/>
    <w:pPr>
      <w:spacing w:after="0" w:line="240" w:lineRule="auto"/>
    </w:pPr>
  </w:style>
  <w:style w:type="paragraph" w:customStyle="1" w:styleId="EF1FD42A0D1D49E28EED80AB9174CD102">
    <w:name w:val="EF1FD42A0D1D49E28EED80AB9174CD10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3BE5C1E79646C384F0737E8530218B2">
    <w:name w:val="4F3BE5C1E79646C384F0737E8530218B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E0EDEFC5B540F3A6510031073E7BA32">
    <w:name w:val="BDE0EDEFC5B540F3A6510031073E7BA3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D4163B4B267483AB829D1D8541BCE482">
    <w:name w:val="7D4163B4B267483AB829D1D8541BCE48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66383E92C26440EB0EB845413A85BD02">
    <w:name w:val="D66383E92C26440EB0EB845413A85BD0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C5EE777BFBB489EB264511B548272D82">
    <w:name w:val="FC5EE777BFBB489EB264511B548272D8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D4B55F201E4BD0AF31A9BFC60839D42">
    <w:name w:val="70D4B55F201E4BD0AF31A9BFC60839D4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F5B88969434E0AB5BEF0839F172F5F2">
    <w:name w:val="06F5B88969434E0AB5BEF0839F172F5F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C1D2E55147A4EE5AB59BC5A9FC61B7D2">
    <w:name w:val="9C1D2E55147A4EE5AB59BC5A9FC61B7D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BA00D875EC4AFDBDC0B13DDDA4A72A2">
    <w:name w:val="B0BA00D875EC4AFDBDC0B13DDDA4A72A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D32F043B074A28BEED9C9A6C54367B2">
    <w:name w:val="37D32F043B074A28BEED9C9A6C54367B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99B10706041B8BE03ABC2EE103F6C2">
    <w:name w:val="49899B10706041B8BE03ABC2EE103F6C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98C813CCA74F3A938DD9DA68B92B322">
    <w:name w:val="8C98C813CCA74F3A938DD9DA68B92B32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8504CF95D704CBCB517DCA6CC8ADF1C2">
    <w:name w:val="A8504CF95D704CBCB517DCA6CC8ADF1C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83E128F3B5243518DB2006CF00D52EC2">
    <w:name w:val="B83E128F3B5243518DB2006CF00D52EC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254B695A9E407DB60D6C70D847C2092">
    <w:name w:val="4F254B695A9E407DB60D6C70D847C209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FD63FBB6E604FF3BD6B113FF04847742">
    <w:name w:val="FFD63FBB6E604FF3BD6B113FF0484774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963B76DCB08434886452F1ECDB66E822">
    <w:name w:val="5963B76DCB08434886452F1ECDB66E82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C8269F4BB84D6895F02F21987D27A72">
    <w:name w:val="EFC8269F4BB84D6895F02F21987D27A7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DAB885674D718354FD41FA8112C32">
    <w:name w:val="A97BDAB885674D718354FD41FA8112C3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896E32902648DAA255753098623EE62">
    <w:name w:val="8C896E32902648DAA255753098623EE6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13018D82E048A1A3A47E8D101D9E722">
    <w:name w:val="8213018D82E048A1A3A47E8D101D9E72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F0769A40E72468D8C36A0F58D52AD602">
    <w:name w:val="DF0769A40E72468D8C36A0F58D52AD60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A03F356CAD34AF583EA0ADED078496C2">
    <w:name w:val="4A03F356CAD34AF583EA0ADED078496C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C54B7E1C5354DCA9222F2F148B4E98F2">
    <w:name w:val="2C54B7E1C5354DCA9222F2F148B4E98F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29E69FEDE8C4C7D9977A55DA54A5F782">
    <w:name w:val="129E69FEDE8C4C7D9977A55DA54A5F78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60A1B4A5040F0AE6B34DA7C036FED2">
    <w:name w:val="9EC60A1B4A5040F0AE6B34DA7C036FED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98E361BC47B41888F48CBA332CB0DB72">
    <w:name w:val="F98E361BC47B41888F48CBA332CB0DB7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28EF59489D7492CB4CBCAB39D55D4A12">
    <w:name w:val="A28EF59489D7492CB4CBCAB39D55D4A1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B329B1756940C0826A056FA8582B3A2">
    <w:name w:val="5DB329B1756940C0826A056FA8582B3A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50646AB64B84EDC9512F7ADA6B19B5B2">
    <w:name w:val="950646AB64B84EDC9512F7ADA6B19B5B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BC24CF8B21B4CBDB5778C6D9179E4842">
    <w:name w:val="7BC24CF8B21B4CBDB5778C6D9179E484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BE2AB38327D451D93ECF0B668389BEB2">
    <w:name w:val="8BE2AB38327D451D93ECF0B668389BEB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1">
    <w:name w:val="5A92EFB84CB54216A09384B39329F875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7">
    <w:name w:val="22A80B7095E74ABBB978C6D63A2F817F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7">
    <w:name w:val="FD89C76EAD464C8D9CBE6449E740BBC77"/>
    <w:rsid w:val="00884861"/>
    <w:pPr>
      <w:spacing w:after="0" w:line="240" w:lineRule="auto"/>
    </w:pPr>
  </w:style>
  <w:style w:type="paragraph" w:customStyle="1" w:styleId="5CE6BB1373BE464AB4ADC6A6DFD520BD7">
    <w:name w:val="5CE6BB1373BE464AB4ADC6A6DFD520BD7"/>
    <w:rsid w:val="00884861"/>
    <w:pPr>
      <w:spacing w:after="0" w:line="240" w:lineRule="auto"/>
    </w:pPr>
  </w:style>
  <w:style w:type="paragraph" w:customStyle="1" w:styleId="EF1FD42A0D1D49E28EED80AB9174CD103">
    <w:name w:val="EF1FD42A0D1D49E28EED80AB9174CD10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3BE5C1E79646C384F0737E8530218B3">
    <w:name w:val="4F3BE5C1E79646C384F0737E8530218B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E0EDEFC5B540F3A6510031073E7BA33">
    <w:name w:val="BDE0EDEFC5B540F3A6510031073E7BA3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D4163B4B267483AB829D1D8541BCE483">
    <w:name w:val="7D4163B4B267483AB829D1D8541BCE48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66383E92C26440EB0EB845413A85BD03">
    <w:name w:val="D66383E92C26440EB0EB845413A85BD0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C5EE777BFBB489EB264511B548272D83">
    <w:name w:val="FC5EE777BFBB489EB264511B548272D8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D4B55F201E4BD0AF31A9BFC60839D43">
    <w:name w:val="70D4B55F201E4BD0AF31A9BFC60839D4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F5B88969434E0AB5BEF0839F172F5F3">
    <w:name w:val="06F5B88969434E0AB5BEF0839F172F5F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C1D2E55147A4EE5AB59BC5A9FC61B7D3">
    <w:name w:val="9C1D2E55147A4EE5AB59BC5A9FC61B7D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BA00D875EC4AFDBDC0B13DDDA4A72A3">
    <w:name w:val="B0BA00D875EC4AFDBDC0B13DDDA4A72A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D32F043B074A28BEED9C9A6C54367B3">
    <w:name w:val="37D32F043B074A28BEED9C9A6C54367B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99B10706041B8BE03ABC2EE103F6C3">
    <w:name w:val="49899B10706041B8BE03ABC2EE103F6C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98C813CCA74F3A938DD9DA68B92B323">
    <w:name w:val="8C98C813CCA74F3A938DD9DA68B92B32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8504CF95D704CBCB517DCA6CC8ADF1C3">
    <w:name w:val="A8504CF95D704CBCB517DCA6CC8ADF1C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83E128F3B5243518DB2006CF00D52EC3">
    <w:name w:val="B83E128F3B5243518DB2006CF00D52EC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254B695A9E407DB60D6C70D847C2093">
    <w:name w:val="4F254B695A9E407DB60D6C70D847C209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FD63FBB6E604FF3BD6B113FF04847743">
    <w:name w:val="FFD63FBB6E604FF3BD6B113FF0484774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963B76DCB08434886452F1ECDB66E823">
    <w:name w:val="5963B76DCB08434886452F1ECDB66E82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C8269F4BB84D6895F02F21987D27A73">
    <w:name w:val="EFC8269F4BB84D6895F02F21987D27A7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DAB885674D718354FD41FA8112C33">
    <w:name w:val="A97BDAB885674D718354FD41FA8112C3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896E32902648DAA255753098623EE63">
    <w:name w:val="8C896E32902648DAA255753098623EE6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13018D82E048A1A3A47E8D101D9E723">
    <w:name w:val="8213018D82E048A1A3A47E8D101D9E72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F0769A40E72468D8C36A0F58D52AD603">
    <w:name w:val="DF0769A40E72468D8C36A0F58D52AD60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A03F356CAD34AF583EA0ADED078496C3">
    <w:name w:val="4A03F356CAD34AF583EA0ADED078496C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C54B7E1C5354DCA9222F2F148B4E98F3">
    <w:name w:val="2C54B7E1C5354DCA9222F2F148B4E98F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29E69FEDE8C4C7D9977A55DA54A5F783">
    <w:name w:val="129E69FEDE8C4C7D9977A55DA54A5F78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60A1B4A5040F0AE6B34DA7C036FED3">
    <w:name w:val="9EC60A1B4A5040F0AE6B34DA7C036FED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98E361BC47B41888F48CBA332CB0DB73">
    <w:name w:val="F98E361BC47B41888F48CBA332CB0DB7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28EF59489D7492CB4CBCAB39D55D4A13">
    <w:name w:val="A28EF59489D7492CB4CBCAB39D55D4A1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B329B1756940C0826A056FA8582B3A3">
    <w:name w:val="5DB329B1756940C0826A056FA8582B3A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50646AB64B84EDC9512F7ADA6B19B5B3">
    <w:name w:val="950646AB64B84EDC9512F7ADA6B19B5B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BC24CF8B21B4CBDB5778C6D9179E4843">
    <w:name w:val="7BC24CF8B21B4CBDB5778C6D9179E484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BE2AB38327D451D93ECF0B668389BEB3">
    <w:name w:val="8BE2AB38327D451D93ECF0B668389BEB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2">
    <w:name w:val="5A92EFB84CB54216A09384B39329F8752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8">
    <w:name w:val="22A80B7095E74ABBB978C6D63A2F817F8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8">
    <w:name w:val="FD89C76EAD464C8D9CBE6449E740BBC78"/>
    <w:rsid w:val="00884861"/>
    <w:pPr>
      <w:spacing w:after="0" w:line="240" w:lineRule="auto"/>
    </w:pPr>
  </w:style>
  <w:style w:type="paragraph" w:customStyle="1" w:styleId="5CE6BB1373BE464AB4ADC6A6DFD520BD8">
    <w:name w:val="5CE6BB1373BE464AB4ADC6A6DFD520BD8"/>
    <w:rsid w:val="00884861"/>
    <w:pPr>
      <w:spacing w:after="0" w:line="240" w:lineRule="auto"/>
    </w:pPr>
  </w:style>
  <w:style w:type="paragraph" w:customStyle="1" w:styleId="EF1FD42A0D1D49E28EED80AB9174CD104">
    <w:name w:val="EF1FD42A0D1D49E28EED80AB9174CD10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3BE5C1E79646C384F0737E8530218B4">
    <w:name w:val="4F3BE5C1E79646C384F0737E8530218B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E0EDEFC5B540F3A6510031073E7BA34">
    <w:name w:val="BDE0EDEFC5B540F3A6510031073E7BA3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D4163B4B267483AB829D1D8541BCE484">
    <w:name w:val="7D4163B4B267483AB829D1D8541BCE48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66383E92C26440EB0EB845413A85BD04">
    <w:name w:val="D66383E92C26440EB0EB845413A85BD0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C5EE777BFBB489EB264511B548272D84">
    <w:name w:val="FC5EE777BFBB489EB264511B548272D8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D4B55F201E4BD0AF31A9BFC60839D44">
    <w:name w:val="70D4B55F201E4BD0AF31A9BFC60839D4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F5B88969434E0AB5BEF0839F172F5F4">
    <w:name w:val="06F5B88969434E0AB5BEF0839F172F5F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C1D2E55147A4EE5AB59BC5A9FC61B7D4">
    <w:name w:val="9C1D2E55147A4EE5AB59BC5A9FC61B7D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BA00D875EC4AFDBDC0B13DDDA4A72A4">
    <w:name w:val="B0BA00D875EC4AFDBDC0B13DDDA4A72A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D32F043B074A28BEED9C9A6C54367B4">
    <w:name w:val="37D32F043B074A28BEED9C9A6C54367B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99B10706041B8BE03ABC2EE103F6C4">
    <w:name w:val="49899B10706041B8BE03ABC2EE103F6C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98C813CCA74F3A938DD9DA68B92B324">
    <w:name w:val="8C98C813CCA74F3A938DD9DA68B92B32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8504CF95D704CBCB517DCA6CC8ADF1C4">
    <w:name w:val="A8504CF95D704CBCB517DCA6CC8ADF1C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83E128F3B5243518DB2006CF00D52EC4">
    <w:name w:val="B83E128F3B5243518DB2006CF00D52EC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254B695A9E407DB60D6C70D847C2094">
    <w:name w:val="4F254B695A9E407DB60D6C70D847C209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FD63FBB6E604FF3BD6B113FF04847744">
    <w:name w:val="FFD63FBB6E604FF3BD6B113FF0484774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963B76DCB08434886452F1ECDB66E824">
    <w:name w:val="5963B76DCB08434886452F1ECDB66E82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C8269F4BB84D6895F02F21987D27A74">
    <w:name w:val="EFC8269F4BB84D6895F02F21987D27A7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DAB885674D718354FD41FA8112C34">
    <w:name w:val="A97BDAB885674D718354FD41FA8112C3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896E32902648DAA255753098623EE64">
    <w:name w:val="8C896E32902648DAA255753098623EE6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13018D82E048A1A3A47E8D101D9E724">
    <w:name w:val="8213018D82E048A1A3A47E8D101D9E72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F0769A40E72468D8C36A0F58D52AD604">
    <w:name w:val="DF0769A40E72468D8C36A0F58D52AD60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A03F356CAD34AF583EA0ADED078496C4">
    <w:name w:val="4A03F356CAD34AF583EA0ADED078496C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C54B7E1C5354DCA9222F2F148B4E98F4">
    <w:name w:val="2C54B7E1C5354DCA9222F2F148B4E98F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29E69FEDE8C4C7D9977A55DA54A5F784">
    <w:name w:val="129E69FEDE8C4C7D9977A55DA54A5F78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60A1B4A5040F0AE6B34DA7C036FED4">
    <w:name w:val="9EC60A1B4A5040F0AE6B34DA7C036FED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98E361BC47B41888F48CBA332CB0DB74">
    <w:name w:val="F98E361BC47B41888F48CBA332CB0DB7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28EF59489D7492CB4CBCAB39D55D4A14">
    <w:name w:val="A28EF59489D7492CB4CBCAB39D55D4A1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B329B1756940C0826A056FA8582B3A4">
    <w:name w:val="5DB329B1756940C0826A056FA8582B3A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50646AB64B84EDC9512F7ADA6B19B5B4">
    <w:name w:val="950646AB64B84EDC9512F7ADA6B19B5B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BC24CF8B21B4CBDB5778C6D9179E4844">
    <w:name w:val="7BC24CF8B21B4CBDB5778C6D9179E484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BE2AB38327D451D93ECF0B668389BEB4">
    <w:name w:val="8BE2AB38327D451D93ECF0B668389BEB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">
    <w:name w:val="5A92EFB84CB54216A09384B39329F8753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9">
    <w:name w:val="22A80B7095E74ABBB978C6D63A2F817F9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9">
    <w:name w:val="FD89C76EAD464C8D9CBE6449E740BBC79"/>
    <w:rsid w:val="00884861"/>
    <w:pPr>
      <w:spacing w:after="0" w:line="240" w:lineRule="auto"/>
    </w:pPr>
  </w:style>
  <w:style w:type="paragraph" w:customStyle="1" w:styleId="5CE6BB1373BE464AB4ADC6A6DFD520BD9">
    <w:name w:val="5CE6BB1373BE464AB4ADC6A6DFD520BD9"/>
    <w:rsid w:val="00884861"/>
    <w:pPr>
      <w:spacing w:after="0" w:line="240" w:lineRule="auto"/>
    </w:pPr>
  </w:style>
  <w:style w:type="paragraph" w:customStyle="1" w:styleId="EF1FD42A0D1D49E28EED80AB9174CD105">
    <w:name w:val="EF1FD42A0D1D49E28EED80AB9174CD10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3BE5C1E79646C384F0737E8530218B5">
    <w:name w:val="4F3BE5C1E79646C384F0737E8530218B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E0EDEFC5B540F3A6510031073E7BA35">
    <w:name w:val="BDE0EDEFC5B540F3A6510031073E7BA3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D4163B4B267483AB829D1D8541BCE485">
    <w:name w:val="7D4163B4B267483AB829D1D8541BCE48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66383E92C26440EB0EB845413A85BD05">
    <w:name w:val="D66383E92C26440EB0EB845413A85BD0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C5EE777BFBB489EB264511B548272D85">
    <w:name w:val="FC5EE777BFBB489EB264511B548272D8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D4B55F201E4BD0AF31A9BFC60839D45">
    <w:name w:val="70D4B55F201E4BD0AF31A9BFC60839D4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F5B88969434E0AB5BEF0839F172F5F5">
    <w:name w:val="06F5B88969434E0AB5BEF0839F172F5F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C1D2E55147A4EE5AB59BC5A9FC61B7D5">
    <w:name w:val="9C1D2E55147A4EE5AB59BC5A9FC61B7D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BA00D875EC4AFDBDC0B13DDDA4A72A5">
    <w:name w:val="B0BA00D875EC4AFDBDC0B13DDDA4A72A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D32F043B074A28BEED9C9A6C54367B5">
    <w:name w:val="37D32F043B074A28BEED9C9A6C54367B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99B10706041B8BE03ABC2EE103F6C5">
    <w:name w:val="49899B10706041B8BE03ABC2EE103F6C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98C813CCA74F3A938DD9DA68B92B325">
    <w:name w:val="8C98C813CCA74F3A938DD9DA68B92B32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8504CF95D704CBCB517DCA6CC8ADF1C5">
    <w:name w:val="A8504CF95D704CBCB517DCA6CC8ADF1C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83E128F3B5243518DB2006CF00D52EC5">
    <w:name w:val="B83E128F3B5243518DB2006CF00D52EC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254B695A9E407DB60D6C70D847C2095">
    <w:name w:val="4F254B695A9E407DB60D6C70D847C209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FD63FBB6E604FF3BD6B113FF04847745">
    <w:name w:val="FFD63FBB6E604FF3BD6B113FF0484774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963B76DCB08434886452F1ECDB66E825">
    <w:name w:val="5963B76DCB08434886452F1ECDB66E82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C8269F4BB84D6895F02F21987D27A75">
    <w:name w:val="EFC8269F4BB84D6895F02F21987D27A7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DAB885674D718354FD41FA8112C35">
    <w:name w:val="A97BDAB885674D718354FD41FA8112C3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896E32902648DAA255753098623EE65">
    <w:name w:val="8C896E32902648DAA255753098623EE6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13018D82E048A1A3A47E8D101D9E725">
    <w:name w:val="8213018D82E048A1A3A47E8D101D9E72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F0769A40E72468D8C36A0F58D52AD605">
    <w:name w:val="DF0769A40E72468D8C36A0F58D52AD60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A03F356CAD34AF583EA0ADED078496C5">
    <w:name w:val="4A03F356CAD34AF583EA0ADED078496C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C54B7E1C5354DCA9222F2F148B4E98F5">
    <w:name w:val="2C54B7E1C5354DCA9222F2F148B4E98F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29E69FEDE8C4C7D9977A55DA54A5F785">
    <w:name w:val="129E69FEDE8C4C7D9977A55DA54A5F78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60A1B4A5040F0AE6B34DA7C036FED5">
    <w:name w:val="9EC60A1B4A5040F0AE6B34DA7C036FED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98E361BC47B41888F48CBA332CB0DB75">
    <w:name w:val="F98E361BC47B41888F48CBA332CB0DB7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28EF59489D7492CB4CBCAB39D55D4A15">
    <w:name w:val="A28EF59489D7492CB4CBCAB39D55D4A1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B329B1756940C0826A056FA8582B3A5">
    <w:name w:val="5DB329B1756940C0826A056FA8582B3A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50646AB64B84EDC9512F7ADA6B19B5B5">
    <w:name w:val="950646AB64B84EDC9512F7ADA6B19B5B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BC24CF8B21B4CBDB5778C6D9179E4845">
    <w:name w:val="7BC24CF8B21B4CBDB5778C6D9179E484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BE2AB38327D451D93ECF0B668389BEB5">
    <w:name w:val="8BE2AB38327D451D93ECF0B668389BEB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4">
    <w:name w:val="5A92EFB84CB54216A09384B39329F8754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10">
    <w:name w:val="22A80B7095E74ABBB978C6D63A2F817F10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0">
    <w:name w:val="FD89C76EAD464C8D9CBE6449E740BBC710"/>
    <w:rsid w:val="00884861"/>
    <w:pPr>
      <w:spacing w:after="0" w:line="240" w:lineRule="auto"/>
    </w:pPr>
  </w:style>
  <w:style w:type="paragraph" w:customStyle="1" w:styleId="5CE6BB1373BE464AB4ADC6A6DFD520BD10">
    <w:name w:val="5CE6BB1373BE464AB4ADC6A6DFD520BD10"/>
    <w:rsid w:val="00884861"/>
    <w:pPr>
      <w:spacing w:after="0" w:line="240" w:lineRule="auto"/>
    </w:pPr>
  </w:style>
  <w:style w:type="paragraph" w:customStyle="1" w:styleId="EF1FD42A0D1D49E28EED80AB9174CD106">
    <w:name w:val="EF1FD42A0D1D49E28EED80AB9174CD10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3BE5C1E79646C384F0737E8530218B6">
    <w:name w:val="4F3BE5C1E79646C384F0737E8530218B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E0EDEFC5B540F3A6510031073E7BA36">
    <w:name w:val="BDE0EDEFC5B540F3A6510031073E7BA3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D4163B4B267483AB829D1D8541BCE486">
    <w:name w:val="7D4163B4B267483AB829D1D8541BCE48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66383E92C26440EB0EB845413A85BD06">
    <w:name w:val="D66383E92C26440EB0EB845413A85BD0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C5EE777BFBB489EB264511B548272D86">
    <w:name w:val="FC5EE777BFBB489EB264511B548272D8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D4B55F201E4BD0AF31A9BFC60839D46">
    <w:name w:val="70D4B55F201E4BD0AF31A9BFC60839D4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F5B88969434E0AB5BEF0839F172F5F6">
    <w:name w:val="06F5B88969434E0AB5BEF0839F172F5F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C1D2E55147A4EE5AB59BC5A9FC61B7D6">
    <w:name w:val="9C1D2E55147A4EE5AB59BC5A9FC61B7D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BA00D875EC4AFDBDC0B13DDDA4A72A6">
    <w:name w:val="B0BA00D875EC4AFDBDC0B13DDDA4A72A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D32F043B074A28BEED9C9A6C54367B6">
    <w:name w:val="37D32F043B074A28BEED9C9A6C54367B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99B10706041B8BE03ABC2EE103F6C6">
    <w:name w:val="49899B10706041B8BE03ABC2EE103F6C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98C813CCA74F3A938DD9DA68B92B326">
    <w:name w:val="8C98C813CCA74F3A938DD9DA68B92B32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8504CF95D704CBCB517DCA6CC8ADF1C6">
    <w:name w:val="A8504CF95D704CBCB517DCA6CC8ADF1C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83E128F3B5243518DB2006CF00D52EC6">
    <w:name w:val="B83E128F3B5243518DB2006CF00D52EC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254B695A9E407DB60D6C70D847C2096">
    <w:name w:val="4F254B695A9E407DB60D6C70D847C209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FD63FBB6E604FF3BD6B113FF04847746">
    <w:name w:val="FFD63FBB6E604FF3BD6B113FF0484774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963B76DCB08434886452F1ECDB66E826">
    <w:name w:val="5963B76DCB08434886452F1ECDB66E82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C8269F4BB84D6895F02F21987D27A76">
    <w:name w:val="EFC8269F4BB84D6895F02F21987D27A7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DAB885674D718354FD41FA8112C36">
    <w:name w:val="A97BDAB885674D718354FD41FA8112C3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896E32902648DAA255753098623EE66">
    <w:name w:val="8C896E32902648DAA255753098623EE6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13018D82E048A1A3A47E8D101D9E726">
    <w:name w:val="8213018D82E048A1A3A47E8D101D9E72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F0769A40E72468D8C36A0F58D52AD606">
    <w:name w:val="DF0769A40E72468D8C36A0F58D52AD60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A03F356CAD34AF583EA0ADED078496C6">
    <w:name w:val="4A03F356CAD34AF583EA0ADED078496C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C54B7E1C5354DCA9222F2F148B4E98F6">
    <w:name w:val="2C54B7E1C5354DCA9222F2F148B4E98F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29E69FEDE8C4C7D9977A55DA54A5F786">
    <w:name w:val="129E69FEDE8C4C7D9977A55DA54A5F78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60A1B4A5040F0AE6B34DA7C036FED6">
    <w:name w:val="9EC60A1B4A5040F0AE6B34DA7C036FED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98E361BC47B41888F48CBA332CB0DB76">
    <w:name w:val="F98E361BC47B41888F48CBA332CB0DB7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28EF59489D7492CB4CBCAB39D55D4A16">
    <w:name w:val="A28EF59489D7492CB4CBCAB39D55D4A1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B329B1756940C0826A056FA8582B3A6">
    <w:name w:val="5DB329B1756940C0826A056FA8582B3A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50646AB64B84EDC9512F7ADA6B19B5B6">
    <w:name w:val="950646AB64B84EDC9512F7ADA6B19B5B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BC24CF8B21B4CBDB5778C6D9179E4846">
    <w:name w:val="7BC24CF8B21B4CBDB5778C6D9179E484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BE2AB38327D451D93ECF0B668389BEB6">
    <w:name w:val="8BE2AB38327D451D93ECF0B668389BEB6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5">
    <w:name w:val="5A92EFB84CB54216A09384B39329F8755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11">
    <w:name w:val="22A80B7095E74ABBB978C6D63A2F817F11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1">
    <w:name w:val="FD89C76EAD464C8D9CBE6449E740BBC711"/>
    <w:rsid w:val="00884861"/>
    <w:pPr>
      <w:spacing w:after="0" w:line="240" w:lineRule="auto"/>
    </w:pPr>
  </w:style>
  <w:style w:type="paragraph" w:customStyle="1" w:styleId="5CE6BB1373BE464AB4ADC6A6DFD520BD11">
    <w:name w:val="5CE6BB1373BE464AB4ADC6A6DFD520BD11"/>
    <w:rsid w:val="00884861"/>
    <w:pPr>
      <w:spacing w:after="0" w:line="240" w:lineRule="auto"/>
    </w:pPr>
  </w:style>
  <w:style w:type="paragraph" w:customStyle="1" w:styleId="EF1FD42A0D1D49E28EED80AB9174CD107">
    <w:name w:val="EF1FD42A0D1D49E28EED80AB9174CD10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3BE5C1E79646C384F0737E8530218B7">
    <w:name w:val="4F3BE5C1E79646C384F0737E8530218B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E0EDEFC5B540F3A6510031073E7BA37">
    <w:name w:val="BDE0EDEFC5B540F3A6510031073E7BA3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D4163B4B267483AB829D1D8541BCE487">
    <w:name w:val="7D4163B4B267483AB829D1D8541BCE48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66383E92C26440EB0EB845413A85BD07">
    <w:name w:val="D66383E92C26440EB0EB845413A85BD0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C5EE777BFBB489EB264511B548272D87">
    <w:name w:val="FC5EE777BFBB489EB264511B548272D8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D4B55F201E4BD0AF31A9BFC60839D47">
    <w:name w:val="70D4B55F201E4BD0AF31A9BFC60839D4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F5B88969434E0AB5BEF0839F172F5F7">
    <w:name w:val="06F5B88969434E0AB5BEF0839F172F5F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C1D2E55147A4EE5AB59BC5A9FC61B7D7">
    <w:name w:val="9C1D2E55147A4EE5AB59BC5A9FC61B7D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BA00D875EC4AFDBDC0B13DDDA4A72A7">
    <w:name w:val="B0BA00D875EC4AFDBDC0B13DDDA4A72A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D32F043B074A28BEED9C9A6C54367B7">
    <w:name w:val="37D32F043B074A28BEED9C9A6C54367B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899B10706041B8BE03ABC2EE103F6C7">
    <w:name w:val="49899B10706041B8BE03ABC2EE103F6C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98C813CCA74F3A938DD9DA68B92B327">
    <w:name w:val="8C98C813CCA74F3A938DD9DA68B92B32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8504CF95D704CBCB517DCA6CC8ADF1C7">
    <w:name w:val="A8504CF95D704CBCB517DCA6CC8ADF1C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83E128F3B5243518DB2006CF00D52EC7">
    <w:name w:val="B83E128F3B5243518DB2006CF00D52EC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F254B695A9E407DB60D6C70D847C2097">
    <w:name w:val="4F254B695A9E407DB60D6C70D847C209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FD63FBB6E604FF3BD6B113FF04847747">
    <w:name w:val="FFD63FBB6E604FF3BD6B113FF0484774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963B76DCB08434886452F1ECDB66E827">
    <w:name w:val="5963B76DCB08434886452F1ECDB66E82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C8269F4BB84D6895F02F21987D27A77">
    <w:name w:val="EFC8269F4BB84D6895F02F21987D27A7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DAB885674D718354FD41FA8112C37">
    <w:name w:val="A97BDAB885674D718354FD41FA8112C3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C896E32902648DAA255753098623EE67">
    <w:name w:val="8C896E32902648DAA255753098623EE6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13018D82E048A1A3A47E8D101D9E727">
    <w:name w:val="8213018D82E048A1A3A47E8D101D9E72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F0769A40E72468D8C36A0F58D52AD607">
    <w:name w:val="DF0769A40E72468D8C36A0F58D52AD60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A03F356CAD34AF583EA0ADED078496C7">
    <w:name w:val="4A03F356CAD34AF583EA0ADED078496C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C54B7E1C5354DCA9222F2F148B4E98F7">
    <w:name w:val="2C54B7E1C5354DCA9222F2F148B4E98F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29E69FEDE8C4C7D9977A55DA54A5F787">
    <w:name w:val="129E69FEDE8C4C7D9977A55DA54A5F78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60A1B4A5040F0AE6B34DA7C036FED7">
    <w:name w:val="9EC60A1B4A5040F0AE6B34DA7C036FED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98E361BC47B41888F48CBA332CB0DB77">
    <w:name w:val="F98E361BC47B41888F48CBA332CB0DB7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28EF59489D7492CB4CBCAB39D55D4A17">
    <w:name w:val="A28EF59489D7492CB4CBCAB39D55D4A1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B329B1756940C0826A056FA8582B3A7">
    <w:name w:val="5DB329B1756940C0826A056FA8582B3A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50646AB64B84EDC9512F7ADA6B19B5B7">
    <w:name w:val="950646AB64B84EDC9512F7ADA6B19B5B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BC24CF8B21B4CBDB5778C6D9179E4847">
    <w:name w:val="7BC24CF8B21B4CBDB5778C6D9179E484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BE2AB38327D451D93ECF0B668389BEB7">
    <w:name w:val="8BE2AB38327D451D93ECF0B668389BEB7"/>
    <w:rsid w:val="0088486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6">
    <w:name w:val="5A92EFB84CB54216A09384B39329F87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4C1ED120C44AA917975AFF3B41E70">
    <w:name w:val="40B4C1ED120C44AA917975AFF3B41E7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12">
    <w:name w:val="22A80B7095E74ABBB978C6D63A2F817F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2">
    <w:name w:val="FD89C76EAD464C8D9CBE6449E740BBC712"/>
    <w:rsid w:val="002C4178"/>
    <w:pPr>
      <w:spacing w:after="0" w:line="240" w:lineRule="auto"/>
    </w:pPr>
  </w:style>
  <w:style w:type="paragraph" w:customStyle="1" w:styleId="5CE6BB1373BE464AB4ADC6A6DFD520BD12">
    <w:name w:val="5CE6BB1373BE464AB4ADC6A6DFD520BD12"/>
    <w:rsid w:val="002C4178"/>
    <w:pPr>
      <w:spacing w:after="0" w:line="240" w:lineRule="auto"/>
    </w:pPr>
  </w:style>
  <w:style w:type="paragraph" w:customStyle="1" w:styleId="DA03A06EE589462FB67CE8A9006BC54D">
    <w:name w:val="DA03A06EE589462FB67CE8A9006BC54D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">
    <w:name w:val="440DB3CF7C274590B084BA84B78518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">
    <w:name w:val="80A7DB6E47EF4AE9ACD3A14C8E78E0B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">
    <w:name w:val="82B23F8E9E21431793E062C2BDC7F23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">
    <w:name w:val="31AB7145241D4EA6A72639F3507E1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">
    <w:name w:val="7421CDA3320A434A810CCAD92045A2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">
    <w:name w:val="42791A9D6D7142AF8CB382D4F8B559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">
    <w:name w:val="5DE9999EC2224F7AB2294B75B3D2FB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">
    <w:name w:val="3AAFF4168878477EA6E0D8CC6ED9DAC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">
    <w:name w:val="35E1B9747A65474D90247064D81D6B1C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">
    <w:name w:val="0B8FCE6E5200414DB8EFF2EF28A27F0D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">
    <w:name w:val="7683E3C8F2E34C90AF5B7175CBEFE0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">
    <w:name w:val="1A3BB433A8E64927810E0A4267C22C9D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">
    <w:name w:val="907B5E8EA524493289CBCDDB7BC6968B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">
    <w:name w:val="359D770606F54A8D9A46671EBB581CDA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">
    <w:name w:val="28E22662F178414790326F395E7057AA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">
    <w:name w:val="BD1248E740FF4D8488897747D48D66BD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">
    <w:name w:val="26C5476B5126478E9AA02601EBA5F19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">
    <w:name w:val="1DDA8B7389DA42089D5A79D8147F2AEF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">
    <w:name w:val="36DA796592B44C2090E8FD12DB846B9E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">
    <w:name w:val="4C7DCC012A2F4701887F530244B45F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">
    <w:name w:val="37EE45FB77434147BA47D8F61696FBCE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">
    <w:name w:val="9F65408135A84393B41FE85F624722C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">
    <w:name w:val="94449C0D1DCB4A55B73D989E632176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">
    <w:name w:val="93EBF04604C046278CFAE7DDF44884DC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">
    <w:name w:val="83B8FB0B74AC4F6F8C7ADFAEDAEF63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">
    <w:name w:val="EBC24A9279E9454A96E16405F3742A2F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">
    <w:name w:val="23F5D074E3AF4C1396ECD7073F8121DC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">
    <w:name w:val="1C32699401DA461797C7836A645915E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">
    <w:name w:val="DAE3692AD7DA468D8BFA7CBE21BB0AAC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">
    <w:name w:val="54E470CD26F045E9A2632616170806E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">
    <w:name w:val="F62F634A22ED48F1A5071999D30D873E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">
    <w:name w:val="9A9BCE3E27FF44F69E9B2B438FECA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F9BEC4AA183490082C88AFF7587B4CD">
    <w:name w:val="CF9BEC4AA183490082C88AFF7587B4CD"/>
    <w:rsid w:val="002C4178"/>
  </w:style>
  <w:style w:type="paragraph" w:customStyle="1" w:styleId="5A92EFB84CB54216A09384B39329F8757">
    <w:name w:val="5A92EFB84CB54216A09384B39329F87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4C1ED120C44AA917975AFF3B41E701">
    <w:name w:val="40B4C1ED120C44AA917975AFF3B41E701"/>
    <w:rsid w:val="002C4178"/>
    <w:pPr>
      <w:spacing w:after="0" w:line="240" w:lineRule="auto"/>
      <w:ind w:firstLine="709"/>
      <w:jc w:val="both"/>
    </w:pPr>
    <w:rPr>
      <w:rFonts w:ascii="Times New Roman" w:hAnsi="Times New Roman"/>
      <w:color w:val="A6A6A6" w:themeColor="background1" w:themeShade="A6"/>
      <w:sz w:val="20"/>
    </w:rPr>
  </w:style>
  <w:style w:type="paragraph" w:customStyle="1" w:styleId="CF9BEC4AA183490082C88AFF7587B4CD1">
    <w:name w:val="CF9BEC4AA183490082C88AFF7587B4CD1"/>
    <w:rsid w:val="002C4178"/>
    <w:pPr>
      <w:spacing w:after="0" w:line="240" w:lineRule="auto"/>
      <w:ind w:firstLine="709"/>
      <w:jc w:val="both"/>
    </w:pPr>
    <w:rPr>
      <w:rFonts w:ascii="Times New Roman" w:hAnsi="Times New Roman"/>
      <w:color w:val="A6A6A6" w:themeColor="background1" w:themeShade="A6"/>
      <w:sz w:val="20"/>
    </w:rPr>
  </w:style>
  <w:style w:type="paragraph" w:customStyle="1" w:styleId="22A80B7095E74ABBB978C6D63A2F817F13">
    <w:name w:val="22A80B7095E74ABBB978C6D63A2F817F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3">
    <w:name w:val="FD89C76EAD464C8D9CBE6449E740BBC713"/>
    <w:rsid w:val="002C4178"/>
    <w:pPr>
      <w:spacing w:after="0" w:line="240" w:lineRule="auto"/>
    </w:pPr>
  </w:style>
  <w:style w:type="paragraph" w:customStyle="1" w:styleId="5CE6BB1373BE464AB4ADC6A6DFD520BD13">
    <w:name w:val="5CE6BB1373BE464AB4ADC6A6DFD520BD13"/>
    <w:rsid w:val="002C4178"/>
    <w:pPr>
      <w:spacing w:after="0" w:line="240" w:lineRule="auto"/>
    </w:pPr>
  </w:style>
  <w:style w:type="paragraph" w:customStyle="1" w:styleId="DA03A06EE589462FB67CE8A9006BC54D1">
    <w:name w:val="DA03A06EE589462FB67CE8A9006BC54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">
    <w:name w:val="440DB3CF7C274590B084BA84B78518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">
    <w:name w:val="80A7DB6E47EF4AE9ACD3A14C8E78E0B6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">
    <w:name w:val="82B23F8E9E21431793E062C2BDC7F23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">
    <w:name w:val="31AB7145241D4EA6A72639F3507E151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">
    <w:name w:val="7421CDA3320A434A810CCAD92045A23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">
    <w:name w:val="42791A9D6D7142AF8CB382D4F8B5595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">
    <w:name w:val="5DE9999EC2224F7AB2294B75B3D2FB8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">
    <w:name w:val="3AAFF4168878477EA6E0D8CC6ED9DAC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">
    <w:name w:val="35E1B9747A65474D90247064D81D6B1C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">
    <w:name w:val="0B8FCE6E5200414DB8EFF2EF28A27F0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">
    <w:name w:val="7683E3C8F2E34C90AF5B7175CBEFE03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">
    <w:name w:val="1A3BB433A8E64927810E0A4267C22C9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">
    <w:name w:val="907B5E8EA524493289CBCDDB7BC6968B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">
    <w:name w:val="359D770606F54A8D9A46671EBB581CDA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">
    <w:name w:val="28E22662F178414790326F395E7057AA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">
    <w:name w:val="BD1248E740FF4D8488897747D48D66B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">
    <w:name w:val="26C5476B5126478E9AA02601EBA5F197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">
    <w:name w:val="1DDA8B7389DA42089D5A79D8147F2AEF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">
    <w:name w:val="36DA796592B44C2090E8FD12DB846B9E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">
    <w:name w:val="4C7DCC012A2F4701887F530244B45FD5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">
    <w:name w:val="37EE45FB77434147BA47D8F61696FBCE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">
    <w:name w:val="9F65408135A84393B41FE85F624722C9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">
    <w:name w:val="94449C0D1DCB4A55B73D989E632176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">
    <w:name w:val="93EBF04604C046278CFAE7DDF44884DC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">
    <w:name w:val="83B8FB0B74AC4F6F8C7ADFAEDAEF63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">
    <w:name w:val="EBC24A9279E9454A96E16405F3742A2F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">
    <w:name w:val="23F5D074E3AF4C1396ECD7073F8121DC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">
    <w:name w:val="1C32699401DA461797C7836A645915E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">
    <w:name w:val="DAE3692AD7DA468D8BFA7CBE21BB0AAC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">
    <w:name w:val="54E470CD26F045E9A2632616170806E4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">
    <w:name w:val="F62F634A22ED48F1A5071999D30D873E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">
    <w:name w:val="9A9BCE3E27FF44F69E9B2B438FECA01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">
    <w:name w:val="0CFD446BB73B4A02B3E861A60E8EE04A"/>
    <w:rsid w:val="002C4178"/>
  </w:style>
  <w:style w:type="paragraph" w:customStyle="1" w:styleId="5A92EFB84CB54216A09384B39329F8758">
    <w:name w:val="5A92EFB84CB54216A09384B39329F87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4C1ED120C44AA917975AFF3B41E702">
    <w:name w:val="40B4C1ED120C44AA917975AFF3B41E702"/>
    <w:rsid w:val="002C4178"/>
    <w:pPr>
      <w:spacing w:after="0" w:line="240" w:lineRule="auto"/>
      <w:ind w:firstLine="709"/>
      <w:jc w:val="both"/>
    </w:pPr>
    <w:rPr>
      <w:rFonts w:ascii="Times New Roman" w:hAnsi="Times New Roman"/>
      <w:color w:val="A6A6A6" w:themeColor="background1" w:themeShade="A6"/>
      <w:sz w:val="20"/>
    </w:rPr>
  </w:style>
  <w:style w:type="paragraph" w:customStyle="1" w:styleId="a7">
    <w:name w:val="Текст отчета"/>
    <w:basedOn w:val="a"/>
    <w:link w:val="a8"/>
    <w:autoRedefine/>
    <w:rsid w:val="00A93995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character" w:customStyle="1" w:styleId="a8">
    <w:name w:val="Текст отчета Знак"/>
    <w:basedOn w:val="a0"/>
    <w:link w:val="a7"/>
    <w:rsid w:val="00A93995"/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">
    <w:name w:val="0CFD446BB73B4A02B3E861A60E8EE04A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F9BEC4AA183490082C88AFF7587B4CD2">
    <w:name w:val="CF9BEC4AA183490082C88AFF7587B4CD2"/>
    <w:rsid w:val="002C4178"/>
    <w:pPr>
      <w:spacing w:after="0" w:line="240" w:lineRule="auto"/>
      <w:ind w:firstLine="709"/>
      <w:jc w:val="both"/>
    </w:pPr>
    <w:rPr>
      <w:rFonts w:ascii="Times New Roman" w:hAnsi="Times New Roman"/>
      <w:color w:val="A6A6A6" w:themeColor="background1" w:themeShade="A6"/>
      <w:sz w:val="20"/>
    </w:rPr>
  </w:style>
  <w:style w:type="paragraph" w:customStyle="1" w:styleId="22A80B7095E74ABBB978C6D63A2F817F14">
    <w:name w:val="22A80B7095E74ABBB978C6D63A2F817F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4">
    <w:name w:val="FD89C76EAD464C8D9CBE6449E740BBC714"/>
    <w:rsid w:val="002C4178"/>
    <w:pPr>
      <w:spacing w:after="0" w:line="240" w:lineRule="auto"/>
    </w:pPr>
  </w:style>
  <w:style w:type="paragraph" w:customStyle="1" w:styleId="5CE6BB1373BE464AB4ADC6A6DFD520BD14">
    <w:name w:val="5CE6BB1373BE464AB4ADC6A6DFD520BD14"/>
    <w:rsid w:val="002C4178"/>
    <w:pPr>
      <w:spacing w:after="0" w:line="240" w:lineRule="auto"/>
    </w:pPr>
  </w:style>
  <w:style w:type="paragraph" w:customStyle="1" w:styleId="DA03A06EE589462FB67CE8A9006BC54D2">
    <w:name w:val="DA03A06EE589462FB67CE8A9006BC54D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">
    <w:name w:val="440DB3CF7C274590B084BA84B78518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">
    <w:name w:val="80A7DB6E47EF4AE9ACD3A14C8E78E0B6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">
    <w:name w:val="82B23F8E9E21431793E062C2BDC7F23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">
    <w:name w:val="31AB7145241D4EA6A72639F3507E151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">
    <w:name w:val="7421CDA3320A434A810CCAD92045A23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">
    <w:name w:val="42791A9D6D7142AF8CB382D4F8B5595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">
    <w:name w:val="5DE9999EC2224F7AB2294B75B3D2FB8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">
    <w:name w:val="3AAFF4168878477EA6E0D8CC6ED9DAC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">
    <w:name w:val="35E1B9747A65474D90247064D81D6B1C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">
    <w:name w:val="0B8FCE6E5200414DB8EFF2EF28A27F0D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">
    <w:name w:val="7683E3C8F2E34C90AF5B7175CBEFE03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">
    <w:name w:val="1A3BB433A8E64927810E0A4267C22C9D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">
    <w:name w:val="907B5E8EA524493289CBCDDB7BC6968B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">
    <w:name w:val="359D770606F54A8D9A46671EBB581CDA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">
    <w:name w:val="28E22662F178414790326F395E7057AA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">
    <w:name w:val="BD1248E740FF4D8488897747D48D66BD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">
    <w:name w:val="26C5476B5126478E9AA02601EBA5F197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">
    <w:name w:val="1DDA8B7389DA42089D5A79D8147F2AEF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">
    <w:name w:val="36DA796592B44C2090E8FD12DB846B9E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">
    <w:name w:val="4C7DCC012A2F4701887F530244B45FD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">
    <w:name w:val="37EE45FB77434147BA47D8F61696FBCE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">
    <w:name w:val="9F65408135A84393B41FE85F624722C9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">
    <w:name w:val="94449C0D1DCB4A55B73D989E632176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">
    <w:name w:val="93EBF04604C046278CFAE7DDF44884DC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">
    <w:name w:val="83B8FB0B74AC4F6F8C7ADFAEDAEF63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">
    <w:name w:val="EBC24A9279E9454A96E16405F3742A2F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">
    <w:name w:val="23F5D074E3AF4C1396ECD7073F8121DC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">
    <w:name w:val="1C32699401DA461797C7836A645915E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">
    <w:name w:val="DAE3692AD7DA468D8BFA7CBE21BB0AAC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">
    <w:name w:val="54E470CD26F045E9A2632616170806E4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">
    <w:name w:val="F62F634A22ED48F1A5071999D30D873E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">
    <w:name w:val="9A9BCE3E27FF44F69E9B2B438FECA01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">
    <w:name w:val="5B2E95BABA0A48C49CCB886462C2323C"/>
    <w:rsid w:val="002C4178"/>
  </w:style>
  <w:style w:type="paragraph" w:customStyle="1" w:styleId="5A92EFB84CB54216A09384B39329F8759">
    <w:name w:val="5A92EFB84CB54216A09384B39329F87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">
    <w:name w:val="0CFD446BB73B4A02B3E861A60E8EE04A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">
    <w:name w:val="5B2E95BABA0A48C49CCB886462C2323C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15">
    <w:name w:val="22A80B7095E74ABBB978C6D63A2F817F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5">
    <w:name w:val="FD89C76EAD464C8D9CBE6449E740BBC715"/>
    <w:rsid w:val="002C4178"/>
    <w:pPr>
      <w:spacing w:after="0" w:line="240" w:lineRule="auto"/>
    </w:pPr>
  </w:style>
  <w:style w:type="paragraph" w:customStyle="1" w:styleId="5CE6BB1373BE464AB4ADC6A6DFD520BD15">
    <w:name w:val="5CE6BB1373BE464AB4ADC6A6DFD520BD15"/>
    <w:rsid w:val="002C4178"/>
    <w:pPr>
      <w:spacing w:after="0" w:line="240" w:lineRule="auto"/>
    </w:pPr>
  </w:style>
  <w:style w:type="paragraph" w:customStyle="1" w:styleId="DA03A06EE589462FB67CE8A9006BC54D3">
    <w:name w:val="DA03A06EE589462FB67CE8A9006BC54D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3">
    <w:name w:val="440DB3CF7C274590B084BA84B78518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3">
    <w:name w:val="80A7DB6E47EF4AE9ACD3A14C8E78E0B6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3">
    <w:name w:val="82B23F8E9E21431793E062C2BDC7F23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3">
    <w:name w:val="31AB7145241D4EA6A72639F3507E151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3">
    <w:name w:val="7421CDA3320A434A810CCAD92045A23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3">
    <w:name w:val="42791A9D6D7142AF8CB382D4F8B5595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3">
    <w:name w:val="5DE9999EC2224F7AB2294B75B3D2FB8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3">
    <w:name w:val="3AAFF4168878477EA6E0D8CC6ED9DAC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3">
    <w:name w:val="35E1B9747A65474D90247064D81D6B1C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3">
    <w:name w:val="0B8FCE6E5200414DB8EFF2EF28A27F0D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3">
    <w:name w:val="7683E3C8F2E34C90AF5B7175CBEFE03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3">
    <w:name w:val="1A3BB433A8E64927810E0A4267C22C9D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3">
    <w:name w:val="907B5E8EA524493289CBCDDB7BC6968B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3">
    <w:name w:val="359D770606F54A8D9A46671EBB581CDA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3">
    <w:name w:val="28E22662F178414790326F395E7057AA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3">
    <w:name w:val="BD1248E740FF4D8488897747D48D66BD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3">
    <w:name w:val="26C5476B5126478E9AA02601EBA5F197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3">
    <w:name w:val="1DDA8B7389DA42089D5A79D8147F2AEF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3">
    <w:name w:val="36DA796592B44C2090E8FD12DB846B9E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3">
    <w:name w:val="4C7DCC012A2F4701887F530244B45FD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3">
    <w:name w:val="37EE45FB77434147BA47D8F61696FBCE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3">
    <w:name w:val="9F65408135A84393B41FE85F624722C9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3">
    <w:name w:val="94449C0D1DCB4A55B73D989E6321765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3">
    <w:name w:val="93EBF04604C046278CFAE7DDF44884DC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3">
    <w:name w:val="83B8FB0B74AC4F6F8C7ADFAEDAEF63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3">
    <w:name w:val="EBC24A9279E9454A96E16405F3742A2F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3">
    <w:name w:val="23F5D074E3AF4C1396ECD7073F8121DC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3">
    <w:name w:val="1C32699401DA461797C7836A645915E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3">
    <w:name w:val="DAE3692AD7DA468D8BFA7CBE21BB0AAC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3">
    <w:name w:val="54E470CD26F045E9A2632616170806E4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3">
    <w:name w:val="F62F634A22ED48F1A5071999D30D873E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3">
    <w:name w:val="9A9BCE3E27FF44F69E9B2B438FECA01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">
    <w:name w:val="2E7A297054914408BA41641EFA49BFCC"/>
    <w:rsid w:val="002C4178"/>
  </w:style>
  <w:style w:type="paragraph" w:customStyle="1" w:styleId="5A92EFB84CB54216A09384B39329F87510">
    <w:name w:val="5A92EFB84CB54216A09384B39329F87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3">
    <w:name w:val="0CFD446BB73B4A02B3E861A60E8EE04A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">
    <w:name w:val="5B2E95BABA0A48C49CCB886462C2323C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">
    <w:name w:val="2E7A297054914408BA41641EFA49BFCC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16">
    <w:name w:val="22A80B7095E74ABBB978C6D63A2F817F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6">
    <w:name w:val="FD89C76EAD464C8D9CBE6449E740BBC716"/>
    <w:rsid w:val="002C4178"/>
    <w:pPr>
      <w:spacing w:after="0" w:line="240" w:lineRule="auto"/>
    </w:pPr>
  </w:style>
  <w:style w:type="paragraph" w:customStyle="1" w:styleId="5CE6BB1373BE464AB4ADC6A6DFD520BD16">
    <w:name w:val="5CE6BB1373BE464AB4ADC6A6DFD520BD16"/>
    <w:rsid w:val="002C4178"/>
    <w:pPr>
      <w:spacing w:after="0" w:line="240" w:lineRule="auto"/>
    </w:pPr>
  </w:style>
  <w:style w:type="paragraph" w:customStyle="1" w:styleId="DA03A06EE589462FB67CE8A9006BC54D4">
    <w:name w:val="DA03A06EE589462FB67CE8A9006BC54D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4">
    <w:name w:val="440DB3CF7C274590B084BA84B78518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4">
    <w:name w:val="80A7DB6E47EF4AE9ACD3A14C8E78E0B6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4">
    <w:name w:val="82B23F8E9E21431793E062C2BDC7F23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4">
    <w:name w:val="31AB7145241D4EA6A72639F3507E1513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4">
    <w:name w:val="7421CDA3320A434A810CCAD92045A23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4">
    <w:name w:val="42791A9D6D7142AF8CB382D4F8B55953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4">
    <w:name w:val="5DE9999EC2224F7AB2294B75B3D2FB8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4">
    <w:name w:val="3AAFF4168878477EA6E0D8CC6ED9DAC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4">
    <w:name w:val="35E1B9747A65474D90247064D81D6B1C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4">
    <w:name w:val="0B8FCE6E5200414DB8EFF2EF28A27F0D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4">
    <w:name w:val="7683E3C8F2E34C90AF5B7175CBEFE03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4">
    <w:name w:val="1A3BB433A8E64927810E0A4267C22C9D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4">
    <w:name w:val="907B5E8EA524493289CBCDDB7BC6968B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4">
    <w:name w:val="359D770606F54A8D9A46671EBB581CDA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4">
    <w:name w:val="28E22662F178414790326F395E7057AA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4">
    <w:name w:val="BD1248E740FF4D8488897747D48D66BD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4">
    <w:name w:val="26C5476B5126478E9AA02601EBA5F197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4">
    <w:name w:val="1DDA8B7389DA42089D5A79D8147F2AEF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4">
    <w:name w:val="36DA796592B44C2090E8FD12DB846B9E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4">
    <w:name w:val="4C7DCC012A2F4701887F530244B45FD5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4">
    <w:name w:val="37EE45FB77434147BA47D8F61696FBCE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4">
    <w:name w:val="9F65408135A84393B41FE85F624722C9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4">
    <w:name w:val="94449C0D1DCB4A55B73D989E6321765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4">
    <w:name w:val="93EBF04604C046278CFAE7DDF44884DC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4">
    <w:name w:val="83B8FB0B74AC4F6F8C7ADFAEDAEF63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4">
    <w:name w:val="EBC24A9279E9454A96E16405F3742A2F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4">
    <w:name w:val="23F5D074E3AF4C1396ECD7073F8121DC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4">
    <w:name w:val="1C32699401DA461797C7836A645915E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4">
    <w:name w:val="DAE3692AD7DA468D8BFA7CBE21BB0AAC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4">
    <w:name w:val="54E470CD26F045E9A2632616170806E4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4">
    <w:name w:val="F62F634A22ED48F1A5071999D30D873E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4">
    <w:name w:val="9A9BCE3E27FF44F69E9B2B438FECA01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">
    <w:name w:val="896283A7160A42E2BAA327221E41FC8A"/>
    <w:rsid w:val="002C4178"/>
  </w:style>
  <w:style w:type="paragraph" w:customStyle="1" w:styleId="5A92EFB84CB54216A09384B39329F87511">
    <w:name w:val="5A92EFB84CB54216A09384B39329F87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4">
    <w:name w:val="0CFD446BB73B4A02B3E861A60E8EE04A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3">
    <w:name w:val="5B2E95BABA0A48C49CCB886462C2323C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">
    <w:name w:val="2E7A297054914408BA41641EFA49BFCC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">
    <w:name w:val="896283A7160A42E2BAA327221E41FC8A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17">
    <w:name w:val="22A80B7095E74ABBB978C6D63A2F817F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7">
    <w:name w:val="FD89C76EAD464C8D9CBE6449E740BBC717"/>
    <w:rsid w:val="002C4178"/>
    <w:pPr>
      <w:spacing w:after="0" w:line="240" w:lineRule="auto"/>
    </w:pPr>
  </w:style>
  <w:style w:type="paragraph" w:customStyle="1" w:styleId="5CE6BB1373BE464AB4ADC6A6DFD520BD17">
    <w:name w:val="5CE6BB1373BE464AB4ADC6A6DFD520BD17"/>
    <w:rsid w:val="002C4178"/>
    <w:pPr>
      <w:spacing w:after="0" w:line="240" w:lineRule="auto"/>
    </w:pPr>
  </w:style>
  <w:style w:type="paragraph" w:customStyle="1" w:styleId="DA03A06EE589462FB67CE8A9006BC54D5">
    <w:name w:val="DA03A06EE589462FB67CE8A9006BC54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5">
    <w:name w:val="440DB3CF7C274590B084BA84B78518D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5">
    <w:name w:val="80A7DB6E47EF4AE9ACD3A14C8E78E0B6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5">
    <w:name w:val="82B23F8E9E21431793E062C2BDC7F23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5">
    <w:name w:val="31AB7145241D4EA6A72639F3507E1513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5">
    <w:name w:val="7421CDA3320A434A810CCAD92045A23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5">
    <w:name w:val="42791A9D6D7142AF8CB382D4F8B55953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5">
    <w:name w:val="5DE9999EC2224F7AB2294B75B3D2FB8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5">
    <w:name w:val="3AAFF4168878477EA6E0D8CC6ED9DAC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5">
    <w:name w:val="35E1B9747A65474D90247064D81D6B1C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5">
    <w:name w:val="0B8FCE6E5200414DB8EFF2EF28A27F0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5">
    <w:name w:val="7683E3C8F2E34C90AF5B7175CBEFE03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5">
    <w:name w:val="1A3BB433A8E64927810E0A4267C22C9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5">
    <w:name w:val="907B5E8EA524493289CBCDDB7BC6968B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5">
    <w:name w:val="359D770606F54A8D9A46671EBB581CDA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5">
    <w:name w:val="28E22662F178414790326F395E7057AA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5">
    <w:name w:val="BD1248E740FF4D8488897747D48D66B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5">
    <w:name w:val="26C5476B5126478E9AA02601EBA5F197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5">
    <w:name w:val="1DDA8B7389DA42089D5A79D8147F2AEF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5">
    <w:name w:val="36DA796592B44C2090E8FD12DB846B9E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5">
    <w:name w:val="4C7DCC012A2F4701887F530244B45FD5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5">
    <w:name w:val="37EE45FB77434147BA47D8F61696FBCE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5">
    <w:name w:val="9F65408135A84393B41FE85F624722C9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5">
    <w:name w:val="94449C0D1DCB4A55B73D989E6321765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5">
    <w:name w:val="93EBF04604C046278CFAE7DDF44884DC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5">
    <w:name w:val="83B8FB0B74AC4F6F8C7ADFAEDAEF63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5">
    <w:name w:val="EBC24A9279E9454A96E16405F3742A2F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5">
    <w:name w:val="23F5D074E3AF4C1396ECD7073F8121DC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5">
    <w:name w:val="1C32699401DA461797C7836A645915E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5">
    <w:name w:val="DAE3692AD7DA468D8BFA7CBE21BB0AAC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5">
    <w:name w:val="54E470CD26F045E9A2632616170806E4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5">
    <w:name w:val="F62F634A22ED48F1A5071999D30D873E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5">
    <w:name w:val="9A9BCE3E27FF44F69E9B2B438FECA01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">
    <w:name w:val="18E917506D2D427FB04A17C6FDBB58C0"/>
    <w:rsid w:val="002C4178"/>
  </w:style>
  <w:style w:type="paragraph" w:customStyle="1" w:styleId="B074D4A6F6DE4CBCB11C57B5BDB6E30B">
    <w:name w:val="B074D4A6F6DE4CBCB11C57B5BDB6E30B"/>
    <w:rsid w:val="002C4178"/>
  </w:style>
  <w:style w:type="paragraph" w:customStyle="1" w:styleId="054E766A48B7460C8B598AE3C13D12BA">
    <w:name w:val="054E766A48B7460C8B598AE3C13D12BA"/>
    <w:rsid w:val="002C4178"/>
  </w:style>
  <w:style w:type="paragraph" w:customStyle="1" w:styleId="924C05794CC345C38CF732C8ED8038A8">
    <w:name w:val="924C05794CC345C38CF732C8ED8038A8"/>
    <w:rsid w:val="002C4178"/>
  </w:style>
  <w:style w:type="paragraph" w:customStyle="1" w:styleId="16EA756F86404B87B762CFD320B14B66">
    <w:name w:val="16EA756F86404B87B762CFD320B14B66"/>
    <w:rsid w:val="002C4178"/>
  </w:style>
  <w:style w:type="paragraph" w:customStyle="1" w:styleId="E4455CC3109E4A1A9B71713B7E7BE054">
    <w:name w:val="E4455CC3109E4A1A9B71713B7E7BE054"/>
    <w:rsid w:val="002C4178"/>
  </w:style>
  <w:style w:type="paragraph" w:customStyle="1" w:styleId="B73774B65CB84619B3B90616E821CBF2">
    <w:name w:val="B73774B65CB84619B3B90616E821CBF2"/>
    <w:rsid w:val="002C4178"/>
  </w:style>
  <w:style w:type="paragraph" w:customStyle="1" w:styleId="816D4068C1FB4CA68BC8591194725FDD">
    <w:name w:val="816D4068C1FB4CA68BC8591194725FDD"/>
    <w:rsid w:val="002C4178"/>
  </w:style>
  <w:style w:type="paragraph" w:customStyle="1" w:styleId="6EF2C20D4EFB455881FBD030A8202F1F">
    <w:name w:val="6EF2C20D4EFB455881FBD030A8202F1F"/>
    <w:rsid w:val="002C4178"/>
  </w:style>
  <w:style w:type="paragraph" w:customStyle="1" w:styleId="2BF073888DC84156A425923F802E8678">
    <w:name w:val="2BF073888DC84156A425923F802E8678"/>
    <w:rsid w:val="002C4178"/>
  </w:style>
  <w:style w:type="paragraph" w:customStyle="1" w:styleId="FD4D4436C89E404F93E1E0B7B362D514">
    <w:name w:val="FD4D4436C89E404F93E1E0B7B362D514"/>
    <w:rsid w:val="002C4178"/>
  </w:style>
  <w:style w:type="paragraph" w:customStyle="1" w:styleId="40BAF7C15E19416EA8F065E90517D228">
    <w:name w:val="40BAF7C15E19416EA8F065E90517D228"/>
    <w:rsid w:val="002C4178"/>
  </w:style>
  <w:style w:type="paragraph" w:customStyle="1" w:styleId="1391F33CDBDC4522B33136076ECEE43C">
    <w:name w:val="1391F33CDBDC4522B33136076ECEE43C"/>
    <w:rsid w:val="002C4178"/>
  </w:style>
  <w:style w:type="paragraph" w:customStyle="1" w:styleId="0F499DDCFE0F41E6A7532FD43D8B19F8">
    <w:name w:val="0F499DDCFE0F41E6A7532FD43D8B19F8"/>
    <w:rsid w:val="002C4178"/>
  </w:style>
  <w:style w:type="paragraph" w:customStyle="1" w:styleId="0B34FC4E1C92464D993EF39ACF57E5B0">
    <w:name w:val="0B34FC4E1C92464D993EF39ACF57E5B0"/>
    <w:rsid w:val="002C4178"/>
  </w:style>
  <w:style w:type="paragraph" w:customStyle="1" w:styleId="8ED2D3BC7BDD4A6C956AC6500AD03CA7">
    <w:name w:val="8ED2D3BC7BDD4A6C956AC6500AD03CA7"/>
    <w:rsid w:val="002C4178"/>
  </w:style>
  <w:style w:type="paragraph" w:customStyle="1" w:styleId="27BC98D5F5B74B0A98A213036ED37AB1">
    <w:name w:val="27BC98D5F5B74B0A98A213036ED37AB1"/>
    <w:rsid w:val="002C4178"/>
  </w:style>
  <w:style w:type="paragraph" w:customStyle="1" w:styleId="5056D89C82704D01B2516408E9770067">
    <w:name w:val="5056D89C82704D01B2516408E9770067"/>
    <w:rsid w:val="002C4178"/>
  </w:style>
  <w:style w:type="paragraph" w:customStyle="1" w:styleId="F70BD2D3826B443A9DF8812EA40226CD">
    <w:name w:val="F70BD2D3826B443A9DF8812EA40226CD"/>
    <w:rsid w:val="002C4178"/>
  </w:style>
  <w:style w:type="paragraph" w:customStyle="1" w:styleId="8ECD7F906EBF4CD1832969E0DB869B3F">
    <w:name w:val="8ECD7F906EBF4CD1832969E0DB869B3F"/>
    <w:rsid w:val="002C4178"/>
  </w:style>
  <w:style w:type="paragraph" w:customStyle="1" w:styleId="78E448312BB3412FA2A4EF44027CEEB5">
    <w:name w:val="78E448312BB3412FA2A4EF44027CEEB5"/>
    <w:rsid w:val="002C4178"/>
  </w:style>
  <w:style w:type="paragraph" w:customStyle="1" w:styleId="EF3401243FB0443B92B54799B733D5F8">
    <w:name w:val="EF3401243FB0443B92B54799B733D5F8"/>
    <w:rsid w:val="002C4178"/>
  </w:style>
  <w:style w:type="paragraph" w:customStyle="1" w:styleId="70ECFF920B0A44D2912DCACD506B38D4">
    <w:name w:val="70ECFF920B0A44D2912DCACD506B38D4"/>
    <w:rsid w:val="002C4178"/>
  </w:style>
  <w:style w:type="paragraph" w:customStyle="1" w:styleId="90449A824F9E4909B1EC789CF6EE7712">
    <w:name w:val="90449A824F9E4909B1EC789CF6EE7712"/>
    <w:rsid w:val="002C4178"/>
  </w:style>
  <w:style w:type="paragraph" w:customStyle="1" w:styleId="F819CB677BBC4A85B682F7B10D9C5F6C">
    <w:name w:val="F819CB677BBC4A85B682F7B10D9C5F6C"/>
    <w:rsid w:val="002C4178"/>
  </w:style>
  <w:style w:type="paragraph" w:customStyle="1" w:styleId="D9B247137E7544FF811D24AB5542C44A">
    <w:name w:val="D9B247137E7544FF811D24AB5542C44A"/>
    <w:rsid w:val="002C4178"/>
  </w:style>
  <w:style w:type="paragraph" w:customStyle="1" w:styleId="6B7C8AEFB4EF44CC8BD69FFB42F63717">
    <w:name w:val="6B7C8AEFB4EF44CC8BD69FFB42F63717"/>
    <w:rsid w:val="002C4178"/>
  </w:style>
  <w:style w:type="paragraph" w:customStyle="1" w:styleId="D8B4CD26BD884F9F845EE41922F9FC13">
    <w:name w:val="D8B4CD26BD884F9F845EE41922F9FC13"/>
    <w:rsid w:val="002C4178"/>
  </w:style>
  <w:style w:type="paragraph" w:customStyle="1" w:styleId="5A92EFB84CB54216A09384B39329F87512">
    <w:name w:val="5A92EFB84CB54216A09384B39329F87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5">
    <w:name w:val="0CFD446BB73B4A02B3E861A60E8EE04A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4">
    <w:name w:val="5B2E95BABA0A48C49CCB886462C2323C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3">
    <w:name w:val="2E7A297054914408BA41641EFA49BFCC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">
    <w:name w:val="896283A7160A42E2BAA327221E41FC8A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">
    <w:name w:val="18E917506D2D427FB04A17C6FDBB58C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">
    <w:name w:val="B074D4A6F6DE4CBCB11C57B5BDB6E30B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">
    <w:name w:val="054E766A48B7460C8B598AE3C13D12BA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">
    <w:name w:val="924C05794CC345C38CF732C8ED8038A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">
    <w:name w:val="16EA756F86404B87B762CFD320B14B66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">
    <w:name w:val="E4455CC3109E4A1A9B71713B7E7BE054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">
    <w:name w:val="B73774B65CB84619B3B90616E821CBF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">
    <w:name w:val="816D4068C1FB4CA68BC8591194725FD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">
    <w:name w:val="6EF2C20D4EFB455881FBD030A8202F1F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">
    <w:name w:val="2BF073888DC84156A425923F802E867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">
    <w:name w:val="FD4D4436C89E404F93E1E0B7B362D514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">
    <w:name w:val="40BAF7C15E19416EA8F065E90517D22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">
    <w:name w:val="1391F33CDBDC4522B33136076ECEE43C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">
    <w:name w:val="0F499DDCFE0F41E6A7532FD43D8B19F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">
    <w:name w:val="0B34FC4E1C92464D993EF39ACF57E5B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">
    <w:name w:val="8ED2D3BC7BDD4A6C956AC6500AD03CA7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">
    <w:name w:val="27BC98D5F5B74B0A98A213036ED37AB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">
    <w:name w:val="5056D89C82704D01B2516408E9770067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">
    <w:name w:val="F70BD2D3826B443A9DF8812EA40226C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">
    <w:name w:val="8ECD7F906EBF4CD1832969E0DB869B3F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">
    <w:name w:val="78E448312BB3412FA2A4EF44027CEEB5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">
    <w:name w:val="EF3401243FB0443B92B54799B733D5F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">
    <w:name w:val="70ECFF920B0A44D2912DCACD506B38D4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">
    <w:name w:val="90449A824F9E4909B1EC789CF6EE771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">
    <w:name w:val="F819CB677BBC4A85B682F7B10D9C5F6C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">
    <w:name w:val="D9B247137E7544FF811D24AB5542C44A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">
    <w:name w:val="6B7C8AEFB4EF44CC8BD69FFB42F63717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18">
    <w:name w:val="22A80B7095E74ABBB978C6D63A2F817F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8">
    <w:name w:val="FD89C76EAD464C8D9CBE6449E740BBC718"/>
    <w:rsid w:val="002C4178"/>
    <w:pPr>
      <w:spacing w:after="0" w:line="240" w:lineRule="auto"/>
    </w:pPr>
  </w:style>
  <w:style w:type="paragraph" w:customStyle="1" w:styleId="5CE6BB1373BE464AB4ADC6A6DFD520BD18">
    <w:name w:val="5CE6BB1373BE464AB4ADC6A6DFD520BD18"/>
    <w:rsid w:val="002C4178"/>
    <w:pPr>
      <w:spacing w:after="0" w:line="240" w:lineRule="auto"/>
    </w:pPr>
  </w:style>
  <w:style w:type="paragraph" w:customStyle="1" w:styleId="DA03A06EE589462FB67CE8A9006BC54D6">
    <w:name w:val="DA03A06EE589462FB67CE8A9006BC54D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6">
    <w:name w:val="440DB3CF7C274590B084BA84B78518D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6">
    <w:name w:val="80A7DB6E47EF4AE9ACD3A14C8E78E0B6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6">
    <w:name w:val="82B23F8E9E21431793E062C2BDC7F23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6">
    <w:name w:val="31AB7145241D4EA6A72639F3507E1513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6">
    <w:name w:val="7421CDA3320A434A810CCAD92045A23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6">
    <w:name w:val="42791A9D6D7142AF8CB382D4F8B55953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6">
    <w:name w:val="5DE9999EC2224F7AB2294B75B3D2FB8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6">
    <w:name w:val="3AAFF4168878477EA6E0D8CC6ED9DAC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6">
    <w:name w:val="35E1B9747A65474D90247064D81D6B1C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6">
    <w:name w:val="0B8FCE6E5200414DB8EFF2EF28A27F0D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6">
    <w:name w:val="7683E3C8F2E34C90AF5B7175CBEFE03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6">
    <w:name w:val="1A3BB433A8E64927810E0A4267C22C9D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6">
    <w:name w:val="907B5E8EA524493289CBCDDB7BC6968B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6">
    <w:name w:val="359D770606F54A8D9A46671EBB581CDA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6">
    <w:name w:val="28E22662F178414790326F395E7057AA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6">
    <w:name w:val="BD1248E740FF4D8488897747D48D66BD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6">
    <w:name w:val="26C5476B5126478E9AA02601EBA5F197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6">
    <w:name w:val="1DDA8B7389DA42089D5A79D8147F2AEF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6">
    <w:name w:val="36DA796592B44C2090E8FD12DB846B9E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6">
    <w:name w:val="4C7DCC012A2F4701887F530244B45FD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6">
    <w:name w:val="37EE45FB77434147BA47D8F61696FBCE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6">
    <w:name w:val="9F65408135A84393B41FE85F624722C9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6">
    <w:name w:val="94449C0D1DCB4A55B73D989E6321765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6">
    <w:name w:val="93EBF04604C046278CFAE7DDF44884DC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6">
    <w:name w:val="83B8FB0B74AC4F6F8C7ADFAEDAEF63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6">
    <w:name w:val="EBC24A9279E9454A96E16405F3742A2F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6">
    <w:name w:val="23F5D074E3AF4C1396ECD7073F8121DC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6">
    <w:name w:val="1C32699401DA461797C7836A645915E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6">
    <w:name w:val="DAE3692AD7DA468D8BFA7CBE21BB0AAC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6">
    <w:name w:val="54E470CD26F045E9A2632616170806E4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6">
    <w:name w:val="F62F634A22ED48F1A5071999D30D873E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6">
    <w:name w:val="9A9BCE3E27FF44F69E9B2B438FECA01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13">
    <w:name w:val="5A92EFB84CB54216A09384B39329F87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6">
    <w:name w:val="0CFD446BB73B4A02B3E861A60E8EE04A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5">
    <w:name w:val="5B2E95BABA0A48C49CCB886462C2323C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4">
    <w:name w:val="2E7A297054914408BA41641EFA49BFCC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3">
    <w:name w:val="896283A7160A42E2BAA327221E41FC8A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">
    <w:name w:val="18E917506D2D427FB04A17C6FDBB58C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">
    <w:name w:val="B074D4A6F6DE4CBCB11C57B5BDB6E30B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">
    <w:name w:val="054E766A48B7460C8B598AE3C13D12BA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">
    <w:name w:val="924C05794CC345C38CF732C8ED8038A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">
    <w:name w:val="16EA756F86404B87B762CFD320B14B66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">
    <w:name w:val="E4455CC3109E4A1A9B71713B7E7BE054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">
    <w:name w:val="B73774B65CB84619B3B90616E821CBF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">
    <w:name w:val="816D4068C1FB4CA68BC8591194725FDD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">
    <w:name w:val="6EF2C20D4EFB455881FBD030A8202F1F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">
    <w:name w:val="2BF073888DC84156A425923F802E867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">
    <w:name w:val="FD4D4436C89E404F93E1E0B7B362D514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">
    <w:name w:val="40BAF7C15E19416EA8F065E90517D22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">
    <w:name w:val="1391F33CDBDC4522B33136076ECEE43C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">
    <w:name w:val="0F499DDCFE0F41E6A7532FD43D8B19F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">
    <w:name w:val="0B34FC4E1C92464D993EF39ACF57E5B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">
    <w:name w:val="8ED2D3BC7BDD4A6C956AC6500AD03CA7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">
    <w:name w:val="27BC98D5F5B74B0A98A213036ED37AB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">
    <w:name w:val="5056D89C82704D01B2516408E9770067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">
    <w:name w:val="F70BD2D3826B443A9DF8812EA40226CD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">
    <w:name w:val="8ECD7F906EBF4CD1832969E0DB869B3F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">
    <w:name w:val="78E448312BB3412FA2A4EF44027CEEB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">
    <w:name w:val="EF3401243FB0443B92B54799B733D5F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">
    <w:name w:val="70ECFF920B0A44D2912DCACD506B38D4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">
    <w:name w:val="90449A824F9E4909B1EC789CF6EE771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">
    <w:name w:val="F819CB677BBC4A85B682F7B10D9C5F6C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">
    <w:name w:val="D9B247137E7544FF811D24AB5542C44A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">
    <w:name w:val="6B7C8AEFB4EF44CC8BD69FFB42F63717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19">
    <w:name w:val="22A80B7095E74ABBB978C6D63A2F817F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19">
    <w:name w:val="FD89C76EAD464C8D9CBE6449E740BBC719"/>
    <w:rsid w:val="002C4178"/>
    <w:pPr>
      <w:spacing w:after="0" w:line="240" w:lineRule="auto"/>
    </w:pPr>
  </w:style>
  <w:style w:type="paragraph" w:customStyle="1" w:styleId="5CE6BB1373BE464AB4ADC6A6DFD520BD19">
    <w:name w:val="5CE6BB1373BE464AB4ADC6A6DFD520BD19"/>
    <w:rsid w:val="002C4178"/>
    <w:pPr>
      <w:spacing w:after="0" w:line="240" w:lineRule="auto"/>
    </w:pPr>
  </w:style>
  <w:style w:type="paragraph" w:customStyle="1" w:styleId="DA03A06EE589462FB67CE8A9006BC54D7">
    <w:name w:val="DA03A06EE589462FB67CE8A9006BC54D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7">
    <w:name w:val="440DB3CF7C274590B084BA84B78518D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7">
    <w:name w:val="80A7DB6E47EF4AE9ACD3A14C8E78E0B6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7">
    <w:name w:val="82B23F8E9E21431793E062C2BDC7F23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7">
    <w:name w:val="31AB7145241D4EA6A72639F3507E1513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7">
    <w:name w:val="7421CDA3320A434A810CCAD92045A23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7">
    <w:name w:val="42791A9D6D7142AF8CB382D4F8B55953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7">
    <w:name w:val="5DE9999EC2224F7AB2294B75B3D2FB8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7">
    <w:name w:val="3AAFF4168878477EA6E0D8CC6ED9DAC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7">
    <w:name w:val="35E1B9747A65474D90247064D81D6B1C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7">
    <w:name w:val="0B8FCE6E5200414DB8EFF2EF28A27F0D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7">
    <w:name w:val="7683E3C8F2E34C90AF5B7175CBEFE03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7">
    <w:name w:val="1A3BB433A8E64927810E0A4267C22C9D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7">
    <w:name w:val="907B5E8EA524493289CBCDDB7BC6968B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7">
    <w:name w:val="359D770606F54A8D9A46671EBB581CDA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7">
    <w:name w:val="28E22662F178414790326F395E7057AA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7">
    <w:name w:val="BD1248E740FF4D8488897747D48D66BD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7">
    <w:name w:val="26C5476B5126478E9AA02601EBA5F197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7">
    <w:name w:val="1DDA8B7389DA42089D5A79D8147F2AEF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7">
    <w:name w:val="36DA796592B44C2090E8FD12DB846B9E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7">
    <w:name w:val="4C7DCC012A2F4701887F530244B45FD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7">
    <w:name w:val="37EE45FB77434147BA47D8F61696FBCE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7">
    <w:name w:val="9F65408135A84393B41FE85F624722C9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7">
    <w:name w:val="94449C0D1DCB4A55B73D989E6321765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7">
    <w:name w:val="93EBF04604C046278CFAE7DDF44884DC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7">
    <w:name w:val="83B8FB0B74AC4F6F8C7ADFAEDAEF63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7">
    <w:name w:val="EBC24A9279E9454A96E16405F3742A2F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7">
    <w:name w:val="23F5D074E3AF4C1396ECD7073F8121DC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7">
    <w:name w:val="1C32699401DA461797C7836A645915E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7">
    <w:name w:val="DAE3692AD7DA468D8BFA7CBE21BB0AAC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7">
    <w:name w:val="54E470CD26F045E9A2632616170806E4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7">
    <w:name w:val="F62F634A22ED48F1A5071999D30D873E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7">
    <w:name w:val="9A9BCE3E27FF44F69E9B2B438FECA01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14">
    <w:name w:val="5A92EFB84CB54216A09384B39329F87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7">
    <w:name w:val="0CFD446BB73B4A02B3E861A60E8EE04A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6">
    <w:name w:val="5B2E95BABA0A48C49CCB886462C2323C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5">
    <w:name w:val="2E7A297054914408BA41641EFA49BFCC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4">
    <w:name w:val="896283A7160A42E2BAA327221E41FC8A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3">
    <w:name w:val="18E917506D2D427FB04A17C6FDBB58C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3">
    <w:name w:val="B074D4A6F6DE4CBCB11C57B5BDB6E30B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3">
    <w:name w:val="054E766A48B7460C8B598AE3C13D12BA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3">
    <w:name w:val="924C05794CC345C38CF732C8ED8038A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3">
    <w:name w:val="16EA756F86404B87B762CFD320B14B66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3">
    <w:name w:val="E4455CC3109E4A1A9B71713B7E7BE054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3">
    <w:name w:val="B73774B65CB84619B3B90616E821CBF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3">
    <w:name w:val="816D4068C1FB4CA68BC8591194725FDD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3">
    <w:name w:val="6EF2C20D4EFB455881FBD030A8202F1F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3">
    <w:name w:val="2BF073888DC84156A425923F802E867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3">
    <w:name w:val="FD4D4436C89E404F93E1E0B7B362D514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3">
    <w:name w:val="40BAF7C15E19416EA8F065E90517D22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3">
    <w:name w:val="1391F33CDBDC4522B33136076ECEE43C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3">
    <w:name w:val="0F499DDCFE0F41E6A7532FD43D8B19F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3">
    <w:name w:val="0B34FC4E1C92464D993EF39ACF57E5B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3">
    <w:name w:val="8ED2D3BC7BDD4A6C956AC6500AD03CA7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3">
    <w:name w:val="27BC98D5F5B74B0A98A213036ED37AB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3">
    <w:name w:val="5056D89C82704D01B2516408E9770067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3">
    <w:name w:val="F70BD2D3826B443A9DF8812EA40226CD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3">
    <w:name w:val="8ECD7F906EBF4CD1832969E0DB869B3F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3">
    <w:name w:val="78E448312BB3412FA2A4EF44027CEEB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3">
    <w:name w:val="EF3401243FB0443B92B54799B733D5F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3">
    <w:name w:val="70ECFF920B0A44D2912DCACD506B38D4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3">
    <w:name w:val="90449A824F9E4909B1EC789CF6EE771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3">
    <w:name w:val="F819CB677BBC4A85B682F7B10D9C5F6C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3">
    <w:name w:val="D9B247137E7544FF811D24AB5542C44A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3">
    <w:name w:val="6B7C8AEFB4EF44CC8BD69FFB42F63717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20">
    <w:name w:val="22A80B7095E74ABBB978C6D63A2F817F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0">
    <w:name w:val="FD89C76EAD464C8D9CBE6449E740BBC720"/>
    <w:rsid w:val="002C4178"/>
    <w:pPr>
      <w:spacing w:after="0" w:line="240" w:lineRule="auto"/>
    </w:pPr>
  </w:style>
  <w:style w:type="paragraph" w:customStyle="1" w:styleId="5CE6BB1373BE464AB4ADC6A6DFD520BD20">
    <w:name w:val="5CE6BB1373BE464AB4ADC6A6DFD520BD20"/>
    <w:rsid w:val="002C4178"/>
    <w:pPr>
      <w:spacing w:after="0" w:line="240" w:lineRule="auto"/>
    </w:pPr>
  </w:style>
  <w:style w:type="paragraph" w:customStyle="1" w:styleId="DA03A06EE589462FB67CE8A9006BC54D8">
    <w:name w:val="DA03A06EE589462FB67CE8A9006BC54D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8">
    <w:name w:val="440DB3CF7C274590B084BA84B78518D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8">
    <w:name w:val="80A7DB6E47EF4AE9ACD3A14C8E78E0B6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8">
    <w:name w:val="82B23F8E9E21431793E062C2BDC7F23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8">
    <w:name w:val="31AB7145241D4EA6A72639F3507E1513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8">
    <w:name w:val="7421CDA3320A434A810CCAD92045A23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8">
    <w:name w:val="42791A9D6D7142AF8CB382D4F8B55953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8">
    <w:name w:val="5DE9999EC2224F7AB2294B75B3D2FB8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8">
    <w:name w:val="3AAFF4168878477EA6E0D8CC6ED9DAC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8">
    <w:name w:val="35E1B9747A65474D90247064D81D6B1C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8">
    <w:name w:val="0B8FCE6E5200414DB8EFF2EF28A27F0D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8">
    <w:name w:val="7683E3C8F2E34C90AF5B7175CBEFE03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8">
    <w:name w:val="1A3BB433A8E64927810E0A4267C22C9D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8">
    <w:name w:val="907B5E8EA524493289CBCDDB7BC6968B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8">
    <w:name w:val="359D770606F54A8D9A46671EBB581CDA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8">
    <w:name w:val="28E22662F178414790326F395E7057AA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8">
    <w:name w:val="BD1248E740FF4D8488897747D48D66BD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8">
    <w:name w:val="26C5476B5126478E9AA02601EBA5F197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8">
    <w:name w:val="1DDA8B7389DA42089D5A79D8147F2AEF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8">
    <w:name w:val="36DA796592B44C2090E8FD12DB846B9E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8">
    <w:name w:val="4C7DCC012A2F4701887F530244B45FD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8">
    <w:name w:val="37EE45FB77434147BA47D8F61696FBCE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8">
    <w:name w:val="9F65408135A84393B41FE85F624722C9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8">
    <w:name w:val="94449C0D1DCB4A55B73D989E6321765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8">
    <w:name w:val="93EBF04604C046278CFAE7DDF44884DC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8">
    <w:name w:val="83B8FB0B74AC4F6F8C7ADFAEDAEF63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8">
    <w:name w:val="EBC24A9279E9454A96E16405F3742A2F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8">
    <w:name w:val="23F5D074E3AF4C1396ECD7073F8121DC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8">
    <w:name w:val="1C32699401DA461797C7836A645915E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8">
    <w:name w:val="DAE3692AD7DA468D8BFA7CBE21BB0AAC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8">
    <w:name w:val="54E470CD26F045E9A2632616170806E4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8">
    <w:name w:val="F62F634A22ED48F1A5071999D30D873E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8">
    <w:name w:val="9A9BCE3E27FF44F69E9B2B438FECA01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">
    <w:name w:val="DADCDAF39A6641F098EE4F57E039EE82"/>
    <w:rsid w:val="002C4178"/>
  </w:style>
  <w:style w:type="paragraph" w:customStyle="1" w:styleId="C3135915DEF34AC88ABFADB37635AA68">
    <w:name w:val="C3135915DEF34AC88ABFADB37635AA68"/>
    <w:rsid w:val="002C4178"/>
  </w:style>
  <w:style w:type="paragraph" w:customStyle="1" w:styleId="24FFEC1D13A54467BF92ED72DD53CA2F">
    <w:name w:val="24FFEC1D13A54467BF92ED72DD53CA2F"/>
    <w:rsid w:val="002C4178"/>
  </w:style>
  <w:style w:type="paragraph" w:customStyle="1" w:styleId="46A7913321E144D3A397F774069B837F">
    <w:name w:val="46A7913321E144D3A397F774069B837F"/>
    <w:rsid w:val="002C4178"/>
  </w:style>
  <w:style w:type="paragraph" w:customStyle="1" w:styleId="035DCE449A194FEFB87CFCA57DA64C8B">
    <w:name w:val="035DCE449A194FEFB87CFCA57DA64C8B"/>
    <w:rsid w:val="002C4178"/>
  </w:style>
  <w:style w:type="paragraph" w:customStyle="1" w:styleId="C50A54567E9E43B1B74164B3E7BEF9FF">
    <w:name w:val="C50A54567E9E43B1B74164B3E7BEF9FF"/>
    <w:rsid w:val="002C4178"/>
  </w:style>
  <w:style w:type="paragraph" w:customStyle="1" w:styleId="CEE257022C01446A99E3834D4F58D10E">
    <w:name w:val="CEE257022C01446A99E3834D4F58D10E"/>
    <w:rsid w:val="002C4178"/>
  </w:style>
  <w:style w:type="paragraph" w:customStyle="1" w:styleId="92E4A94777FB4FD3ACD6FFF7C9D7CBA9">
    <w:name w:val="92E4A94777FB4FD3ACD6FFF7C9D7CBA9"/>
    <w:rsid w:val="002C4178"/>
  </w:style>
  <w:style w:type="paragraph" w:customStyle="1" w:styleId="5A92EFB84CB54216A09384B39329F87515">
    <w:name w:val="5A92EFB84CB54216A09384B39329F875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8">
    <w:name w:val="0CFD446BB73B4A02B3E861A60E8EE04A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7">
    <w:name w:val="5B2E95BABA0A48C49CCB886462C2323C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6">
    <w:name w:val="2E7A297054914408BA41641EFA49BFCC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5">
    <w:name w:val="896283A7160A42E2BAA327221E41FC8A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4">
    <w:name w:val="18E917506D2D427FB04A17C6FDBB58C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4">
    <w:name w:val="B074D4A6F6DE4CBCB11C57B5BDB6E30B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4">
    <w:name w:val="054E766A48B7460C8B598AE3C13D12BA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4">
    <w:name w:val="924C05794CC345C38CF732C8ED8038A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4">
    <w:name w:val="16EA756F86404B87B762CFD320B14B66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4">
    <w:name w:val="E4455CC3109E4A1A9B71713B7E7BE054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4">
    <w:name w:val="B73774B65CB84619B3B90616E821CBF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4">
    <w:name w:val="816D4068C1FB4CA68BC8591194725FDD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4">
    <w:name w:val="6EF2C20D4EFB455881FBD030A8202F1F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4">
    <w:name w:val="2BF073888DC84156A425923F802E867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4">
    <w:name w:val="FD4D4436C89E404F93E1E0B7B362D514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4">
    <w:name w:val="40BAF7C15E19416EA8F065E90517D22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4">
    <w:name w:val="1391F33CDBDC4522B33136076ECEE43C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4">
    <w:name w:val="0F499DDCFE0F41E6A7532FD43D8B19F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4">
    <w:name w:val="0B34FC4E1C92464D993EF39ACF57E5B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4">
    <w:name w:val="8ED2D3BC7BDD4A6C956AC6500AD03CA7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4">
    <w:name w:val="27BC98D5F5B74B0A98A213036ED37AB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4">
    <w:name w:val="5056D89C82704D01B2516408E9770067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4">
    <w:name w:val="F70BD2D3826B443A9DF8812EA40226CD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4">
    <w:name w:val="8ECD7F906EBF4CD1832969E0DB869B3F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4">
    <w:name w:val="78E448312BB3412FA2A4EF44027CEEB5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4">
    <w:name w:val="EF3401243FB0443B92B54799B733D5F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4">
    <w:name w:val="70ECFF920B0A44D2912DCACD506B38D4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4">
    <w:name w:val="90449A824F9E4909B1EC789CF6EE771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4">
    <w:name w:val="F819CB677BBC4A85B682F7B10D9C5F6C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4">
    <w:name w:val="D9B247137E7544FF811D24AB5542C44A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4">
    <w:name w:val="6B7C8AEFB4EF44CC8BD69FFB42F63717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">
    <w:name w:val="DADCDAF39A6641F098EE4F57E039EE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">
    <w:name w:val="C3135915DEF34AC88ABFADB37635AA6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">
    <w:name w:val="24FFEC1D13A54467BF92ED72DD53CA2F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">
    <w:name w:val="46A7913321E144D3A397F774069B837F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">
    <w:name w:val="035DCE449A194FEFB87CFCA57DA64C8B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">
    <w:name w:val="C50A54567E9E43B1B74164B3E7BEF9FF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">
    <w:name w:val="CEE257022C01446A99E3834D4F58D10E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">
    <w:name w:val="92E4A94777FB4FD3ACD6FFF7C9D7CBA9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21">
    <w:name w:val="22A80B7095E74ABBB978C6D63A2F817F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1">
    <w:name w:val="FD89C76EAD464C8D9CBE6449E740BBC721"/>
    <w:rsid w:val="002C4178"/>
    <w:pPr>
      <w:spacing w:after="0" w:line="240" w:lineRule="auto"/>
    </w:pPr>
  </w:style>
  <w:style w:type="paragraph" w:customStyle="1" w:styleId="5CE6BB1373BE464AB4ADC6A6DFD520BD21">
    <w:name w:val="5CE6BB1373BE464AB4ADC6A6DFD520BD21"/>
    <w:rsid w:val="002C4178"/>
    <w:pPr>
      <w:spacing w:after="0" w:line="240" w:lineRule="auto"/>
    </w:pPr>
  </w:style>
  <w:style w:type="paragraph" w:customStyle="1" w:styleId="DA03A06EE589462FB67CE8A9006BC54D9">
    <w:name w:val="DA03A06EE589462FB67CE8A9006BC54D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9">
    <w:name w:val="440DB3CF7C274590B084BA84B78518D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9">
    <w:name w:val="80A7DB6E47EF4AE9ACD3A14C8E78E0B6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9">
    <w:name w:val="82B23F8E9E21431793E062C2BDC7F23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9">
    <w:name w:val="31AB7145241D4EA6A72639F3507E1513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9">
    <w:name w:val="7421CDA3320A434A810CCAD92045A23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9">
    <w:name w:val="42791A9D6D7142AF8CB382D4F8B55953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9">
    <w:name w:val="5DE9999EC2224F7AB2294B75B3D2FB8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9">
    <w:name w:val="3AAFF4168878477EA6E0D8CC6ED9DAC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9">
    <w:name w:val="35E1B9747A65474D90247064D81D6B1C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9">
    <w:name w:val="0B8FCE6E5200414DB8EFF2EF28A27F0D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9">
    <w:name w:val="7683E3C8F2E34C90AF5B7175CBEFE03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9">
    <w:name w:val="1A3BB433A8E64927810E0A4267C22C9D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9">
    <w:name w:val="907B5E8EA524493289CBCDDB7BC6968B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9">
    <w:name w:val="359D770606F54A8D9A46671EBB581CDA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9">
    <w:name w:val="28E22662F178414790326F395E7057AA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9">
    <w:name w:val="BD1248E740FF4D8488897747D48D66BD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9">
    <w:name w:val="26C5476B5126478E9AA02601EBA5F197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9">
    <w:name w:val="1DDA8B7389DA42089D5A79D8147F2AEF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9">
    <w:name w:val="36DA796592B44C2090E8FD12DB846B9E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9">
    <w:name w:val="4C7DCC012A2F4701887F530244B45FD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9">
    <w:name w:val="37EE45FB77434147BA47D8F61696FBCE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9">
    <w:name w:val="9F65408135A84393B41FE85F624722C9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9">
    <w:name w:val="94449C0D1DCB4A55B73D989E6321765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9">
    <w:name w:val="93EBF04604C046278CFAE7DDF44884DC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9">
    <w:name w:val="83B8FB0B74AC4F6F8C7ADFAEDAEF63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9">
    <w:name w:val="EBC24A9279E9454A96E16405F3742A2F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9">
    <w:name w:val="23F5D074E3AF4C1396ECD7073F8121DC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9">
    <w:name w:val="1C32699401DA461797C7836A645915E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9">
    <w:name w:val="DAE3692AD7DA468D8BFA7CBE21BB0AAC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9">
    <w:name w:val="54E470CD26F045E9A2632616170806E4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9">
    <w:name w:val="F62F634A22ED48F1A5071999D30D873E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9">
    <w:name w:val="9A9BCE3E27FF44F69E9B2B438FECA01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16">
    <w:name w:val="5A92EFB84CB54216A09384B39329F875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9">
    <w:name w:val="0CFD446BB73B4A02B3E861A60E8EE04A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8">
    <w:name w:val="5B2E95BABA0A48C49CCB886462C2323C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7">
    <w:name w:val="2E7A297054914408BA41641EFA49BFCC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6">
    <w:name w:val="896283A7160A42E2BAA327221E41FC8A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5">
    <w:name w:val="18E917506D2D427FB04A17C6FDBB58C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5">
    <w:name w:val="B074D4A6F6DE4CBCB11C57B5BDB6E30B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5">
    <w:name w:val="054E766A48B7460C8B598AE3C13D12BA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5">
    <w:name w:val="924C05794CC345C38CF732C8ED8038A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5">
    <w:name w:val="16EA756F86404B87B762CFD320B14B66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5">
    <w:name w:val="E4455CC3109E4A1A9B71713B7E7BE054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5">
    <w:name w:val="B73774B65CB84619B3B90616E821CBF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5">
    <w:name w:val="816D4068C1FB4CA68BC8591194725FD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5">
    <w:name w:val="6EF2C20D4EFB455881FBD030A8202F1F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5">
    <w:name w:val="2BF073888DC84156A425923F802E867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5">
    <w:name w:val="FD4D4436C89E404F93E1E0B7B362D514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5">
    <w:name w:val="40BAF7C15E19416EA8F065E90517D22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5">
    <w:name w:val="1391F33CDBDC4522B33136076ECEE43C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5">
    <w:name w:val="0F499DDCFE0F41E6A7532FD43D8B19F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5">
    <w:name w:val="0B34FC4E1C92464D993EF39ACF57E5B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5">
    <w:name w:val="8ED2D3BC7BDD4A6C956AC6500AD03CA7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5">
    <w:name w:val="27BC98D5F5B74B0A98A213036ED37AB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5">
    <w:name w:val="5056D89C82704D01B2516408E9770067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5">
    <w:name w:val="F70BD2D3826B443A9DF8812EA40226C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5">
    <w:name w:val="8ECD7F906EBF4CD1832969E0DB869B3F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5">
    <w:name w:val="78E448312BB3412FA2A4EF44027CEEB5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5">
    <w:name w:val="EF3401243FB0443B92B54799B733D5F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5">
    <w:name w:val="70ECFF920B0A44D2912DCACD506B38D4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5">
    <w:name w:val="90449A824F9E4909B1EC789CF6EE771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5">
    <w:name w:val="F819CB677BBC4A85B682F7B10D9C5F6C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5">
    <w:name w:val="D9B247137E7544FF811D24AB5542C44A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5">
    <w:name w:val="6B7C8AEFB4EF44CC8BD69FFB42F63717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2">
    <w:name w:val="DADCDAF39A6641F098EE4F57E039EE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2">
    <w:name w:val="C3135915DEF34AC88ABFADB37635AA6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2">
    <w:name w:val="24FFEC1D13A54467BF92ED72DD53CA2F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2">
    <w:name w:val="46A7913321E144D3A397F774069B837F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2">
    <w:name w:val="035DCE449A194FEFB87CFCA57DA64C8B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2">
    <w:name w:val="C50A54567E9E43B1B74164B3E7BEF9FF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2">
    <w:name w:val="CEE257022C01446A99E3834D4F58D10E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2">
    <w:name w:val="92E4A94777FB4FD3ACD6FFF7C9D7CBA9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22">
    <w:name w:val="22A80B7095E74ABBB978C6D63A2F817F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2">
    <w:name w:val="FD89C76EAD464C8D9CBE6449E740BBC722"/>
    <w:rsid w:val="002C4178"/>
    <w:pPr>
      <w:spacing w:after="0" w:line="240" w:lineRule="auto"/>
    </w:pPr>
  </w:style>
  <w:style w:type="paragraph" w:customStyle="1" w:styleId="5CE6BB1373BE464AB4ADC6A6DFD520BD22">
    <w:name w:val="5CE6BB1373BE464AB4ADC6A6DFD520BD22"/>
    <w:rsid w:val="002C4178"/>
    <w:pPr>
      <w:spacing w:after="0" w:line="240" w:lineRule="auto"/>
    </w:pPr>
  </w:style>
  <w:style w:type="paragraph" w:customStyle="1" w:styleId="DA03A06EE589462FB67CE8A9006BC54D10">
    <w:name w:val="DA03A06EE589462FB67CE8A9006BC54D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0">
    <w:name w:val="440DB3CF7C274590B084BA84B78518D1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0">
    <w:name w:val="80A7DB6E47EF4AE9ACD3A14C8E78E0B6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0">
    <w:name w:val="82B23F8E9E21431793E062C2BDC7F23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0">
    <w:name w:val="31AB7145241D4EA6A72639F3507E1513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0">
    <w:name w:val="7421CDA3320A434A810CCAD92045A23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0">
    <w:name w:val="42791A9D6D7142AF8CB382D4F8B55953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0">
    <w:name w:val="5DE9999EC2224F7AB2294B75B3D2FB8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0">
    <w:name w:val="3AAFF4168878477EA6E0D8CC6ED9DAC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0">
    <w:name w:val="35E1B9747A65474D90247064D81D6B1C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0">
    <w:name w:val="0B8FCE6E5200414DB8EFF2EF28A27F0D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0">
    <w:name w:val="7683E3C8F2E34C90AF5B7175CBEFE03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0">
    <w:name w:val="1A3BB433A8E64927810E0A4267C22C9D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0">
    <w:name w:val="907B5E8EA524493289CBCDDB7BC6968B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0">
    <w:name w:val="359D770606F54A8D9A46671EBB581CDA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0">
    <w:name w:val="28E22662F178414790326F395E7057AA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0">
    <w:name w:val="BD1248E740FF4D8488897747D48D66BD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0">
    <w:name w:val="26C5476B5126478E9AA02601EBA5F197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0">
    <w:name w:val="1DDA8B7389DA42089D5A79D8147F2AEF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0">
    <w:name w:val="36DA796592B44C2090E8FD12DB846B9E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0">
    <w:name w:val="4C7DCC012A2F4701887F530244B45FD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0">
    <w:name w:val="37EE45FB77434147BA47D8F61696FBCE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0">
    <w:name w:val="9F65408135A84393B41FE85F624722C9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0">
    <w:name w:val="94449C0D1DCB4A55B73D989E63217652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0">
    <w:name w:val="93EBF04604C046278CFAE7DDF44884DC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0">
    <w:name w:val="83B8FB0B74AC4F6F8C7ADFAEDAEF6301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0">
    <w:name w:val="EBC24A9279E9454A96E16405F3742A2F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0">
    <w:name w:val="23F5D074E3AF4C1396ECD7073F8121DC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0">
    <w:name w:val="1C32699401DA461797C7836A645915E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0">
    <w:name w:val="DAE3692AD7DA468D8BFA7CBE21BB0AAC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0">
    <w:name w:val="54E470CD26F045E9A2632616170806E4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0">
    <w:name w:val="F62F634A22ED48F1A5071999D30D873E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0">
    <w:name w:val="9A9BCE3E27FF44F69E9B2B438FECA01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">
    <w:name w:val="34A761D82A7A495998ACD761A25F7BC0"/>
    <w:rsid w:val="002C4178"/>
  </w:style>
  <w:style w:type="paragraph" w:customStyle="1" w:styleId="32B07147A651473D970CD60DF92ACC88">
    <w:name w:val="32B07147A651473D970CD60DF92ACC88"/>
    <w:rsid w:val="002C4178"/>
  </w:style>
  <w:style w:type="paragraph" w:customStyle="1" w:styleId="C77600EF687A4716A5BEE30F7CA5BA27">
    <w:name w:val="C77600EF687A4716A5BEE30F7CA5BA27"/>
    <w:rsid w:val="002C4178"/>
  </w:style>
  <w:style w:type="paragraph" w:customStyle="1" w:styleId="A719C3517EC9491D90BF649B9B592085">
    <w:name w:val="A719C3517EC9491D90BF649B9B592085"/>
    <w:rsid w:val="002C4178"/>
  </w:style>
  <w:style w:type="paragraph" w:customStyle="1" w:styleId="EE51092695A944109B8AEAC868B5FA75">
    <w:name w:val="EE51092695A944109B8AEAC868B5FA75"/>
    <w:rsid w:val="002C4178"/>
  </w:style>
  <w:style w:type="paragraph" w:customStyle="1" w:styleId="E45507BD9FDF4CE3835C890306DC1A10">
    <w:name w:val="E45507BD9FDF4CE3835C890306DC1A10"/>
    <w:rsid w:val="002C4178"/>
  </w:style>
  <w:style w:type="paragraph" w:customStyle="1" w:styleId="900547AE62114142BBEE589D392EDA96">
    <w:name w:val="900547AE62114142BBEE589D392EDA96"/>
    <w:rsid w:val="002C4178"/>
  </w:style>
  <w:style w:type="paragraph" w:customStyle="1" w:styleId="EE98DE96A54045D1A68195110DD9B6AF">
    <w:name w:val="EE98DE96A54045D1A68195110DD9B6AF"/>
    <w:rsid w:val="002C4178"/>
  </w:style>
  <w:style w:type="paragraph" w:customStyle="1" w:styleId="04F2735507934A79B270637A686739B5">
    <w:name w:val="04F2735507934A79B270637A686739B5"/>
    <w:rsid w:val="002C4178"/>
  </w:style>
  <w:style w:type="paragraph" w:customStyle="1" w:styleId="336A25176B564C60A805209466210CF8">
    <w:name w:val="336A25176B564C60A805209466210CF8"/>
    <w:rsid w:val="002C4178"/>
  </w:style>
  <w:style w:type="paragraph" w:customStyle="1" w:styleId="FE22838C0C4D4C9FAF3BF806C86F1575">
    <w:name w:val="FE22838C0C4D4C9FAF3BF806C86F1575"/>
    <w:rsid w:val="002C4178"/>
  </w:style>
  <w:style w:type="paragraph" w:customStyle="1" w:styleId="B433FE2D03AC4D67852891B1158FCC01">
    <w:name w:val="B433FE2D03AC4D67852891B1158FCC01"/>
    <w:rsid w:val="002C4178"/>
  </w:style>
  <w:style w:type="paragraph" w:customStyle="1" w:styleId="9ECB2A88101B4FD3800F8EA070D83781">
    <w:name w:val="9ECB2A88101B4FD3800F8EA070D83781"/>
    <w:rsid w:val="002C4178"/>
  </w:style>
  <w:style w:type="paragraph" w:customStyle="1" w:styleId="CEECA279EECB4E04B5D1FD547E44D627">
    <w:name w:val="CEECA279EECB4E04B5D1FD547E44D627"/>
    <w:rsid w:val="002C4178"/>
  </w:style>
  <w:style w:type="paragraph" w:customStyle="1" w:styleId="A9919E1AA1AD4DD58DC5C1E1C804212C">
    <w:name w:val="A9919E1AA1AD4DD58DC5C1E1C804212C"/>
    <w:rsid w:val="002C4178"/>
  </w:style>
  <w:style w:type="paragraph" w:customStyle="1" w:styleId="C3339E13547A4200975B48CC8D22D46B">
    <w:name w:val="C3339E13547A4200975B48CC8D22D46B"/>
    <w:rsid w:val="002C4178"/>
  </w:style>
  <w:style w:type="paragraph" w:customStyle="1" w:styleId="3DACB39D92944A25BFF4CB407BF8B685">
    <w:name w:val="3DACB39D92944A25BFF4CB407BF8B685"/>
    <w:rsid w:val="002C4178"/>
  </w:style>
  <w:style w:type="paragraph" w:customStyle="1" w:styleId="4760C2E209CA4A6AAC00EC8E6268495A">
    <w:name w:val="4760C2E209CA4A6AAC00EC8E6268495A"/>
    <w:rsid w:val="002C4178"/>
  </w:style>
  <w:style w:type="paragraph" w:customStyle="1" w:styleId="E4B4EAD32F4B403F852F00587D9BC108">
    <w:name w:val="E4B4EAD32F4B403F852F00587D9BC108"/>
    <w:rsid w:val="002C4178"/>
  </w:style>
  <w:style w:type="paragraph" w:customStyle="1" w:styleId="C120D1B1F0774E29A04B2A7394AE21DB">
    <w:name w:val="C120D1B1F0774E29A04B2A7394AE21DB"/>
    <w:rsid w:val="002C4178"/>
  </w:style>
  <w:style w:type="paragraph" w:customStyle="1" w:styleId="A7CE8E07F29A48D0B6D4B500F75B9C76">
    <w:name w:val="A7CE8E07F29A48D0B6D4B500F75B9C76"/>
    <w:rsid w:val="002C4178"/>
  </w:style>
  <w:style w:type="paragraph" w:customStyle="1" w:styleId="93036160D4244696848C040358A7FF59">
    <w:name w:val="93036160D4244696848C040358A7FF59"/>
    <w:rsid w:val="002C4178"/>
  </w:style>
  <w:style w:type="paragraph" w:customStyle="1" w:styleId="853D9409A9E8428988E1BE37CCAC94B4">
    <w:name w:val="853D9409A9E8428988E1BE37CCAC94B4"/>
    <w:rsid w:val="002C4178"/>
  </w:style>
  <w:style w:type="paragraph" w:customStyle="1" w:styleId="0363D0ED93424999A353A12B97DCADF6">
    <w:name w:val="0363D0ED93424999A353A12B97DCADF6"/>
    <w:rsid w:val="002C4178"/>
  </w:style>
  <w:style w:type="paragraph" w:customStyle="1" w:styleId="DC5EB6B212134C74BEACB2CBE632D147">
    <w:name w:val="DC5EB6B212134C74BEACB2CBE632D147"/>
    <w:rsid w:val="002C4178"/>
  </w:style>
  <w:style w:type="paragraph" w:customStyle="1" w:styleId="FB390C669D264E0BB4CCB65FAE470668">
    <w:name w:val="FB390C669D264E0BB4CCB65FAE470668"/>
    <w:rsid w:val="002C4178"/>
  </w:style>
  <w:style w:type="paragraph" w:customStyle="1" w:styleId="A06C3F6C3E0D42F7B11B34621187A6B5">
    <w:name w:val="A06C3F6C3E0D42F7B11B34621187A6B5"/>
    <w:rsid w:val="002C4178"/>
  </w:style>
  <w:style w:type="paragraph" w:customStyle="1" w:styleId="B6DDFAC180C04AED9E74E29B064B2869">
    <w:name w:val="B6DDFAC180C04AED9E74E29B064B2869"/>
    <w:rsid w:val="002C4178"/>
  </w:style>
  <w:style w:type="paragraph" w:customStyle="1" w:styleId="4940EAB14611466DB17FB0494A94D3D0">
    <w:name w:val="4940EAB14611466DB17FB0494A94D3D0"/>
    <w:rsid w:val="002C4178"/>
  </w:style>
  <w:style w:type="paragraph" w:customStyle="1" w:styleId="A97BEE0A63C34C6A9C06757CDF67AF49">
    <w:name w:val="A97BEE0A63C34C6A9C06757CDF67AF49"/>
    <w:rsid w:val="002C4178"/>
  </w:style>
  <w:style w:type="paragraph" w:customStyle="1" w:styleId="5613EFAD4B594462AD843C4286EACD1E">
    <w:name w:val="5613EFAD4B594462AD843C4286EACD1E"/>
    <w:rsid w:val="002C4178"/>
  </w:style>
  <w:style w:type="paragraph" w:customStyle="1" w:styleId="6A7C7A00B7DA49BEA4A189E962476439">
    <w:name w:val="6A7C7A00B7DA49BEA4A189E962476439"/>
    <w:rsid w:val="002C4178"/>
  </w:style>
  <w:style w:type="paragraph" w:customStyle="1" w:styleId="9E45947FE4FA4F168B6EE010C20E71D4">
    <w:name w:val="9E45947FE4FA4F168B6EE010C20E71D4"/>
    <w:rsid w:val="002C4178"/>
  </w:style>
  <w:style w:type="paragraph" w:customStyle="1" w:styleId="E8A3BCD3C0A4421DBF145919E3D8B955">
    <w:name w:val="E8A3BCD3C0A4421DBF145919E3D8B955"/>
    <w:rsid w:val="002C4178"/>
  </w:style>
  <w:style w:type="paragraph" w:customStyle="1" w:styleId="6DA43AB7F99D4B6EA9B71D8C71D9C72B">
    <w:name w:val="6DA43AB7F99D4B6EA9B71D8C71D9C72B"/>
    <w:rsid w:val="002C4178"/>
  </w:style>
  <w:style w:type="paragraph" w:customStyle="1" w:styleId="A52A1FFC791E459B892FBFA730E5D654">
    <w:name w:val="A52A1FFC791E459B892FBFA730E5D654"/>
    <w:rsid w:val="002C4178"/>
  </w:style>
  <w:style w:type="paragraph" w:customStyle="1" w:styleId="60B00BCA599E4881BAAAAD3E94411FE9">
    <w:name w:val="60B00BCA599E4881BAAAAD3E94411FE9"/>
    <w:rsid w:val="002C4178"/>
  </w:style>
  <w:style w:type="paragraph" w:customStyle="1" w:styleId="77E142F6D82841FC8D77A53893A0E11D">
    <w:name w:val="77E142F6D82841FC8D77A53893A0E11D"/>
    <w:rsid w:val="002C4178"/>
  </w:style>
  <w:style w:type="paragraph" w:customStyle="1" w:styleId="06E2DD5EDA304C7CBB4754DDDBCB4503">
    <w:name w:val="06E2DD5EDA304C7CBB4754DDDBCB4503"/>
    <w:rsid w:val="002C4178"/>
  </w:style>
  <w:style w:type="paragraph" w:customStyle="1" w:styleId="9F1A7E2ECEB1408B9E8830AC58380DC0">
    <w:name w:val="9F1A7E2ECEB1408B9E8830AC58380DC0"/>
    <w:rsid w:val="002C4178"/>
  </w:style>
  <w:style w:type="paragraph" w:customStyle="1" w:styleId="9E822F9EF9EB44A18413B31983134792">
    <w:name w:val="9E822F9EF9EB44A18413B31983134792"/>
    <w:rsid w:val="002C4178"/>
  </w:style>
  <w:style w:type="paragraph" w:customStyle="1" w:styleId="B23733CACEEA4CC2AD9BDF1BEB383621">
    <w:name w:val="B23733CACEEA4CC2AD9BDF1BEB383621"/>
    <w:rsid w:val="002C4178"/>
  </w:style>
  <w:style w:type="paragraph" w:customStyle="1" w:styleId="56916FDA0E144BCEBFE7638C97B5B49E">
    <w:name w:val="56916FDA0E144BCEBFE7638C97B5B49E"/>
    <w:rsid w:val="002C4178"/>
  </w:style>
  <w:style w:type="paragraph" w:customStyle="1" w:styleId="ABD5908530AA4FB69DF7BC5262C8478D">
    <w:name w:val="ABD5908530AA4FB69DF7BC5262C8478D"/>
    <w:rsid w:val="002C4178"/>
  </w:style>
  <w:style w:type="paragraph" w:customStyle="1" w:styleId="5A92EFB84CB54216A09384B39329F87517">
    <w:name w:val="5A92EFB84CB54216A09384B39329F875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0">
    <w:name w:val="0CFD446BB73B4A02B3E861A60E8EE04A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9">
    <w:name w:val="5B2E95BABA0A48C49CCB886462C2323C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8">
    <w:name w:val="2E7A297054914408BA41641EFA49BFCC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7">
    <w:name w:val="896283A7160A42E2BAA327221E41FC8A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6">
    <w:name w:val="18E917506D2D427FB04A17C6FDBB58C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6">
    <w:name w:val="B074D4A6F6DE4CBCB11C57B5BDB6E30B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6">
    <w:name w:val="054E766A48B7460C8B598AE3C13D12BA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6">
    <w:name w:val="924C05794CC345C38CF732C8ED8038A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6">
    <w:name w:val="16EA756F86404B87B762CFD320B14B66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6">
    <w:name w:val="E4455CC3109E4A1A9B71713B7E7BE054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6">
    <w:name w:val="B73774B65CB84619B3B90616E821CBF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6">
    <w:name w:val="816D4068C1FB4CA68BC8591194725FDD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6">
    <w:name w:val="6EF2C20D4EFB455881FBD030A8202F1F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6">
    <w:name w:val="2BF073888DC84156A425923F802E867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6">
    <w:name w:val="FD4D4436C89E404F93E1E0B7B362D514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6">
    <w:name w:val="40BAF7C15E19416EA8F065E90517D22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6">
    <w:name w:val="1391F33CDBDC4522B33136076ECEE43C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6">
    <w:name w:val="0F499DDCFE0F41E6A7532FD43D8B19F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6">
    <w:name w:val="0B34FC4E1C92464D993EF39ACF57E5B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6">
    <w:name w:val="8ED2D3BC7BDD4A6C956AC6500AD03CA7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6">
    <w:name w:val="27BC98D5F5B74B0A98A213036ED37AB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6">
    <w:name w:val="5056D89C82704D01B2516408E9770067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6">
    <w:name w:val="F70BD2D3826B443A9DF8812EA40226CD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6">
    <w:name w:val="8ECD7F906EBF4CD1832969E0DB869B3F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6">
    <w:name w:val="78E448312BB3412FA2A4EF44027CEEB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6">
    <w:name w:val="EF3401243FB0443B92B54799B733D5F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6">
    <w:name w:val="70ECFF920B0A44D2912DCACD506B38D4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6">
    <w:name w:val="90449A824F9E4909B1EC789CF6EE771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6">
    <w:name w:val="F819CB677BBC4A85B682F7B10D9C5F6C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6">
    <w:name w:val="D9B247137E7544FF811D24AB5542C44A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6">
    <w:name w:val="6B7C8AEFB4EF44CC8BD69FFB42F63717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3">
    <w:name w:val="DADCDAF39A6641F098EE4F57E039EE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">
    <w:name w:val="32B07147A651473D970CD60DF92ACC8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">
    <w:name w:val="C77600EF687A4716A5BEE30F7CA5BA27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">
    <w:name w:val="A719C3517EC9491D90BF649B9B592085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">
    <w:name w:val="EE51092695A944109B8AEAC868B5FA75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">
    <w:name w:val="E45507BD9FDF4CE3835C890306DC1A1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">
    <w:name w:val="900547AE62114142BBEE589D392EDA96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">
    <w:name w:val="EE98DE96A54045D1A68195110DD9B6AF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">
    <w:name w:val="9E822F9EF9EB44A18413B3198313479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3">
    <w:name w:val="C3135915DEF34AC88ABFADB37635AA6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">
    <w:name w:val="04F2735507934A79B270637A686739B5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">
    <w:name w:val="336A25176B564C60A805209466210CF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">
    <w:name w:val="FE22838C0C4D4C9FAF3BF806C86F1575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">
    <w:name w:val="B433FE2D03AC4D67852891B1158FCC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">
    <w:name w:val="9ECB2A88101B4FD3800F8EA070D837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">
    <w:name w:val="CEECA279EECB4E04B5D1FD547E44D627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">
    <w:name w:val="B23733CACEEA4CC2AD9BDF1BEB38362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3">
    <w:name w:val="24FFEC1D13A54467BF92ED72DD53CA2F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">
    <w:name w:val="A9919E1AA1AD4DD58DC5C1E1C804212C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">
    <w:name w:val="C3339E13547A4200975B48CC8D22D46B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">
    <w:name w:val="3DACB39D92944A25BFF4CB407BF8B685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">
    <w:name w:val="4760C2E209CA4A6AAC00EC8E6268495A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">
    <w:name w:val="E4B4EAD32F4B403F852F00587D9BC10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">
    <w:name w:val="C120D1B1F0774E29A04B2A7394AE21DB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">
    <w:name w:val="56916FDA0E144BCEBFE7638C97B5B49E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3">
    <w:name w:val="46A7913321E144D3A397F774069B837F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">
    <w:name w:val="A7CE8E07F29A48D0B6D4B500F75B9C76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">
    <w:name w:val="93036160D4244696848C040358A7FF59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">
    <w:name w:val="853D9409A9E8428988E1BE37CCAC94B4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">
    <w:name w:val="0363D0ED93424999A353A12B97DCADF6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">
    <w:name w:val="DC5EB6B212134C74BEACB2CBE632D147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">
    <w:name w:val="FB390C669D264E0BB4CCB65FAE470668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">
    <w:name w:val="ABD5908530AA4FB69DF7BC5262C8478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3">
    <w:name w:val="035DCE449A194FEFB87CFCA57DA64C8B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">
    <w:name w:val="A06C3F6C3E0D42F7B11B34621187A6B5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">
    <w:name w:val="B6DDFAC180C04AED9E74E29B064B2869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">
    <w:name w:val="4940EAB14611466DB17FB0494A94D3D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">
    <w:name w:val="A97BEE0A63C34C6A9C06757CDF67AF49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">
    <w:name w:val="5613EFAD4B594462AD843C4286EACD1E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">
    <w:name w:val="6A7C7A00B7DA49BEA4A189E962476439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">
    <w:name w:val="9E45947FE4FA4F168B6EE010C20E71D4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3">
    <w:name w:val="C50A54567E9E43B1B74164B3E7BEF9FF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">
    <w:name w:val="E8A3BCD3C0A4421DBF145919E3D8B955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3">
    <w:name w:val="CEE257022C01446A99E3834D4F58D10E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">
    <w:name w:val="6DA43AB7F99D4B6EA9B71D8C71D9C72B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3">
    <w:name w:val="92E4A94777FB4FD3ACD6FFF7C9D7CBA9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">
    <w:name w:val="34A761D82A7A495998ACD761A25F7BC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">
    <w:name w:val="A52A1FFC791E459B892FBFA730E5D654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">
    <w:name w:val="60B00BCA599E4881BAAAAD3E94411FE9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">
    <w:name w:val="77E142F6D82841FC8D77A53893A0E11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">
    <w:name w:val="06E2DD5EDA304C7CBB4754DDDBCB450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">
    <w:name w:val="9F1A7E2ECEB1408B9E8830AC58380DC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23">
    <w:name w:val="22A80B7095E74ABBB978C6D63A2F817F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3">
    <w:name w:val="FD89C76EAD464C8D9CBE6449E740BBC723"/>
    <w:rsid w:val="002C4178"/>
    <w:pPr>
      <w:spacing w:after="0" w:line="240" w:lineRule="auto"/>
    </w:pPr>
  </w:style>
  <w:style w:type="paragraph" w:customStyle="1" w:styleId="5CE6BB1373BE464AB4ADC6A6DFD520BD23">
    <w:name w:val="5CE6BB1373BE464AB4ADC6A6DFD520BD23"/>
    <w:rsid w:val="002C4178"/>
    <w:pPr>
      <w:spacing w:after="0" w:line="240" w:lineRule="auto"/>
    </w:pPr>
  </w:style>
  <w:style w:type="paragraph" w:customStyle="1" w:styleId="DA03A06EE589462FB67CE8A9006BC54D11">
    <w:name w:val="DA03A06EE589462FB67CE8A9006BC54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1">
    <w:name w:val="440DB3CF7C274590B084BA84B78518D1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1">
    <w:name w:val="80A7DB6E47EF4AE9ACD3A14C8E78E0B6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1">
    <w:name w:val="82B23F8E9E21431793E062C2BDC7F23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1">
    <w:name w:val="31AB7145241D4EA6A72639F3507E1513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1">
    <w:name w:val="7421CDA3320A434A810CCAD92045A23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1">
    <w:name w:val="42791A9D6D7142AF8CB382D4F8B55953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1">
    <w:name w:val="5DE9999EC2224F7AB2294B75B3D2FB8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1">
    <w:name w:val="3AAFF4168878477EA6E0D8CC6ED9DAC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1">
    <w:name w:val="35E1B9747A65474D90247064D81D6B1C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1">
    <w:name w:val="0B8FCE6E5200414DB8EFF2EF28A27F0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1">
    <w:name w:val="7683E3C8F2E34C90AF5B7175CBEFE03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1">
    <w:name w:val="1A3BB433A8E64927810E0A4267C22C9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1">
    <w:name w:val="907B5E8EA524493289CBCDDB7BC6968B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1">
    <w:name w:val="359D770606F54A8D9A46671EBB581CDA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1">
    <w:name w:val="28E22662F178414790326F395E7057AA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1">
    <w:name w:val="BD1248E740FF4D8488897747D48D66B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1">
    <w:name w:val="26C5476B5126478E9AA02601EBA5F197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1">
    <w:name w:val="1DDA8B7389DA42089D5A79D8147F2AEF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1">
    <w:name w:val="36DA796592B44C2090E8FD12DB846B9E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1">
    <w:name w:val="4C7DCC012A2F4701887F530244B45FD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1">
    <w:name w:val="37EE45FB77434147BA47D8F61696FBCE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1">
    <w:name w:val="9F65408135A84393B41FE85F624722C9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1">
    <w:name w:val="94449C0D1DCB4A55B73D989E63217652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1">
    <w:name w:val="93EBF04604C046278CFAE7DDF44884DC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1">
    <w:name w:val="83B8FB0B74AC4F6F8C7ADFAEDAEF6301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1">
    <w:name w:val="EBC24A9279E9454A96E16405F3742A2F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1">
    <w:name w:val="23F5D074E3AF4C1396ECD7073F8121DC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1">
    <w:name w:val="1C32699401DA461797C7836A645915E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1">
    <w:name w:val="DAE3692AD7DA468D8BFA7CBE21BB0AAC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1">
    <w:name w:val="54E470CD26F045E9A2632616170806E4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1">
    <w:name w:val="F62F634A22ED48F1A5071999D30D873E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1">
    <w:name w:val="9A9BCE3E27FF44F69E9B2B438FECA01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18">
    <w:name w:val="5A92EFB84CB54216A09384B39329F875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1">
    <w:name w:val="0CFD446BB73B4A02B3E861A60E8EE04A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0">
    <w:name w:val="5B2E95BABA0A48C49CCB886462C2323C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9">
    <w:name w:val="2E7A297054914408BA41641EFA49BFCC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8">
    <w:name w:val="896283A7160A42E2BAA327221E41FC8A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7">
    <w:name w:val="18E917506D2D427FB04A17C6FDBB58C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7">
    <w:name w:val="B074D4A6F6DE4CBCB11C57B5BDB6E30B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7">
    <w:name w:val="054E766A48B7460C8B598AE3C13D12BA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7">
    <w:name w:val="924C05794CC345C38CF732C8ED8038A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7">
    <w:name w:val="16EA756F86404B87B762CFD320B14B66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7">
    <w:name w:val="E4455CC3109E4A1A9B71713B7E7BE054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7">
    <w:name w:val="B73774B65CB84619B3B90616E821CBF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7">
    <w:name w:val="816D4068C1FB4CA68BC8591194725FDD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7">
    <w:name w:val="6EF2C20D4EFB455881FBD030A8202F1F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7">
    <w:name w:val="2BF073888DC84156A425923F802E867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7">
    <w:name w:val="FD4D4436C89E404F93E1E0B7B362D514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7">
    <w:name w:val="40BAF7C15E19416EA8F065E90517D22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7">
    <w:name w:val="1391F33CDBDC4522B33136076ECEE43C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7">
    <w:name w:val="0F499DDCFE0F41E6A7532FD43D8B19F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7">
    <w:name w:val="0B34FC4E1C92464D993EF39ACF57E5B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7">
    <w:name w:val="8ED2D3BC7BDD4A6C956AC6500AD03CA7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7">
    <w:name w:val="27BC98D5F5B74B0A98A213036ED37AB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7">
    <w:name w:val="5056D89C82704D01B2516408E9770067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7">
    <w:name w:val="F70BD2D3826B443A9DF8812EA40226CD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7">
    <w:name w:val="8ECD7F906EBF4CD1832969E0DB869B3F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7">
    <w:name w:val="78E448312BB3412FA2A4EF44027CEEB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7">
    <w:name w:val="EF3401243FB0443B92B54799B733D5F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7">
    <w:name w:val="70ECFF920B0A44D2912DCACD506B38D4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7">
    <w:name w:val="90449A824F9E4909B1EC789CF6EE771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7">
    <w:name w:val="F819CB677BBC4A85B682F7B10D9C5F6C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7">
    <w:name w:val="D9B247137E7544FF811D24AB5542C44A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7">
    <w:name w:val="6B7C8AEFB4EF44CC8BD69FFB42F63717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4">
    <w:name w:val="DADCDAF39A6641F098EE4F57E039EE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2">
    <w:name w:val="32B07147A651473D970CD60DF92ACC8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2">
    <w:name w:val="C77600EF687A4716A5BEE30F7CA5BA27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2">
    <w:name w:val="A719C3517EC9491D90BF649B9B59208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2">
    <w:name w:val="EE51092695A944109B8AEAC868B5FA7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2">
    <w:name w:val="E45507BD9FDF4CE3835C890306DC1A1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2">
    <w:name w:val="900547AE62114142BBEE589D392EDA96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2">
    <w:name w:val="EE98DE96A54045D1A68195110DD9B6AF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2">
    <w:name w:val="9E822F9EF9EB44A18413B3198313479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4">
    <w:name w:val="C3135915DEF34AC88ABFADB37635AA6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2">
    <w:name w:val="04F2735507934A79B270637A686739B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2">
    <w:name w:val="336A25176B564C60A805209466210CF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2">
    <w:name w:val="FE22838C0C4D4C9FAF3BF806C86F157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2">
    <w:name w:val="B433FE2D03AC4D67852891B1158FCC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2">
    <w:name w:val="9ECB2A88101B4FD3800F8EA070D837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2">
    <w:name w:val="CEECA279EECB4E04B5D1FD547E44D627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2">
    <w:name w:val="B23733CACEEA4CC2AD9BDF1BEB38362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4">
    <w:name w:val="24FFEC1D13A54467BF92ED72DD53CA2F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2">
    <w:name w:val="A9919E1AA1AD4DD58DC5C1E1C804212C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2">
    <w:name w:val="C3339E13547A4200975B48CC8D22D46B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2">
    <w:name w:val="3DACB39D92944A25BFF4CB407BF8B68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2">
    <w:name w:val="4760C2E209CA4A6AAC00EC8E6268495A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2">
    <w:name w:val="E4B4EAD32F4B403F852F00587D9BC10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2">
    <w:name w:val="C120D1B1F0774E29A04B2A7394AE21DB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2">
    <w:name w:val="56916FDA0E144BCEBFE7638C97B5B49E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4">
    <w:name w:val="46A7913321E144D3A397F774069B837F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2">
    <w:name w:val="A7CE8E07F29A48D0B6D4B500F75B9C76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2">
    <w:name w:val="93036160D4244696848C040358A7FF59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2">
    <w:name w:val="853D9409A9E8428988E1BE37CCAC94B4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2">
    <w:name w:val="0363D0ED93424999A353A12B97DCADF6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2">
    <w:name w:val="DC5EB6B212134C74BEACB2CBE632D147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2">
    <w:name w:val="FB390C669D264E0BB4CCB65FAE470668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2">
    <w:name w:val="ABD5908530AA4FB69DF7BC5262C8478D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4">
    <w:name w:val="035DCE449A194FEFB87CFCA57DA64C8B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2">
    <w:name w:val="A06C3F6C3E0D42F7B11B34621187A6B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2">
    <w:name w:val="B6DDFAC180C04AED9E74E29B064B2869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2">
    <w:name w:val="4940EAB14611466DB17FB0494A94D3D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2">
    <w:name w:val="A97BEE0A63C34C6A9C06757CDF67AF49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2">
    <w:name w:val="5613EFAD4B594462AD843C4286EACD1E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2">
    <w:name w:val="6A7C7A00B7DA49BEA4A189E962476439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2">
    <w:name w:val="9E45947FE4FA4F168B6EE010C20E71D4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4">
    <w:name w:val="C50A54567E9E43B1B74164B3E7BEF9FF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2">
    <w:name w:val="E8A3BCD3C0A4421DBF145919E3D8B95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4">
    <w:name w:val="CEE257022C01446A99E3834D4F58D10E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2">
    <w:name w:val="6DA43AB7F99D4B6EA9B71D8C71D9C72B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4">
    <w:name w:val="92E4A94777FB4FD3ACD6FFF7C9D7CBA9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2">
    <w:name w:val="34A761D82A7A495998ACD761A25F7BC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2">
    <w:name w:val="A52A1FFC791E459B892FBFA730E5D654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2">
    <w:name w:val="60B00BCA599E4881BAAAAD3E94411FE9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2">
    <w:name w:val="77E142F6D82841FC8D77A53893A0E11D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2">
    <w:name w:val="06E2DD5EDA304C7CBB4754DDDBCB450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2">
    <w:name w:val="9F1A7E2ECEB1408B9E8830AC58380DC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24">
    <w:name w:val="22A80B7095E74ABBB978C6D63A2F817F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4">
    <w:name w:val="FD89C76EAD464C8D9CBE6449E740BBC724"/>
    <w:rsid w:val="002C4178"/>
    <w:pPr>
      <w:spacing w:after="0" w:line="240" w:lineRule="auto"/>
    </w:pPr>
  </w:style>
  <w:style w:type="paragraph" w:customStyle="1" w:styleId="5CE6BB1373BE464AB4ADC6A6DFD520BD24">
    <w:name w:val="5CE6BB1373BE464AB4ADC6A6DFD520BD24"/>
    <w:rsid w:val="002C4178"/>
    <w:pPr>
      <w:spacing w:after="0" w:line="240" w:lineRule="auto"/>
    </w:pPr>
  </w:style>
  <w:style w:type="paragraph" w:customStyle="1" w:styleId="DA03A06EE589462FB67CE8A9006BC54D12">
    <w:name w:val="DA03A06EE589462FB67CE8A9006BC54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2">
    <w:name w:val="440DB3CF7C274590B084BA84B78518D1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2">
    <w:name w:val="80A7DB6E47EF4AE9ACD3A14C8E78E0B6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2">
    <w:name w:val="82B23F8E9E21431793E062C2BDC7F23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2">
    <w:name w:val="31AB7145241D4EA6A72639F3507E1513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2">
    <w:name w:val="7421CDA3320A434A810CCAD92045A23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2">
    <w:name w:val="42791A9D6D7142AF8CB382D4F8B55953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2">
    <w:name w:val="5DE9999EC2224F7AB2294B75B3D2FB8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2">
    <w:name w:val="3AAFF4168878477EA6E0D8CC6ED9DAC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2">
    <w:name w:val="35E1B9747A65474D90247064D81D6B1C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2">
    <w:name w:val="0B8FCE6E5200414DB8EFF2EF28A27F0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2">
    <w:name w:val="7683E3C8F2E34C90AF5B7175CBEFE03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2">
    <w:name w:val="1A3BB433A8E64927810E0A4267C22C9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2">
    <w:name w:val="907B5E8EA524493289CBCDDB7BC6968B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2">
    <w:name w:val="359D770606F54A8D9A46671EBB581CDA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2">
    <w:name w:val="28E22662F178414790326F395E7057AA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2">
    <w:name w:val="BD1248E740FF4D8488897747D48D66B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2">
    <w:name w:val="26C5476B5126478E9AA02601EBA5F197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2">
    <w:name w:val="1DDA8B7389DA42089D5A79D8147F2AEF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2">
    <w:name w:val="36DA796592B44C2090E8FD12DB846B9E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2">
    <w:name w:val="4C7DCC012A2F4701887F530244B45FD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2">
    <w:name w:val="37EE45FB77434147BA47D8F61696FBCE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2">
    <w:name w:val="9F65408135A84393B41FE85F624722C9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2">
    <w:name w:val="94449C0D1DCB4A55B73D989E63217652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2">
    <w:name w:val="93EBF04604C046278CFAE7DDF44884DC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2">
    <w:name w:val="83B8FB0B74AC4F6F8C7ADFAEDAEF6301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2">
    <w:name w:val="EBC24A9279E9454A96E16405F3742A2F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2">
    <w:name w:val="23F5D074E3AF4C1396ECD7073F8121DC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2">
    <w:name w:val="1C32699401DA461797C7836A645915E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2">
    <w:name w:val="DAE3692AD7DA468D8BFA7CBE21BB0AAC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2">
    <w:name w:val="54E470CD26F045E9A2632616170806E4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2">
    <w:name w:val="F62F634A22ED48F1A5071999D30D873E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2">
    <w:name w:val="9A9BCE3E27FF44F69E9B2B438FECA01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">
    <w:name w:val="9368A0988ED64D1899CD8D2C1C6A3D4D"/>
    <w:rsid w:val="002C4178"/>
  </w:style>
  <w:style w:type="paragraph" w:customStyle="1" w:styleId="5A92EFB84CB54216A09384B39329F87519">
    <w:name w:val="5A92EFB84CB54216A09384B39329F875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2">
    <w:name w:val="0CFD446BB73B4A02B3E861A60E8EE04A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1">
    <w:name w:val="5B2E95BABA0A48C49CCB886462C2323C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0">
    <w:name w:val="2E7A297054914408BA41641EFA49BFCC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9">
    <w:name w:val="896283A7160A42E2BAA327221E41FC8A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8">
    <w:name w:val="18E917506D2D427FB04A17C6FDBB58C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8">
    <w:name w:val="B074D4A6F6DE4CBCB11C57B5BDB6E30B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8">
    <w:name w:val="054E766A48B7460C8B598AE3C13D12BA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8">
    <w:name w:val="924C05794CC345C38CF732C8ED8038A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8">
    <w:name w:val="16EA756F86404B87B762CFD320B14B66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8">
    <w:name w:val="E4455CC3109E4A1A9B71713B7E7BE054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8">
    <w:name w:val="B73774B65CB84619B3B90616E821CBF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8">
    <w:name w:val="816D4068C1FB4CA68BC8591194725FDD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8">
    <w:name w:val="6EF2C20D4EFB455881FBD030A8202F1F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8">
    <w:name w:val="2BF073888DC84156A425923F802E867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8">
    <w:name w:val="FD4D4436C89E404F93E1E0B7B362D514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8">
    <w:name w:val="40BAF7C15E19416EA8F065E90517D22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8">
    <w:name w:val="1391F33CDBDC4522B33136076ECEE43C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8">
    <w:name w:val="0F499DDCFE0F41E6A7532FD43D8B19F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8">
    <w:name w:val="0B34FC4E1C92464D993EF39ACF57E5B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8">
    <w:name w:val="8ED2D3BC7BDD4A6C956AC6500AD03CA7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8">
    <w:name w:val="27BC98D5F5B74B0A98A213036ED37AB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8">
    <w:name w:val="5056D89C82704D01B2516408E9770067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8">
    <w:name w:val="F70BD2D3826B443A9DF8812EA40226CD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8">
    <w:name w:val="8ECD7F906EBF4CD1832969E0DB869B3F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8">
    <w:name w:val="78E448312BB3412FA2A4EF44027CEEB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8">
    <w:name w:val="EF3401243FB0443B92B54799B733D5F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8">
    <w:name w:val="70ECFF920B0A44D2912DCACD506B38D4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8">
    <w:name w:val="90449A824F9E4909B1EC789CF6EE771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8">
    <w:name w:val="F819CB677BBC4A85B682F7B10D9C5F6C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8">
    <w:name w:val="D9B247137E7544FF811D24AB5542C44A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8">
    <w:name w:val="6B7C8AEFB4EF44CC8BD69FFB42F63717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5">
    <w:name w:val="DADCDAF39A6641F098EE4F57E039EE8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3">
    <w:name w:val="32B07147A651473D970CD60DF92ACC8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3">
    <w:name w:val="C77600EF687A4716A5BEE30F7CA5BA27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3">
    <w:name w:val="A719C3517EC9491D90BF649B9B59208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3">
    <w:name w:val="EE51092695A944109B8AEAC868B5FA7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3">
    <w:name w:val="E45507BD9FDF4CE3835C890306DC1A1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3">
    <w:name w:val="900547AE62114142BBEE589D392EDA96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3">
    <w:name w:val="EE98DE96A54045D1A68195110DD9B6AF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3">
    <w:name w:val="9E822F9EF9EB44A18413B3198313479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5">
    <w:name w:val="C3135915DEF34AC88ABFADB37635AA6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3">
    <w:name w:val="04F2735507934A79B270637A686739B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3">
    <w:name w:val="336A25176B564C60A805209466210CF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3">
    <w:name w:val="FE22838C0C4D4C9FAF3BF806C86F157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3">
    <w:name w:val="B433FE2D03AC4D67852891B1158FCC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3">
    <w:name w:val="9ECB2A88101B4FD3800F8EA070D837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3">
    <w:name w:val="CEECA279EECB4E04B5D1FD547E44D627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3">
    <w:name w:val="B23733CACEEA4CC2AD9BDF1BEB38362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5">
    <w:name w:val="24FFEC1D13A54467BF92ED72DD53CA2F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3">
    <w:name w:val="A9919E1AA1AD4DD58DC5C1E1C804212C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3">
    <w:name w:val="C3339E13547A4200975B48CC8D22D46B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3">
    <w:name w:val="3DACB39D92944A25BFF4CB407BF8B68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3">
    <w:name w:val="4760C2E209CA4A6AAC00EC8E6268495A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3">
    <w:name w:val="E4B4EAD32F4B403F852F00587D9BC10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3">
    <w:name w:val="C120D1B1F0774E29A04B2A7394AE21DB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3">
    <w:name w:val="56916FDA0E144BCEBFE7638C97B5B49E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5">
    <w:name w:val="46A7913321E144D3A397F774069B837F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3">
    <w:name w:val="A7CE8E07F29A48D0B6D4B500F75B9C76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3">
    <w:name w:val="93036160D4244696848C040358A7FF59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3">
    <w:name w:val="853D9409A9E8428988E1BE37CCAC94B4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3">
    <w:name w:val="0363D0ED93424999A353A12B97DCADF6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3">
    <w:name w:val="DC5EB6B212134C74BEACB2CBE632D147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3">
    <w:name w:val="FB390C669D264E0BB4CCB65FAE470668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3">
    <w:name w:val="ABD5908530AA4FB69DF7BC5262C8478D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5">
    <w:name w:val="035DCE449A194FEFB87CFCA57DA64C8B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3">
    <w:name w:val="A06C3F6C3E0D42F7B11B34621187A6B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3">
    <w:name w:val="B6DDFAC180C04AED9E74E29B064B2869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3">
    <w:name w:val="4940EAB14611466DB17FB0494A94D3D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3">
    <w:name w:val="A97BEE0A63C34C6A9C06757CDF67AF49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3">
    <w:name w:val="5613EFAD4B594462AD843C4286EACD1E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3">
    <w:name w:val="6A7C7A00B7DA49BEA4A189E962476439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3">
    <w:name w:val="9E45947FE4FA4F168B6EE010C20E71D4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">
    <w:name w:val="9368A0988ED64D1899CD8D2C1C6A3D4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5">
    <w:name w:val="C50A54567E9E43B1B74164B3E7BEF9FF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3">
    <w:name w:val="E8A3BCD3C0A4421DBF145919E3D8B95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5">
    <w:name w:val="CEE257022C01446A99E3834D4F58D10E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3">
    <w:name w:val="6DA43AB7F99D4B6EA9B71D8C71D9C72B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5">
    <w:name w:val="92E4A94777FB4FD3ACD6FFF7C9D7CBA9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3">
    <w:name w:val="34A761D82A7A495998ACD761A25F7BC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3">
    <w:name w:val="A52A1FFC791E459B892FBFA730E5D654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3">
    <w:name w:val="60B00BCA599E4881BAAAAD3E94411FE9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3">
    <w:name w:val="77E142F6D82841FC8D77A53893A0E11D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3">
    <w:name w:val="06E2DD5EDA304C7CBB4754DDDBCB450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3">
    <w:name w:val="9F1A7E2ECEB1408B9E8830AC58380DC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25">
    <w:name w:val="22A80B7095E74ABBB978C6D63A2F817F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5">
    <w:name w:val="FD89C76EAD464C8D9CBE6449E740BBC725"/>
    <w:rsid w:val="002C4178"/>
    <w:pPr>
      <w:spacing w:after="0" w:line="240" w:lineRule="auto"/>
    </w:pPr>
  </w:style>
  <w:style w:type="paragraph" w:customStyle="1" w:styleId="5CE6BB1373BE464AB4ADC6A6DFD520BD25">
    <w:name w:val="5CE6BB1373BE464AB4ADC6A6DFD520BD25"/>
    <w:rsid w:val="002C4178"/>
    <w:pPr>
      <w:spacing w:after="0" w:line="240" w:lineRule="auto"/>
    </w:pPr>
  </w:style>
  <w:style w:type="paragraph" w:customStyle="1" w:styleId="DA03A06EE589462FB67CE8A9006BC54D13">
    <w:name w:val="DA03A06EE589462FB67CE8A9006BC54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3">
    <w:name w:val="440DB3CF7C274590B084BA84B78518D1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3">
    <w:name w:val="80A7DB6E47EF4AE9ACD3A14C8E78E0B6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3">
    <w:name w:val="82B23F8E9E21431793E062C2BDC7F23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3">
    <w:name w:val="31AB7145241D4EA6A72639F3507E1513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3">
    <w:name w:val="7421CDA3320A434A810CCAD92045A23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3">
    <w:name w:val="42791A9D6D7142AF8CB382D4F8B55953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3">
    <w:name w:val="5DE9999EC2224F7AB2294B75B3D2FB8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3">
    <w:name w:val="3AAFF4168878477EA6E0D8CC6ED9DAC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3">
    <w:name w:val="35E1B9747A65474D90247064D81D6B1C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3">
    <w:name w:val="0B8FCE6E5200414DB8EFF2EF28A27F0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3">
    <w:name w:val="7683E3C8F2E34C90AF5B7175CBEFE03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3">
    <w:name w:val="1A3BB433A8E64927810E0A4267C22C9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3">
    <w:name w:val="907B5E8EA524493289CBCDDB7BC6968B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3">
    <w:name w:val="359D770606F54A8D9A46671EBB581CDA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3">
    <w:name w:val="28E22662F178414790326F395E7057AA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3">
    <w:name w:val="BD1248E740FF4D8488897747D48D66B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3">
    <w:name w:val="26C5476B5126478E9AA02601EBA5F197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3">
    <w:name w:val="1DDA8B7389DA42089D5A79D8147F2AEF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3">
    <w:name w:val="36DA796592B44C2090E8FD12DB846B9E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3">
    <w:name w:val="4C7DCC012A2F4701887F530244B45FD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3">
    <w:name w:val="37EE45FB77434147BA47D8F61696FBCE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3">
    <w:name w:val="9F65408135A84393B41FE85F624722C9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3">
    <w:name w:val="94449C0D1DCB4A55B73D989E63217652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3">
    <w:name w:val="93EBF04604C046278CFAE7DDF44884DC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3">
    <w:name w:val="83B8FB0B74AC4F6F8C7ADFAEDAEF6301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3">
    <w:name w:val="EBC24A9279E9454A96E16405F3742A2F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3">
    <w:name w:val="23F5D074E3AF4C1396ECD7073F8121DC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3">
    <w:name w:val="1C32699401DA461797C7836A645915E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3">
    <w:name w:val="DAE3692AD7DA468D8BFA7CBE21BB0AAC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3">
    <w:name w:val="54E470CD26F045E9A2632616170806E4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3">
    <w:name w:val="F62F634A22ED48F1A5071999D30D873E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3">
    <w:name w:val="9A9BCE3E27FF44F69E9B2B438FECA01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20">
    <w:name w:val="5A92EFB84CB54216A09384B39329F875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3">
    <w:name w:val="0CFD446BB73B4A02B3E861A60E8EE04A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2">
    <w:name w:val="5B2E95BABA0A48C49CCB886462C2323C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1">
    <w:name w:val="2E7A297054914408BA41641EFA49BFCC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0">
    <w:name w:val="896283A7160A42E2BAA327221E41FC8A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9">
    <w:name w:val="18E917506D2D427FB04A17C6FDBB58C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9">
    <w:name w:val="B074D4A6F6DE4CBCB11C57B5BDB6E30B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9">
    <w:name w:val="054E766A48B7460C8B598AE3C13D12BA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9">
    <w:name w:val="924C05794CC345C38CF732C8ED8038A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9">
    <w:name w:val="16EA756F86404B87B762CFD320B14B66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9">
    <w:name w:val="E4455CC3109E4A1A9B71713B7E7BE054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9">
    <w:name w:val="B73774B65CB84619B3B90616E821CBF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9">
    <w:name w:val="816D4068C1FB4CA68BC8591194725FDD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9">
    <w:name w:val="6EF2C20D4EFB455881FBD030A8202F1F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9">
    <w:name w:val="2BF073888DC84156A425923F802E867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9">
    <w:name w:val="FD4D4436C89E404F93E1E0B7B362D514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9">
    <w:name w:val="40BAF7C15E19416EA8F065E90517D22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9">
    <w:name w:val="1391F33CDBDC4522B33136076ECEE43C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9">
    <w:name w:val="0F499DDCFE0F41E6A7532FD43D8B19F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9">
    <w:name w:val="0B34FC4E1C92464D993EF39ACF57E5B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9">
    <w:name w:val="8ED2D3BC7BDD4A6C956AC6500AD03CA7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9">
    <w:name w:val="27BC98D5F5B74B0A98A213036ED37AB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9">
    <w:name w:val="5056D89C82704D01B2516408E9770067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9">
    <w:name w:val="F70BD2D3826B443A9DF8812EA40226CD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9">
    <w:name w:val="8ECD7F906EBF4CD1832969E0DB869B3F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9">
    <w:name w:val="78E448312BB3412FA2A4EF44027CEEB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9">
    <w:name w:val="EF3401243FB0443B92B54799B733D5F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9">
    <w:name w:val="70ECFF920B0A44D2912DCACD506B38D4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9">
    <w:name w:val="90449A824F9E4909B1EC789CF6EE771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9">
    <w:name w:val="F819CB677BBC4A85B682F7B10D9C5F6C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9">
    <w:name w:val="D9B247137E7544FF811D24AB5542C44A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9">
    <w:name w:val="6B7C8AEFB4EF44CC8BD69FFB42F63717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6">
    <w:name w:val="DADCDAF39A6641F098EE4F57E039EE8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4">
    <w:name w:val="32B07147A651473D970CD60DF92ACC8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4">
    <w:name w:val="C77600EF687A4716A5BEE30F7CA5BA27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4">
    <w:name w:val="A719C3517EC9491D90BF649B9B592085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4">
    <w:name w:val="EE51092695A944109B8AEAC868B5FA75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4">
    <w:name w:val="E45507BD9FDF4CE3835C890306DC1A1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4">
    <w:name w:val="900547AE62114142BBEE589D392EDA96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4">
    <w:name w:val="EE98DE96A54045D1A68195110DD9B6AF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4">
    <w:name w:val="9E822F9EF9EB44A18413B3198313479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6">
    <w:name w:val="C3135915DEF34AC88ABFADB37635AA6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4">
    <w:name w:val="04F2735507934A79B270637A686739B5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4">
    <w:name w:val="336A25176B564C60A805209466210CF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4">
    <w:name w:val="FE22838C0C4D4C9FAF3BF806C86F1575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4">
    <w:name w:val="B433FE2D03AC4D67852891B1158FCC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4">
    <w:name w:val="9ECB2A88101B4FD3800F8EA070D837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4">
    <w:name w:val="CEECA279EECB4E04B5D1FD547E44D627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4">
    <w:name w:val="B23733CACEEA4CC2AD9BDF1BEB38362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6">
    <w:name w:val="24FFEC1D13A54467BF92ED72DD53CA2F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4">
    <w:name w:val="A9919E1AA1AD4DD58DC5C1E1C804212C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4">
    <w:name w:val="C3339E13547A4200975B48CC8D22D46B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4">
    <w:name w:val="3DACB39D92944A25BFF4CB407BF8B685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4">
    <w:name w:val="4760C2E209CA4A6AAC00EC8E6268495A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4">
    <w:name w:val="E4B4EAD32F4B403F852F00587D9BC10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4">
    <w:name w:val="C120D1B1F0774E29A04B2A7394AE21DB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4">
    <w:name w:val="56916FDA0E144BCEBFE7638C97B5B49E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6">
    <w:name w:val="46A7913321E144D3A397F774069B837F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4">
    <w:name w:val="A7CE8E07F29A48D0B6D4B500F75B9C76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4">
    <w:name w:val="93036160D4244696848C040358A7FF59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4">
    <w:name w:val="853D9409A9E8428988E1BE37CCAC94B4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4">
    <w:name w:val="0363D0ED93424999A353A12B97DCADF6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4">
    <w:name w:val="DC5EB6B212134C74BEACB2CBE632D147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4">
    <w:name w:val="FB390C669D264E0BB4CCB65FAE470668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4">
    <w:name w:val="ABD5908530AA4FB69DF7BC5262C8478D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6">
    <w:name w:val="035DCE449A194FEFB87CFCA57DA64C8B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4">
    <w:name w:val="A06C3F6C3E0D42F7B11B34621187A6B5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4">
    <w:name w:val="B6DDFAC180C04AED9E74E29B064B2869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4">
    <w:name w:val="4940EAB14611466DB17FB0494A94D3D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4">
    <w:name w:val="A97BEE0A63C34C6A9C06757CDF67AF49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4">
    <w:name w:val="5613EFAD4B594462AD843C4286EACD1E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4">
    <w:name w:val="6A7C7A00B7DA49BEA4A189E962476439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4">
    <w:name w:val="9E45947FE4FA4F168B6EE010C20E71D4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2">
    <w:name w:val="9368A0988ED64D1899CD8D2C1C6A3D4D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6">
    <w:name w:val="C50A54567E9E43B1B74164B3E7BEF9FF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4">
    <w:name w:val="E8A3BCD3C0A4421DBF145919E3D8B955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6">
    <w:name w:val="CEE257022C01446A99E3834D4F58D10E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4">
    <w:name w:val="6DA43AB7F99D4B6EA9B71D8C71D9C72B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6">
    <w:name w:val="92E4A94777FB4FD3ACD6FFF7C9D7CBA9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4">
    <w:name w:val="34A761D82A7A495998ACD761A25F7BC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4">
    <w:name w:val="A52A1FFC791E459B892FBFA730E5D654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4">
    <w:name w:val="60B00BCA599E4881BAAAAD3E94411FE9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4">
    <w:name w:val="77E142F6D82841FC8D77A53893A0E11D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4">
    <w:name w:val="06E2DD5EDA304C7CBB4754DDDBCB4503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4">
    <w:name w:val="9F1A7E2ECEB1408B9E8830AC58380DC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26">
    <w:name w:val="22A80B7095E74ABBB978C6D63A2F817F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6">
    <w:name w:val="FD89C76EAD464C8D9CBE6449E740BBC726"/>
    <w:rsid w:val="002C4178"/>
    <w:pPr>
      <w:spacing w:after="0" w:line="240" w:lineRule="auto"/>
    </w:pPr>
  </w:style>
  <w:style w:type="paragraph" w:customStyle="1" w:styleId="5CE6BB1373BE464AB4ADC6A6DFD520BD26">
    <w:name w:val="5CE6BB1373BE464AB4ADC6A6DFD520BD26"/>
    <w:rsid w:val="002C4178"/>
    <w:pPr>
      <w:spacing w:after="0" w:line="240" w:lineRule="auto"/>
    </w:pPr>
  </w:style>
  <w:style w:type="paragraph" w:customStyle="1" w:styleId="DA03A06EE589462FB67CE8A9006BC54D14">
    <w:name w:val="DA03A06EE589462FB67CE8A9006BC54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4">
    <w:name w:val="440DB3CF7C274590B084BA84B78518D1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4">
    <w:name w:val="80A7DB6E47EF4AE9ACD3A14C8E78E0B6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4">
    <w:name w:val="82B23F8E9E21431793E062C2BDC7F23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4">
    <w:name w:val="31AB7145241D4EA6A72639F3507E1513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4">
    <w:name w:val="7421CDA3320A434A810CCAD92045A23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4">
    <w:name w:val="42791A9D6D7142AF8CB382D4F8B55953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4">
    <w:name w:val="5DE9999EC2224F7AB2294B75B3D2FB8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4">
    <w:name w:val="3AAFF4168878477EA6E0D8CC6ED9DAC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4">
    <w:name w:val="35E1B9747A65474D90247064D81D6B1C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4">
    <w:name w:val="0B8FCE6E5200414DB8EFF2EF28A27F0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4">
    <w:name w:val="7683E3C8F2E34C90AF5B7175CBEFE03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4">
    <w:name w:val="1A3BB433A8E64927810E0A4267C22C9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4">
    <w:name w:val="907B5E8EA524493289CBCDDB7BC6968B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4">
    <w:name w:val="359D770606F54A8D9A46671EBB581CDA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4">
    <w:name w:val="28E22662F178414790326F395E7057AA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4">
    <w:name w:val="BD1248E740FF4D8488897747D48D66B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4">
    <w:name w:val="26C5476B5126478E9AA02601EBA5F197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4">
    <w:name w:val="1DDA8B7389DA42089D5A79D8147F2AEF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4">
    <w:name w:val="36DA796592B44C2090E8FD12DB846B9E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4">
    <w:name w:val="4C7DCC012A2F4701887F530244B45FD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4">
    <w:name w:val="37EE45FB77434147BA47D8F61696FBCE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4">
    <w:name w:val="9F65408135A84393B41FE85F624722C9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4">
    <w:name w:val="94449C0D1DCB4A55B73D989E63217652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4">
    <w:name w:val="93EBF04604C046278CFAE7DDF44884DC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4">
    <w:name w:val="83B8FB0B74AC4F6F8C7ADFAEDAEF6301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4">
    <w:name w:val="EBC24A9279E9454A96E16405F3742A2F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4">
    <w:name w:val="23F5D074E3AF4C1396ECD7073F8121DC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4">
    <w:name w:val="1C32699401DA461797C7836A645915E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4">
    <w:name w:val="DAE3692AD7DA468D8BFA7CBE21BB0AAC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4">
    <w:name w:val="54E470CD26F045E9A2632616170806E4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4">
    <w:name w:val="F62F634A22ED48F1A5071999D30D873E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4">
    <w:name w:val="9A9BCE3E27FF44F69E9B2B438FECA01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21">
    <w:name w:val="5A92EFB84CB54216A09384B39329F87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4">
    <w:name w:val="0CFD446BB73B4A02B3E861A60E8EE04A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3">
    <w:name w:val="5B2E95BABA0A48C49CCB886462C2323C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2">
    <w:name w:val="2E7A297054914408BA41641EFA49BFCC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1">
    <w:name w:val="896283A7160A42E2BAA327221E41FC8A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0">
    <w:name w:val="18E917506D2D427FB04A17C6FDBB58C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0">
    <w:name w:val="B074D4A6F6DE4CBCB11C57B5BDB6E30B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0">
    <w:name w:val="054E766A48B7460C8B598AE3C13D12BA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0">
    <w:name w:val="924C05794CC345C38CF732C8ED8038A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0">
    <w:name w:val="16EA756F86404B87B762CFD320B14B66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0">
    <w:name w:val="E4455CC3109E4A1A9B71713B7E7BE054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0">
    <w:name w:val="B73774B65CB84619B3B90616E821CBF2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0">
    <w:name w:val="816D4068C1FB4CA68BC8591194725FDD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0">
    <w:name w:val="6EF2C20D4EFB455881FBD030A8202F1F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0">
    <w:name w:val="2BF073888DC84156A425923F802E867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0">
    <w:name w:val="FD4D4436C89E404F93E1E0B7B362D514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0">
    <w:name w:val="40BAF7C15E19416EA8F065E90517D22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0">
    <w:name w:val="1391F33CDBDC4522B33136076ECEE43C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0">
    <w:name w:val="0F499DDCFE0F41E6A7532FD43D8B19F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0">
    <w:name w:val="0B34FC4E1C92464D993EF39ACF57E5B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0">
    <w:name w:val="8ED2D3BC7BDD4A6C956AC6500AD03CA7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0">
    <w:name w:val="27BC98D5F5B74B0A98A213036ED37AB1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0">
    <w:name w:val="5056D89C82704D01B2516408E9770067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0">
    <w:name w:val="F70BD2D3826B443A9DF8812EA40226CD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0">
    <w:name w:val="8ECD7F906EBF4CD1832969E0DB869B3F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0">
    <w:name w:val="78E448312BB3412FA2A4EF44027CEEB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0">
    <w:name w:val="EF3401243FB0443B92B54799B733D5F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0">
    <w:name w:val="70ECFF920B0A44D2912DCACD506B38D4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0">
    <w:name w:val="90449A824F9E4909B1EC789CF6EE7712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0">
    <w:name w:val="F819CB677BBC4A85B682F7B10D9C5F6C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0">
    <w:name w:val="D9B247137E7544FF811D24AB5542C44A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0">
    <w:name w:val="6B7C8AEFB4EF44CC8BD69FFB42F63717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7">
    <w:name w:val="DADCDAF39A6641F098EE4F57E039EE8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5">
    <w:name w:val="32B07147A651473D970CD60DF92ACC8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5">
    <w:name w:val="C77600EF687A4716A5BEE30F7CA5BA27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5">
    <w:name w:val="A719C3517EC9491D90BF649B9B592085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5">
    <w:name w:val="EE51092695A944109B8AEAC868B5FA75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5">
    <w:name w:val="E45507BD9FDF4CE3835C890306DC1A1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5">
    <w:name w:val="900547AE62114142BBEE589D392EDA96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5">
    <w:name w:val="EE98DE96A54045D1A68195110DD9B6AF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5">
    <w:name w:val="9E822F9EF9EB44A18413B3198313479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7">
    <w:name w:val="C3135915DEF34AC88ABFADB37635AA6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5">
    <w:name w:val="04F2735507934A79B270637A686739B5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5">
    <w:name w:val="336A25176B564C60A805209466210CF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5">
    <w:name w:val="FE22838C0C4D4C9FAF3BF806C86F1575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5">
    <w:name w:val="B433FE2D03AC4D67852891B1158FCC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5">
    <w:name w:val="9ECB2A88101B4FD3800F8EA070D837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5">
    <w:name w:val="CEECA279EECB4E04B5D1FD547E44D627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5">
    <w:name w:val="B23733CACEEA4CC2AD9BDF1BEB38362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7">
    <w:name w:val="24FFEC1D13A54467BF92ED72DD53CA2F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5">
    <w:name w:val="A9919E1AA1AD4DD58DC5C1E1C804212C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5">
    <w:name w:val="C3339E13547A4200975B48CC8D22D46B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5">
    <w:name w:val="3DACB39D92944A25BFF4CB407BF8B685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5">
    <w:name w:val="4760C2E209CA4A6AAC00EC8E6268495A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5">
    <w:name w:val="E4B4EAD32F4B403F852F00587D9BC10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5">
    <w:name w:val="C120D1B1F0774E29A04B2A7394AE21DB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5">
    <w:name w:val="56916FDA0E144BCEBFE7638C97B5B49E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7">
    <w:name w:val="46A7913321E144D3A397F774069B837F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5">
    <w:name w:val="A7CE8E07F29A48D0B6D4B500F75B9C76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5">
    <w:name w:val="93036160D4244696848C040358A7FF59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5">
    <w:name w:val="853D9409A9E8428988E1BE37CCAC94B4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5">
    <w:name w:val="0363D0ED93424999A353A12B97DCADF6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5">
    <w:name w:val="DC5EB6B212134C74BEACB2CBE632D147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5">
    <w:name w:val="FB390C669D264E0BB4CCB65FAE470668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5">
    <w:name w:val="ABD5908530AA4FB69DF7BC5262C8478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7">
    <w:name w:val="035DCE449A194FEFB87CFCA57DA64C8B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5">
    <w:name w:val="A06C3F6C3E0D42F7B11B34621187A6B5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5">
    <w:name w:val="B6DDFAC180C04AED9E74E29B064B2869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5">
    <w:name w:val="4940EAB14611466DB17FB0494A94D3D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5">
    <w:name w:val="A97BEE0A63C34C6A9C06757CDF67AF49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5">
    <w:name w:val="5613EFAD4B594462AD843C4286EACD1E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5">
    <w:name w:val="6A7C7A00B7DA49BEA4A189E962476439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5">
    <w:name w:val="9E45947FE4FA4F168B6EE010C20E71D4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3">
    <w:name w:val="9368A0988ED64D1899CD8D2C1C6A3D4D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7">
    <w:name w:val="C50A54567E9E43B1B74164B3E7BEF9FF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5">
    <w:name w:val="E8A3BCD3C0A4421DBF145919E3D8B955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7">
    <w:name w:val="CEE257022C01446A99E3834D4F58D10E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5">
    <w:name w:val="6DA43AB7F99D4B6EA9B71D8C71D9C72B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7">
    <w:name w:val="92E4A94777FB4FD3ACD6FFF7C9D7CBA9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5">
    <w:name w:val="34A761D82A7A495998ACD761A25F7BC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5">
    <w:name w:val="A52A1FFC791E459B892FBFA730E5D654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5">
    <w:name w:val="60B00BCA599E4881BAAAAD3E94411FE9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5">
    <w:name w:val="77E142F6D82841FC8D77A53893A0E11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5">
    <w:name w:val="06E2DD5EDA304C7CBB4754DDDBCB4503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5">
    <w:name w:val="9F1A7E2ECEB1408B9E8830AC58380DC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27">
    <w:name w:val="22A80B7095E74ABBB978C6D63A2F817F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7">
    <w:name w:val="FD89C76EAD464C8D9CBE6449E740BBC727"/>
    <w:rsid w:val="002C4178"/>
    <w:pPr>
      <w:spacing w:after="0" w:line="240" w:lineRule="auto"/>
    </w:pPr>
  </w:style>
  <w:style w:type="paragraph" w:customStyle="1" w:styleId="5CE6BB1373BE464AB4ADC6A6DFD520BD27">
    <w:name w:val="5CE6BB1373BE464AB4ADC6A6DFD520BD27"/>
    <w:rsid w:val="002C4178"/>
    <w:pPr>
      <w:spacing w:after="0" w:line="240" w:lineRule="auto"/>
    </w:pPr>
  </w:style>
  <w:style w:type="paragraph" w:customStyle="1" w:styleId="DA03A06EE589462FB67CE8A9006BC54D15">
    <w:name w:val="DA03A06EE589462FB67CE8A9006BC54D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5">
    <w:name w:val="440DB3CF7C274590B084BA84B78518D1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5">
    <w:name w:val="80A7DB6E47EF4AE9ACD3A14C8E78E0B6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5">
    <w:name w:val="82B23F8E9E21431793E062C2BDC7F23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5">
    <w:name w:val="31AB7145241D4EA6A72639F3507E1513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5">
    <w:name w:val="7421CDA3320A434A810CCAD92045A23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5">
    <w:name w:val="42791A9D6D7142AF8CB382D4F8B55953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5">
    <w:name w:val="5DE9999EC2224F7AB2294B75B3D2FB8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5">
    <w:name w:val="3AAFF4168878477EA6E0D8CC6ED9DAC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5">
    <w:name w:val="35E1B9747A65474D90247064D81D6B1C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5">
    <w:name w:val="0B8FCE6E5200414DB8EFF2EF28A27F0D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5">
    <w:name w:val="7683E3C8F2E34C90AF5B7175CBEFE03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5">
    <w:name w:val="1A3BB433A8E64927810E0A4267C22C9D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5">
    <w:name w:val="907B5E8EA524493289CBCDDB7BC6968B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5">
    <w:name w:val="359D770606F54A8D9A46671EBB581CDA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5">
    <w:name w:val="28E22662F178414790326F395E7057AA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5">
    <w:name w:val="BD1248E740FF4D8488897747D48D66BD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5">
    <w:name w:val="26C5476B5126478E9AA02601EBA5F197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5">
    <w:name w:val="1DDA8B7389DA42089D5A79D8147F2AEF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5">
    <w:name w:val="36DA796592B44C2090E8FD12DB846B9E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5">
    <w:name w:val="4C7DCC012A2F4701887F530244B45FD5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5">
    <w:name w:val="37EE45FB77434147BA47D8F61696FBCE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5">
    <w:name w:val="9F65408135A84393B41FE85F624722C9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5">
    <w:name w:val="94449C0D1DCB4A55B73D989E63217652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5">
    <w:name w:val="93EBF04604C046278CFAE7DDF44884DC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5">
    <w:name w:val="83B8FB0B74AC4F6F8C7ADFAEDAEF6301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5">
    <w:name w:val="EBC24A9279E9454A96E16405F3742A2F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5">
    <w:name w:val="23F5D074E3AF4C1396ECD7073F8121DC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5">
    <w:name w:val="1C32699401DA461797C7836A645915E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5">
    <w:name w:val="DAE3692AD7DA468D8BFA7CBE21BB0AAC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5">
    <w:name w:val="54E470CD26F045E9A2632616170806E4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5">
    <w:name w:val="F62F634A22ED48F1A5071999D30D873E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5">
    <w:name w:val="9A9BCE3E27FF44F69E9B2B438FECA01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22">
    <w:name w:val="5A92EFB84CB54216A09384B39329F87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5">
    <w:name w:val="0CFD446BB73B4A02B3E861A60E8EE04A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4">
    <w:name w:val="5B2E95BABA0A48C49CCB886462C2323C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3">
    <w:name w:val="2E7A297054914408BA41641EFA49BFCC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2">
    <w:name w:val="896283A7160A42E2BAA327221E41FC8A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1">
    <w:name w:val="18E917506D2D427FB04A17C6FDBB58C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1">
    <w:name w:val="B074D4A6F6DE4CBCB11C57B5BDB6E30B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1">
    <w:name w:val="054E766A48B7460C8B598AE3C13D12BA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1">
    <w:name w:val="924C05794CC345C38CF732C8ED8038A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1">
    <w:name w:val="16EA756F86404B87B762CFD320B14B66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1">
    <w:name w:val="E4455CC3109E4A1A9B71713B7E7BE054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1">
    <w:name w:val="B73774B65CB84619B3B90616E821CBF2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1">
    <w:name w:val="816D4068C1FB4CA68BC8591194725FD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1">
    <w:name w:val="6EF2C20D4EFB455881FBD030A8202F1F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1">
    <w:name w:val="2BF073888DC84156A425923F802E867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1">
    <w:name w:val="FD4D4436C89E404F93E1E0B7B362D514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1">
    <w:name w:val="40BAF7C15E19416EA8F065E90517D22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1">
    <w:name w:val="1391F33CDBDC4522B33136076ECEE43C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1">
    <w:name w:val="0F499DDCFE0F41E6A7532FD43D8B19F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1">
    <w:name w:val="0B34FC4E1C92464D993EF39ACF57E5B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1">
    <w:name w:val="8ED2D3BC7BDD4A6C956AC6500AD03CA7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1">
    <w:name w:val="27BC98D5F5B74B0A98A213036ED37AB1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1">
    <w:name w:val="5056D89C82704D01B2516408E9770067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1">
    <w:name w:val="F70BD2D3826B443A9DF8812EA40226C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1">
    <w:name w:val="8ECD7F906EBF4CD1832969E0DB869B3F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1">
    <w:name w:val="78E448312BB3412FA2A4EF44027CEEB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1">
    <w:name w:val="EF3401243FB0443B92B54799B733D5F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1">
    <w:name w:val="70ECFF920B0A44D2912DCACD506B38D4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1">
    <w:name w:val="90449A824F9E4909B1EC789CF6EE7712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1">
    <w:name w:val="F819CB677BBC4A85B682F7B10D9C5F6C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1">
    <w:name w:val="D9B247137E7544FF811D24AB5542C44A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1">
    <w:name w:val="6B7C8AEFB4EF44CC8BD69FFB42F63717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8">
    <w:name w:val="DADCDAF39A6641F098EE4F57E039EE8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6">
    <w:name w:val="32B07147A651473D970CD60DF92ACC8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6">
    <w:name w:val="C77600EF687A4716A5BEE30F7CA5BA27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6">
    <w:name w:val="A719C3517EC9491D90BF649B9B59208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6">
    <w:name w:val="EE51092695A944109B8AEAC868B5FA7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6">
    <w:name w:val="E45507BD9FDF4CE3835C890306DC1A1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6">
    <w:name w:val="900547AE62114142BBEE589D392EDA96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6">
    <w:name w:val="EE98DE96A54045D1A68195110DD9B6AF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6">
    <w:name w:val="9E822F9EF9EB44A18413B3198313479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8">
    <w:name w:val="C3135915DEF34AC88ABFADB37635AA6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6">
    <w:name w:val="04F2735507934A79B270637A686739B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6">
    <w:name w:val="336A25176B564C60A805209466210CF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6">
    <w:name w:val="FE22838C0C4D4C9FAF3BF806C86F157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6">
    <w:name w:val="B433FE2D03AC4D67852891B1158FCC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6">
    <w:name w:val="9ECB2A88101B4FD3800F8EA070D837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6">
    <w:name w:val="CEECA279EECB4E04B5D1FD547E44D627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6">
    <w:name w:val="B23733CACEEA4CC2AD9BDF1BEB38362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8">
    <w:name w:val="24FFEC1D13A54467BF92ED72DD53CA2F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6">
    <w:name w:val="A9919E1AA1AD4DD58DC5C1E1C804212C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6">
    <w:name w:val="C3339E13547A4200975B48CC8D22D46B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6">
    <w:name w:val="3DACB39D92944A25BFF4CB407BF8B68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6">
    <w:name w:val="4760C2E209CA4A6AAC00EC8E6268495A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6">
    <w:name w:val="E4B4EAD32F4B403F852F00587D9BC10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6">
    <w:name w:val="C120D1B1F0774E29A04B2A7394AE21DB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6">
    <w:name w:val="56916FDA0E144BCEBFE7638C97B5B49E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8">
    <w:name w:val="46A7913321E144D3A397F774069B837F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6">
    <w:name w:val="A7CE8E07F29A48D0B6D4B500F75B9C76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6">
    <w:name w:val="93036160D4244696848C040358A7FF59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6">
    <w:name w:val="853D9409A9E8428988E1BE37CCAC94B4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6">
    <w:name w:val="0363D0ED93424999A353A12B97DCADF6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6">
    <w:name w:val="DC5EB6B212134C74BEACB2CBE632D147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6">
    <w:name w:val="FB390C669D264E0BB4CCB65FAE470668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6">
    <w:name w:val="ABD5908530AA4FB69DF7BC5262C8478D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8">
    <w:name w:val="035DCE449A194FEFB87CFCA57DA64C8B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6">
    <w:name w:val="A06C3F6C3E0D42F7B11B34621187A6B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6">
    <w:name w:val="B6DDFAC180C04AED9E74E29B064B2869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6">
    <w:name w:val="4940EAB14611466DB17FB0494A94D3D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6">
    <w:name w:val="A97BEE0A63C34C6A9C06757CDF67AF49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6">
    <w:name w:val="5613EFAD4B594462AD843C4286EACD1E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6">
    <w:name w:val="6A7C7A00B7DA49BEA4A189E962476439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6">
    <w:name w:val="9E45947FE4FA4F168B6EE010C20E71D4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4">
    <w:name w:val="9368A0988ED64D1899CD8D2C1C6A3D4D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8">
    <w:name w:val="C50A54567E9E43B1B74164B3E7BEF9FF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6">
    <w:name w:val="E8A3BCD3C0A4421DBF145919E3D8B95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8">
    <w:name w:val="CEE257022C01446A99E3834D4F58D10E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6">
    <w:name w:val="6DA43AB7F99D4B6EA9B71D8C71D9C72B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8">
    <w:name w:val="92E4A94777FB4FD3ACD6FFF7C9D7CBA9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6">
    <w:name w:val="34A761D82A7A495998ACD761A25F7BC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6">
    <w:name w:val="A52A1FFC791E459B892FBFA730E5D654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6">
    <w:name w:val="60B00BCA599E4881BAAAAD3E94411FE9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6">
    <w:name w:val="77E142F6D82841FC8D77A53893A0E11D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6">
    <w:name w:val="06E2DD5EDA304C7CBB4754DDDBCB4503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6">
    <w:name w:val="9F1A7E2ECEB1408B9E8830AC58380DC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28">
    <w:name w:val="22A80B7095E74ABBB978C6D63A2F817F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8">
    <w:name w:val="FD89C76EAD464C8D9CBE6449E740BBC728"/>
    <w:rsid w:val="002C4178"/>
    <w:pPr>
      <w:spacing w:after="0" w:line="240" w:lineRule="auto"/>
    </w:pPr>
  </w:style>
  <w:style w:type="paragraph" w:customStyle="1" w:styleId="5CE6BB1373BE464AB4ADC6A6DFD520BD28">
    <w:name w:val="5CE6BB1373BE464AB4ADC6A6DFD520BD28"/>
    <w:rsid w:val="002C4178"/>
    <w:pPr>
      <w:spacing w:after="0" w:line="240" w:lineRule="auto"/>
    </w:pPr>
  </w:style>
  <w:style w:type="paragraph" w:customStyle="1" w:styleId="DA03A06EE589462FB67CE8A9006BC54D16">
    <w:name w:val="DA03A06EE589462FB67CE8A9006BC54D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6">
    <w:name w:val="440DB3CF7C274590B084BA84B78518D1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6">
    <w:name w:val="80A7DB6E47EF4AE9ACD3A14C8E78E0B6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6">
    <w:name w:val="82B23F8E9E21431793E062C2BDC7F23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6">
    <w:name w:val="31AB7145241D4EA6A72639F3507E1513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6">
    <w:name w:val="7421CDA3320A434A810CCAD92045A23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6">
    <w:name w:val="42791A9D6D7142AF8CB382D4F8B55953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6">
    <w:name w:val="5DE9999EC2224F7AB2294B75B3D2FB8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6">
    <w:name w:val="3AAFF4168878477EA6E0D8CC6ED9DAC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6">
    <w:name w:val="35E1B9747A65474D90247064D81D6B1C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6">
    <w:name w:val="0B8FCE6E5200414DB8EFF2EF28A27F0D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6">
    <w:name w:val="7683E3C8F2E34C90AF5B7175CBEFE03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6">
    <w:name w:val="1A3BB433A8E64927810E0A4267C22C9D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6">
    <w:name w:val="907B5E8EA524493289CBCDDB7BC6968B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6">
    <w:name w:val="359D770606F54A8D9A46671EBB581CDA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6">
    <w:name w:val="28E22662F178414790326F395E7057AA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6">
    <w:name w:val="BD1248E740FF4D8488897747D48D66BD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6">
    <w:name w:val="26C5476B5126478E9AA02601EBA5F197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6">
    <w:name w:val="1DDA8B7389DA42089D5A79D8147F2AEF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6">
    <w:name w:val="36DA796592B44C2090E8FD12DB846B9E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6">
    <w:name w:val="4C7DCC012A2F4701887F530244B45FD5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6">
    <w:name w:val="37EE45FB77434147BA47D8F61696FBCE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6">
    <w:name w:val="9F65408135A84393B41FE85F624722C9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6">
    <w:name w:val="94449C0D1DCB4A55B73D989E63217652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6">
    <w:name w:val="93EBF04604C046278CFAE7DDF44884DC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6">
    <w:name w:val="83B8FB0B74AC4F6F8C7ADFAEDAEF6301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6">
    <w:name w:val="EBC24A9279E9454A96E16405F3742A2F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6">
    <w:name w:val="23F5D074E3AF4C1396ECD7073F8121DC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6">
    <w:name w:val="1C32699401DA461797C7836A645915E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6">
    <w:name w:val="DAE3692AD7DA468D8BFA7CBE21BB0AAC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6">
    <w:name w:val="54E470CD26F045E9A2632616170806E4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6">
    <w:name w:val="F62F634A22ED48F1A5071999D30D873E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6">
    <w:name w:val="9A9BCE3E27FF44F69E9B2B438FECA01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23">
    <w:name w:val="5A92EFB84CB54216A09384B39329F875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6">
    <w:name w:val="0CFD446BB73B4A02B3E861A60E8EE04A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5">
    <w:name w:val="5B2E95BABA0A48C49CCB886462C2323C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4">
    <w:name w:val="2E7A297054914408BA41641EFA49BFCC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3">
    <w:name w:val="896283A7160A42E2BAA327221E41FC8A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2">
    <w:name w:val="18E917506D2D427FB04A17C6FDBB58C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2">
    <w:name w:val="B074D4A6F6DE4CBCB11C57B5BDB6E30B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2">
    <w:name w:val="054E766A48B7460C8B598AE3C13D12BA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2">
    <w:name w:val="924C05794CC345C38CF732C8ED8038A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2">
    <w:name w:val="16EA756F86404B87B762CFD320B14B66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2">
    <w:name w:val="E4455CC3109E4A1A9B71713B7E7BE054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2">
    <w:name w:val="B73774B65CB84619B3B90616E821CBF2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2">
    <w:name w:val="816D4068C1FB4CA68BC8591194725FD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2">
    <w:name w:val="6EF2C20D4EFB455881FBD030A8202F1F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2">
    <w:name w:val="2BF073888DC84156A425923F802E867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2">
    <w:name w:val="FD4D4436C89E404F93E1E0B7B362D514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2">
    <w:name w:val="40BAF7C15E19416EA8F065E90517D22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2">
    <w:name w:val="1391F33CDBDC4522B33136076ECEE43C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2">
    <w:name w:val="0F499DDCFE0F41E6A7532FD43D8B19F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2">
    <w:name w:val="0B34FC4E1C92464D993EF39ACF57E5B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2">
    <w:name w:val="8ED2D3BC7BDD4A6C956AC6500AD03CA7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2">
    <w:name w:val="27BC98D5F5B74B0A98A213036ED37AB1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2">
    <w:name w:val="5056D89C82704D01B2516408E9770067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2">
    <w:name w:val="F70BD2D3826B443A9DF8812EA40226C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2">
    <w:name w:val="8ECD7F906EBF4CD1832969E0DB869B3F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2">
    <w:name w:val="78E448312BB3412FA2A4EF44027CEEB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2">
    <w:name w:val="EF3401243FB0443B92B54799B733D5F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2">
    <w:name w:val="70ECFF920B0A44D2912DCACD506B38D4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2">
    <w:name w:val="90449A824F9E4909B1EC789CF6EE7712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2">
    <w:name w:val="F819CB677BBC4A85B682F7B10D9C5F6C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2">
    <w:name w:val="D9B247137E7544FF811D24AB5542C44A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2">
    <w:name w:val="6B7C8AEFB4EF44CC8BD69FFB42F63717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9">
    <w:name w:val="DADCDAF39A6641F098EE4F57E039EE8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7">
    <w:name w:val="32B07147A651473D970CD60DF92ACC8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7">
    <w:name w:val="C77600EF687A4716A5BEE30F7CA5BA27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7">
    <w:name w:val="A719C3517EC9491D90BF649B9B59208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7">
    <w:name w:val="EE51092695A944109B8AEAC868B5FA7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7">
    <w:name w:val="E45507BD9FDF4CE3835C890306DC1A1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7">
    <w:name w:val="900547AE62114142BBEE589D392EDA96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7">
    <w:name w:val="EE98DE96A54045D1A68195110DD9B6AF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7">
    <w:name w:val="9E822F9EF9EB44A18413B3198313479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9">
    <w:name w:val="C3135915DEF34AC88ABFADB37635AA6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7">
    <w:name w:val="04F2735507934A79B270637A686739B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7">
    <w:name w:val="336A25176B564C60A805209466210CF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7">
    <w:name w:val="FE22838C0C4D4C9FAF3BF806C86F157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7">
    <w:name w:val="B433FE2D03AC4D67852891B1158FCC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7">
    <w:name w:val="9ECB2A88101B4FD3800F8EA070D837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7">
    <w:name w:val="CEECA279EECB4E04B5D1FD547E44D627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7">
    <w:name w:val="B23733CACEEA4CC2AD9BDF1BEB38362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9">
    <w:name w:val="24FFEC1D13A54467BF92ED72DD53CA2F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7">
    <w:name w:val="A9919E1AA1AD4DD58DC5C1E1C804212C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7">
    <w:name w:val="C3339E13547A4200975B48CC8D22D46B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7">
    <w:name w:val="3DACB39D92944A25BFF4CB407BF8B68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7">
    <w:name w:val="4760C2E209CA4A6AAC00EC8E6268495A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7">
    <w:name w:val="E4B4EAD32F4B403F852F00587D9BC10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7">
    <w:name w:val="C120D1B1F0774E29A04B2A7394AE21DB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7">
    <w:name w:val="56916FDA0E144BCEBFE7638C97B5B49E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9">
    <w:name w:val="46A7913321E144D3A397F774069B837F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7">
    <w:name w:val="A7CE8E07F29A48D0B6D4B500F75B9C76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7">
    <w:name w:val="93036160D4244696848C040358A7FF59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7">
    <w:name w:val="853D9409A9E8428988E1BE37CCAC94B4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7">
    <w:name w:val="0363D0ED93424999A353A12B97DCADF6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7">
    <w:name w:val="DC5EB6B212134C74BEACB2CBE632D147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7">
    <w:name w:val="FB390C669D264E0BB4CCB65FAE470668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7">
    <w:name w:val="ABD5908530AA4FB69DF7BC5262C8478D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9">
    <w:name w:val="035DCE449A194FEFB87CFCA57DA64C8B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7">
    <w:name w:val="A06C3F6C3E0D42F7B11B34621187A6B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7">
    <w:name w:val="B6DDFAC180C04AED9E74E29B064B2869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7">
    <w:name w:val="4940EAB14611466DB17FB0494A94D3D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7">
    <w:name w:val="A97BEE0A63C34C6A9C06757CDF67AF49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7">
    <w:name w:val="5613EFAD4B594462AD843C4286EACD1E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7">
    <w:name w:val="6A7C7A00B7DA49BEA4A189E962476439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7">
    <w:name w:val="9E45947FE4FA4F168B6EE010C20E71D4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5">
    <w:name w:val="9368A0988ED64D1899CD8D2C1C6A3D4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9">
    <w:name w:val="C50A54567E9E43B1B74164B3E7BEF9FF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7">
    <w:name w:val="E8A3BCD3C0A4421DBF145919E3D8B95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9">
    <w:name w:val="CEE257022C01446A99E3834D4F58D10E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7">
    <w:name w:val="6DA43AB7F99D4B6EA9B71D8C71D9C72B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9">
    <w:name w:val="92E4A94777FB4FD3ACD6FFF7C9D7CBA9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7">
    <w:name w:val="34A761D82A7A495998ACD761A25F7BC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7">
    <w:name w:val="A52A1FFC791E459B892FBFA730E5D654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7">
    <w:name w:val="60B00BCA599E4881BAAAAD3E94411FE9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7">
    <w:name w:val="77E142F6D82841FC8D77A53893A0E11D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7">
    <w:name w:val="06E2DD5EDA304C7CBB4754DDDBCB4503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7">
    <w:name w:val="9F1A7E2ECEB1408B9E8830AC58380DC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29">
    <w:name w:val="22A80B7095E74ABBB978C6D63A2F817F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29">
    <w:name w:val="FD89C76EAD464C8D9CBE6449E740BBC729"/>
    <w:rsid w:val="002C4178"/>
    <w:pPr>
      <w:spacing w:after="0" w:line="240" w:lineRule="auto"/>
    </w:pPr>
  </w:style>
  <w:style w:type="paragraph" w:customStyle="1" w:styleId="5CE6BB1373BE464AB4ADC6A6DFD520BD29">
    <w:name w:val="5CE6BB1373BE464AB4ADC6A6DFD520BD29"/>
    <w:rsid w:val="002C4178"/>
    <w:pPr>
      <w:spacing w:after="0" w:line="240" w:lineRule="auto"/>
    </w:pPr>
  </w:style>
  <w:style w:type="paragraph" w:customStyle="1" w:styleId="DA03A06EE589462FB67CE8A9006BC54D17">
    <w:name w:val="DA03A06EE589462FB67CE8A9006BC54D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7">
    <w:name w:val="440DB3CF7C274590B084BA84B78518D1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7">
    <w:name w:val="80A7DB6E47EF4AE9ACD3A14C8E78E0B6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7">
    <w:name w:val="82B23F8E9E21431793E062C2BDC7F23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7">
    <w:name w:val="31AB7145241D4EA6A72639F3507E1513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7">
    <w:name w:val="7421CDA3320A434A810CCAD92045A23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7">
    <w:name w:val="42791A9D6D7142AF8CB382D4F8B55953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7">
    <w:name w:val="5DE9999EC2224F7AB2294B75B3D2FB8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7">
    <w:name w:val="3AAFF4168878477EA6E0D8CC6ED9DAC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7">
    <w:name w:val="35E1B9747A65474D90247064D81D6B1C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7">
    <w:name w:val="0B8FCE6E5200414DB8EFF2EF28A27F0D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7">
    <w:name w:val="7683E3C8F2E34C90AF5B7175CBEFE03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7">
    <w:name w:val="1A3BB433A8E64927810E0A4267C22C9D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7">
    <w:name w:val="907B5E8EA524493289CBCDDB7BC6968B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7">
    <w:name w:val="359D770606F54A8D9A46671EBB581CDA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7">
    <w:name w:val="28E22662F178414790326F395E7057AA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7">
    <w:name w:val="BD1248E740FF4D8488897747D48D66BD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7">
    <w:name w:val="26C5476B5126478E9AA02601EBA5F197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7">
    <w:name w:val="1DDA8B7389DA42089D5A79D8147F2AEF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7">
    <w:name w:val="36DA796592B44C2090E8FD12DB846B9E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7">
    <w:name w:val="4C7DCC012A2F4701887F530244B45FD5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7">
    <w:name w:val="37EE45FB77434147BA47D8F61696FBCE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7">
    <w:name w:val="9F65408135A84393B41FE85F624722C9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7">
    <w:name w:val="94449C0D1DCB4A55B73D989E63217652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7">
    <w:name w:val="93EBF04604C046278CFAE7DDF44884DC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7">
    <w:name w:val="83B8FB0B74AC4F6F8C7ADFAEDAEF6301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7">
    <w:name w:val="EBC24A9279E9454A96E16405F3742A2F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7">
    <w:name w:val="23F5D074E3AF4C1396ECD7073F8121DC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7">
    <w:name w:val="1C32699401DA461797C7836A645915E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7">
    <w:name w:val="DAE3692AD7DA468D8BFA7CBE21BB0AAC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7">
    <w:name w:val="54E470CD26F045E9A2632616170806E4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7">
    <w:name w:val="F62F634A22ED48F1A5071999D30D873E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7">
    <w:name w:val="9A9BCE3E27FF44F69E9B2B438FECA01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24">
    <w:name w:val="5A92EFB84CB54216A09384B39329F875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7">
    <w:name w:val="0CFD446BB73B4A02B3E861A60E8EE04A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6">
    <w:name w:val="5B2E95BABA0A48C49CCB886462C2323C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5">
    <w:name w:val="2E7A297054914408BA41641EFA49BFCC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4">
    <w:name w:val="896283A7160A42E2BAA327221E41FC8A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3">
    <w:name w:val="18E917506D2D427FB04A17C6FDBB58C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3">
    <w:name w:val="B074D4A6F6DE4CBCB11C57B5BDB6E30B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3">
    <w:name w:val="054E766A48B7460C8B598AE3C13D12BA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3">
    <w:name w:val="924C05794CC345C38CF732C8ED8038A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3">
    <w:name w:val="16EA756F86404B87B762CFD320B14B66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3">
    <w:name w:val="E4455CC3109E4A1A9B71713B7E7BE054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3">
    <w:name w:val="B73774B65CB84619B3B90616E821CBF2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3">
    <w:name w:val="816D4068C1FB4CA68BC8591194725FD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3">
    <w:name w:val="6EF2C20D4EFB455881FBD030A8202F1F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3">
    <w:name w:val="2BF073888DC84156A425923F802E867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3">
    <w:name w:val="FD4D4436C89E404F93E1E0B7B362D514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3">
    <w:name w:val="40BAF7C15E19416EA8F065E90517D22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3">
    <w:name w:val="1391F33CDBDC4522B33136076ECEE43C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3">
    <w:name w:val="0F499DDCFE0F41E6A7532FD43D8B19F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3">
    <w:name w:val="0B34FC4E1C92464D993EF39ACF57E5B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3">
    <w:name w:val="8ED2D3BC7BDD4A6C956AC6500AD03CA7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3">
    <w:name w:val="27BC98D5F5B74B0A98A213036ED37AB1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3">
    <w:name w:val="5056D89C82704D01B2516408E9770067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3">
    <w:name w:val="F70BD2D3826B443A9DF8812EA40226C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3">
    <w:name w:val="8ECD7F906EBF4CD1832969E0DB869B3F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3">
    <w:name w:val="78E448312BB3412FA2A4EF44027CEEB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3">
    <w:name w:val="EF3401243FB0443B92B54799B733D5F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3">
    <w:name w:val="70ECFF920B0A44D2912DCACD506B38D4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3">
    <w:name w:val="90449A824F9E4909B1EC789CF6EE7712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3">
    <w:name w:val="F819CB677BBC4A85B682F7B10D9C5F6C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3">
    <w:name w:val="D9B247137E7544FF811D24AB5542C44A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3">
    <w:name w:val="6B7C8AEFB4EF44CC8BD69FFB42F63717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0">
    <w:name w:val="DADCDAF39A6641F098EE4F57E039EE82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8">
    <w:name w:val="32B07147A651473D970CD60DF92ACC8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8">
    <w:name w:val="C77600EF687A4716A5BEE30F7CA5BA27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8">
    <w:name w:val="A719C3517EC9491D90BF649B9B59208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8">
    <w:name w:val="EE51092695A944109B8AEAC868B5FA7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8">
    <w:name w:val="E45507BD9FDF4CE3835C890306DC1A1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8">
    <w:name w:val="900547AE62114142BBEE589D392EDA96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8">
    <w:name w:val="EE98DE96A54045D1A68195110DD9B6AF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8">
    <w:name w:val="9E822F9EF9EB44A18413B3198313479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0">
    <w:name w:val="C3135915DEF34AC88ABFADB37635AA6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8">
    <w:name w:val="04F2735507934A79B270637A686739B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8">
    <w:name w:val="336A25176B564C60A805209466210CF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8">
    <w:name w:val="FE22838C0C4D4C9FAF3BF806C86F157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8">
    <w:name w:val="B433FE2D03AC4D67852891B1158FCC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8">
    <w:name w:val="9ECB2A88101B4FD3800F8EA070D837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8">
    <w:name w:val="CEECA279EECB4E04B5D1FD547E44D627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8">
    <w:name w:val="B23733CACEEA4CC2AD9BDF1BEB38362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0">
    <w:name w:val="24FFEC1D13A54467BF92ED72DD53CA2F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8">
    <w:name w:val="A9919E1AA1AD4DD58DC5C1E1C804212C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8">
    <w:name w:val="C3339E13547A4200975B48CC8D22D46B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8">
    <w:name w:val="3DACB39D92944A25BFF4CB407BF8B68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8">
    <w:name w:val="4760C2E209CA4A6AAC00EC8E6268495A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8">
    <w:name w:val="E4B4EAD32F4B403F852F00587D9BC10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8">
    <w:name w:val="C120D1B1F0774E29A04B2A7394AE21DB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8">
    <w:name w:val="56916FDA0E144BCEBFE7638C97B5B49E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0">
    <w:name w:val="46A7913321E144D3A397F774069B837F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8">
    <w:name w:val="A7CE8E07F29A48D0B6D4B500F75B9C76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8">
    <w:name w:val="93036160D4244696848C040358A7FF59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8">
    <w:name w:val="853D9409A9E8428988E1BE37CCAC94B4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8">
    <w:name w:val="0363D0ED93424999A353A12B97DCADF6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8">
    <w:name w:val="DC5EB6B212134C74BEACB2CBE632D147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8">
    <w:name w:val="FB390C669D264E0BB4CCB65FAE470668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8">
    <w:name w:val="ABD5908530AA4FB69DF7BC5262C8478D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0">
    <w:name w:val="035DCE449A194FEFB87CFCA57DA64C8B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8">
    <w:name w:val="A06C3F6C3E0D42F7B11B34621187A6B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8">
    <w:name w:val="B6DDFAC180C04AED9E74E29B064B2869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8">
    <w:name w:val="4940EAB14611466DB17FB0494A94D3D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8">
    <w:name w:val="A97BEE0A63C34C6A9C06757CDF67AF49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8">
    <w:name w:val="5613EFAD4B594462AD843C4286EACD1E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8">
    <w:name w:val="6A7C7A00B7DA49BEA4A189E962476439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8">
    <w:name w:val="9E45947FE4FA4F168B6EE010C20E71D4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6">
    <w:name w:val="9368A0988ED64D1899CD8D2C1C6A3D4D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0">
    <w:name w:val="C50A54567E9E43B1B74164B3E7BEF9FF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8">
    <w:name w:val="E8A3BCD3C0A4421DBF145919E3D8B95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0">
    <w:name w:val="CEE257022C01446A99E3834D4F58D10E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8">
    <w:name w:val="6DA43AB7F99D4B6EA9B71D8C71D9C72B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0">
    <w:name w:val="92E4A94777FB4FD3ACD6FFF7C9D7CBA9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8">
    <w:name w:val="34A761D82A7A495998ACD761A25F7BC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8">
    <w:name w:val="A52A1FFC791E459B892FBFA730E5D654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8">
    <w:name w:val="60B00BCA599E4881BAAAAD3E94411FE9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8">
    <w:name w:val="77E142F6D82841FC8D77A53893A0E11D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8">
    <w:name w:val="06E2DD5EDA304C7CBB4754DDDBCB4503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8">
    <w:name w:val="9F1A7E2ECEB1408B9E8830AC58380DC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0">
    <w:name w:val="22A80B7095E74ABBB978C6D63A2F817F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0">
    <w:name w:val="FD89C76EAD464C8D9CBE6449E740BBC730"/>
    <w:rsid w:val="002C4178"/>
    <w:pPr>
      <w:spacing w:after="0" w:line="240" w:lineRule="auto"/>
    </w:pPr>
  </w:style>
  <w:style w:type="paragraph" w:customStyle="1" w:styleId="5CE6BB1373BE464AB4ADC6A6DFD520BD30">
    <w:name w:val="5CE6BB1373BE464AB4ADC6A6DFD520BD30"/>
    <w:rsid w:val="002C4178"/>
    <w:pPr>
      <w:spacing w:after="0" w:line="240" w:lineRule="auto"/>
    </w:pPr>
  </w:style>
  <w:style w:type="paragraph" w:customStyle="1" w:styleId="DA03A06EE589462FB67CE8A9006BC54D18">
    <w:name w:val="DA03A06EE589462FB67CE8A9006BC54D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8">
    <w:name w:val="440DB3CF7C274590B084BA84B78518D1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8">
    <w:name w:val="80A7DB6E47EF4AE9ACD3A14C8E78E0B6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8">
    <w:name w:val="82B23F8E9E21431793E062C2BDC7F23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8">
    <w:name w:val="31AB7145241D4EA6A72639F3507E1513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8">
    <w:name w:val="7421CDA3320A434A810CCAD92045A23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8">
    <w:name w:val="42791A9D6D7142AF8CB382D4F8B55953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8">
    <w:name w:val="5DE9999EC2224F7AB2294B75B3D2FB8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8">
    <w:name w:val="3AAFF4168878477EA6E0D8CC6ED9DAC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8">
    <w:name w:val="35E1B9747A65474D90247064D81D6B1C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8">
    <w:name w:val="0B8FCE6E5200414DB8EFF2EF28A27F0D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8">
    <w:name w:val="7683E3C8F2E34C90AF5B7175CBEFE03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8">
    <w:name w:val="1A3BB433A8E64927810E0A4267C22C9D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8">
    <w:name w:val="907B5E8EA524493289CBCDDB7BC6968B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8">
    <w:name w:val="359D770606F54A8D9A46671EBB581CDA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8">
    <w:name w:val="28E22662F178414790326F395E7057AA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8">
    <w:name w:val="BD1248E740FF4D8488897747D48D66BD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8">
    <w:name w:val="26C5476B5126478E9AA02601EBA5F197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8">
    <w:name w:val="1DDA8B7389DA42089D5A79D8147F2AEF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8">
    <w:name w:val="36DA796592B44C2090E8FD12DB846B9E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8">
    <w:name w:val="4C7DCC012A2F4701887F530244B45FD5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8">
    <w:name w:val="37EE45FB77434147BA47D8F61696FBCE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8">
    <w:name w:val="9F65408135A84393B41FE85F624722C9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8">
    <w:name w:val="94449C0D1DCB4A55B73D989E63217652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8">
    <w:name w:val="93EBF04604C046278CFAE7DDF44884DC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8">
    <w:name w:val="83B8FB0B74AC4F6F8C7ADFAEDAEF6301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8">
    <w:name w:val="EBC24A9279E9454A96E16405F3742A2F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8">
    <w:name w:val="23F5D074E3AF4C1396ECD7073F8121DC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8">
    <w:name w:val="1C32699401DA461797C7836A645915E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8">
    <w:name w:val="DAE3692AD7DA468D8BFA7CBE21BB0AAC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8">
    <w:name w:val="54E470CD26F045E9A2632616170806E4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8">
    <w:name w:val="F62F634A22ED48F1A5071999D30D873E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8">
    <w:name w:val="9A9BCE3E27FF44F69E9B2B438FECA01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25">
    <w:name w:val="5A92EFB84CB54216A09384B39329F875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8">
    <w:name w:val="0CFD446BB73B4A02B3E861A60E8EE04A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7">
    <w:name w:val="5B2E95BABA0A48C49CCB886462C2323C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6">
    <w:name w:val="2E7A297054914408BA41641EFA49BFCC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5">
    <w:name w:val="896283A7160A42E2BAA327221E41FC8A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4">
    <w:name w:val="18E917506D2D427FB04A17C6FDBB58C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4">
    <w:name w:val="B074D4A6F6DE4CBCB11C57B5BDB6E30B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4">
    <w:name w:val="054E766A48B7460C8B598AE3C13D12BA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4">
    <w:name w:val="924C05794CC345C38CF732C8ED8038A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4">
    <w:name w:val="16EA756F86404B87B762CFD320B14B66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4">
    <w:name w:val="E4455CC3109E4A1A9B71713B7E7BE054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4">
    <w:name w:val="B73774B65CB84619B3B90616E821CBF2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4">
    <w:name w:val="816D4068C1FB4CA68BC8591194725FD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4">
    <w:name w:val="6EF2C20D4EFB455881FBD030A8202F1F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4">
    <w:name w:val="2BF073888DC84156A425923F802E867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4">
    <w:name w:val="FD4D4436C89E404F93E1E0B7B362D514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4">
    <w:name w:val="40BAF7C15E19416EA8F065E90517D22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4">
    <w:name w:val="1391F33CDBDC4522B33136076ECEE43C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4">
    <w:name w:val="0F499DDCFE0F41E6A7532FD43D8B19F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4">
    <w:name w:val="0B34FC4E1C92464D993EF39ACF57E5B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4">
    <w:name w:val="8ED2D3BC7BDD4A6C956AC6500AD03CA7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4">
    <w:name w:val="27BC98D5F5B74B0A98A213036ED37AB1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4">
    <w:name w:val="5056D89C82704D01B2516408E9770067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4">
    <w:name w:val="F70BD2D3826B443A9DF8812EA40226C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4">
    <w:name w:val="8ECD7F906EBF4CD1832969E0DB869B3F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4">
    <w:name w:val="78E448312BB3412FA2A4EF44027CEEB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4">
    <w:name w:val="EF3401243FB0443B92B54799B733D5F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4">
    <w:name w:val="70ECFF920B0A44D2912DCACD506B38D4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4">
    <w:name w:val="90449A824F9E4909B1EC789CF6EE7712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4">
    <w:name w:val="F819CB677BBC4A85B682F7B10D9C5F6C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4">
    <w:name w:val="D9B247137E7544FF811D24AB5542C44A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4">
    <w:name w:val="6B7C8AEFB4EF44CC8BD69FFB42F63717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1">
    <w:name w:val="DADCDAF39A6641F098EE4F57E039EE82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9">
    <w:name w:val="32B07147A651473D970CD60DF92ACC8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9">
    <w:name w:val="C77600EF687A4716A5BEE30F7CA5BA27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9">
    <w:name w:val="A719C3517EC9491D90BF649B9B59208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9">
    <w:name w:val="EE51092695A944109B8AEAC868B5FA7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9">
    <w:name w:val="E45507BD9FDF4CE3835C890306DC1A1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9">
    <w:name w:val="900547AE62114142BBEE589D392EDA96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9">
    <w:name w:val="EE98DE96A54045D1A68195110DD9B6AF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9">
    <w:name w:val="9E822F9EF9EB44A18413B3198313479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1">
    <w:name w:val="C3135915DEF34AC88ABFADB37635AA6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9">
    <w:name w:val="04F2735507934A79B270637A686739B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9">
    <w:name w:val="336A25176B564C60A805209466210CF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9">
    <w:name w:val="FE22838C0C4D4C9FAF3BF806C86F157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9">
    <w:name w:val="B433FE2D03AC4D67852891B1158FCC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9">
    <w:name w:val="9ECB2A88101B4FD3800F8EA070D837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9">
    <w:name w:val="CEECA279EECB4E04B5D1FD547E44D627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9">
    <w:name w:val="B23733CACEEA4CC2AD9BDF1BEB38362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1">
    <w:name w:val="24FFEC1D13A54467BF92ED72DD53CA2F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9">
    <w:name w:val="A9919E1AA1AD4DD58DC5C1E1C804212C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9">
    <w:name w:val="C3339E13547A4200975B48CC8D22D46B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9">
    <w:name w:val="3DACB39D92944A25BFF4CB407BF8B68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9">
    <w:name w:val="4760C2E209CA4A6AAC00EC8E6268495A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9">
    <w:name w:val="E4B4EAD32F4B403F852F00587D9BC10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9">
    <w:name w:val="C120D1B1F0774E29A04B2A7394AE21DB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9">
    <w:name w:val="56916FDA0E144BCEBFE7638C97B5B49E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1">
    <w:name w:val="46A7913321E144D3A397F774069B837F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9">
    <w:name w:val="A7CE8E07F29A48D0B6D4B500F75B9C76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9">
    <w:name w:val="93036160D4244696848C040358A7FF59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9">
    <w:name w:val="853D9409A9E8428988E1BE37CCAC94B4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9">
    <w:name w:val="0363D0ED93424999A353A12B97DCADF6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9">
    <w:name w:val="DC5EB6B212134C74BEACB2CBE632D147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9">
    <w:name w:val="FB390C669D264E0BB4CCB65FAE470668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9">
    <w:name w:val="ABD5908530AA4FB69DF7BC5262C8478D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1">
    <w:name w:val="035DCE449A194FEFB87CFCA57DA64C8B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9">
    <w:name w:val="A06C3F6C3E0D42F7B11B34621187A6B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9">
    <w:name w:val="B6DDFAC180C04AED9E74E29B064B2869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9">
    <w:name w:val="4940EAB14611466DB17FB0494A94D3D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9">
    <w:name w:val="A97BEE0A63C34C6A9C06757CDF67AF49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9">
    <w:name w:val="5613EFAD4B594462AD843C4286EACD1E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9">
    <w:name w:val="6A7C7A00B7DA49BEA4A189E962476439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9">
    <w:name w:val="9E45947FE4FA4F168B6EE010C20E71D4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7">
    <w:name w:val="9368A0988ED64D1899CD8D2C1C6A3D4D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1">
    <w:name w:val="C50A54567E9E43B1B74164B3E7BEF9FF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9">
    <w:name w:val="E8A3BCD3C0A4421DBF145919E3D8B95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1">
    <w:name w:val="CEE257022C01446A99E3834D4F58D10E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9">
    <w:name w:val="6DA43AB7F99D4B6EA9B71D8C71D9C72B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1">
    <w:name w:val="92E4A94777FB4FD3ACD6FFF7C9D7CBA9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9">
    <w:name w:val="34A761D82A7A495998ACD761A25F7BC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9">
    <w:name w:val="A52A1FFC791E459B892FBFA730E5D654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9">
    <w:name w:val="60B00BCA599E4881BAAAAD3E94411FE9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9">
    <w:name w:val="77E142F6D82841FC8D77A53893A0E11D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9">
    <w:name w:val="06E2DD5EDA304C7CBB4754DDDBCB4503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9">
    <w:name w:val="9F1A7E2ECEB1408B9E8830AC58380DC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1">
    <w:name w:val="22A80B7095E74ABBB978C6D63A2F817F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1">
    <w:name w:val="FD89C76EAD464C8D9CBE6449E740BBC731"/>
    <w:rsid w:val="002C4178"/>
    <w:pPr>
      <w:spacing w:after="0" w:line="240" w:lineRule="auto"/>
    </w:pPr>
  </w:style>
  <w:style w:type="paragraph" w:customStyle="1" w:styleId="5CE6BB1373BE464AB4ADC6A6DFD520BD31">
    <w:name w:val="5CE6BB1373BE464AB4ADC6A6DFD520BD31"/>
    <w:rsid w:val="002C4178"/>
    <w:pPr>
      <w:spacing w:after="0" w:line="240" w:lineRule="auto"/>
    </w:pPr>
  </w:style>
  <w:style w:type="paragraph" w:customStyle="1" w:styleId="DA03A06EE589462FB67CE8A9006BC54D19">
    <w:name w:val="DA03A06EE589462FB67CE8A9006BC54D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19">
    <w:name w:val="440DB3CF7C274590B084BA84B78518D1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19">
    <w:name w:val="80A7DB6E47EF4AE9ACD3A14C8E78E0B6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19">
    <w:name w:val="82B23F8E9E21431793E062C2BDC7F23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19">
    <w:name w:val="31AB7145241D4EA6A72639F3507E1513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19">
    <w:name w:val="7421CDA3320A434A810CCAD92045A23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19">
    <w:name w:val="42791A9D6D7142AF8CB382D4F8B55953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19">
    <w:name w:val="5DE9999EC2224F7AB2294B75B3D2FB8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19">
    <w:name w:val="3AAFF4168878477EA6E0D8CC6ED9DAC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19">
    <w:name w:val="35E1B9747A65474D90247064D81D6B1C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19">
    <w:name w:val="0B8FCE6E5200414DB8EFF2EF28A27F0D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19">
    <w:name w:val="7683E3C8F2E34C90AF5B7175CBEFE03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19">
    <w:name w:val="1A3BB433A8E64927810E0A4267C22C9D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19">
    <w:name w:val="907B5E8EA524493289CBCDDB7BC6968B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19">
    <w:name w:val="359D770606F54A8D9A46671EBB581CDA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19">
    <w:name w:val="28E22662F178414790326F395E7057AA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19">
    <w:name w:val="BD1248E740FF4D8488897747D48D66BD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19">
    <w:name w:val="26C5476B5126478E9AA02601EBA5F197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19">
    <w:name w:val="1DDA8B7389DA42089D5A79D8147F2AEF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19">
    <w:name w:val="36DA796592B44C2090E8FD12DB846B9E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19">
    <w:name w:val="4C7DCC012A2F4701887F530244B45FD5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19">
    <w:name w:val="37EE45FB77434147BA47D8F61696FBCE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19">
    <w:name w:val="9F65408135A84393B41FE85F624722C9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19">
    <w:name w:val="94449C0D1DCB4A55B73D989E63217652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19">
    <w:name w:val="93EBF04604C046278CFAE7DDF44884DC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19">
    <w:name w:val="83B8FB0B74AC4F6F8C7ADFAEDAEF6301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19">
    <w:name w:val="EBC24A9279E9454A96E16405F3742A2F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19">
    <w:name w:val="23F5D074E3AF4C1396ECD7073F8121DC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19">
    <w:name w:val="1C32699401DA461797C7836A645915E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19">
    <w:name w:val="DAE3692AD7DA468D8BFA7CBE21BB0AAC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19">
    <w:name w:val="54E470CD26F045E9A2632616170806E4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19">
    <w:name w:val="F62F634A22ED48F1A5071999D30D873E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19">
    <w:name w:val="9A9BCE3E27FF44F69E9B2B438FECA01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">
    <w:name w:val="1E7C6ACE45EE43E596EB23B9649C62E9"/>
    <w:rsid w:val="002C4178"/>
  </w:style>
  <w:style w:type="paragraph" w:customStyle="1" w:styleId="484228F99EC74537AD7A4E6BA41532FF">
    <w:name w:val="484228F99EC74537AD7A4E6BA41532FF"/>
    <w:rsid w:val="002C4178"/>
  </w:style>
  <w:style w:type="paragraph" w:customStyle="1" w:styleId="8444D93D742645D387BC32BA9FCB6B14">
    <w:name w:val="8444D93D742645D387BC32BA9FCB6B14"/>
    <w:rsid w:val="002C4178"/>
  </w:style>
  <w:style w:type="paragraph" w:customStyle="1" w:styleId="D0F41EB27A914943A0FE69F80129E763">
    <w:name w:val="D0F41EB27A914943A0FE69F80129E763"/>
    <w:rsid w:val="002C4178"/>
  </w:style>
  <w:style w:type="paragraph" w:customStyle="1" w:styleId="8AA3B291CACC46F7A12E157A524E3277">
    <w:name w:val="8AA3B291CACC46F7A12E157A524E3277"/>
    <w:rsid w:val="002C4178"/>
  </w:style>
  <w:style w:type="paragraph" w:customStyle="1" w:styleId="A0320D93E8F04789B7A49622DEF5B47E">
    <w:name w:val="A0320D93E8F04789B7A49622DEF5B47E"/>
    <w:rsid w:val="002C4178"/>
  </w:style>
  <w:style w:type="paragraph" w:customStyle="1" w:styleId="4C8A1D3DAAEE4390935BCA798D6906DD">
    <w:name w:val="4C8A1D3DAAEE4390935BCA798D6906DD"/>
    <w:rsid w:val="002C4178"/>
  </w:style>
  <w:style w:type="paragraph" w:customStyle="1" w:styleId="A9B22366670A4E55B7A9B96E69F46790">
    <w:name w:val="A9B22366670A4E55B7A9B96E69F46790"/>
    <w:rsid w:val="002C4178"/>
  </w:style>
  <w:style w:type="paragraph" w:customStyle="1" w:styleId="6730F704490740EFAEF81D0838B8A145">
    <w:name w:val="6730F704490740EFAEF81D0838B8A145"/>
    <w:rsid w:val="002C4178"/>
  </w:style>
  <w:style w:type="paragraph" w:customStyle="1" w:styleId="5A92EFB84CB54216A09384B39329F87526">
    <w:name w:val="5A92EFB84CB54216A09384B39329F875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19">
    <w:name w:val="0CFD446BB73B4A02B3E861A60E8EE04A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8">
    <w:name w:val="5B2E95BABA0A48C49CCB886462C2323C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7">
    <w:name w:val="2E7A297054914408BA41641EFA49BFCC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6">
    <w:name w:val="896283A7160A42E2BAA327221E41FC8A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5">
    <w:name w:val="18E917506D2D427FB04A17C6FDBB58C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5">
    <w:name w:val="B074D4A6F6DE4CBCB11C57B5BDB6E30B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5">
    <w:name w:val="054E766A48B7460C8B598AE3C13D12BA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5">
    <w:name w:val="924C05794CC345C38CF732C8ED8038A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5">
    <w:name w:val="16EA756F86404B87B762CFD320B14B66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5">
    <w:name w:val="E4455CC3109E4A1A9B71713B7E7BE054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5">
    <w:name w:val="B73774B65CB84619B3B90616E821CBF2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5">
    <w:name w:val="816D4068C1FB4CA68BC8591194725FDD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5">
    <w:name w:val="6EF2C20D4EFB455881FBD030A8202F1F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5">
    <w:name w:val="2BF073888DC84156A425923F802E867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5">
    <w:name w:val="FD4D4436C89E404F93E1E0B7B362D514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5">
    <w:name w:val="40BAF7C15E19416EA8F065E90517D22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5">
    <w:name w:val="1391F33CDBDC4522B33136076ECEE43C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5">
    <w:name w:val="0F499DDCFE0F41E6A7532FD43D8B19F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5">
    <w:name w:val="0B34FC4E1C92464D993EF39ACF57E5B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5">
    <w:name w:val="8ED2D3BC7BDD4A6C956AC6500AD03CA7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5">
    <w:name w:val="27BC98D5F5B74B0A98A213036ED37AB1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5">
    <w:name w:val="5056D89C82704D01B2516408E9770067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5">
    <w:name w:val="F70BD2D3826B443A9DF8812EA40226CD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5">
    <w:name w:val="8ECD7F906EBF4CD1832969E0DB869B3F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5">
    <w:name w:val="78E448312BB3412FA2A4EF44027CEEB5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5">
    <w:name w:val="EF3401243FB0443B92B54799B733D5F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5">
    <w:name w:val="70ECFF920B0A44D2912DCACD506B38D4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5">
    <w:name w:val="90449A824F9E4909B1EC789CF6EE7712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5">
    <w:name w:val="F819CB677BBC4A85B682F7B10D9C5F6C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5">
    <w:name w:val="D9B247137E7544FF811D24AB5542C44A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5">
    <w:name w:val="6B7C8AEFB4EF44CC8BD69FFB42F63717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2">
    <w:name w:val="DADCDAF39A6641F098EE4F57E039EE82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0">
    <w:name w:val="32B07147A651473D970CD60DF92ACC8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0">
    <w:name w:val="C77600EF687A4716A5BEE30F7CA5BA27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0">
    <w:name w:val="A719C3517EC9491D90BF649B9B59208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0">
    <w:name w:val="EE51092695A944109B8AEAC868B5FA7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0">
    <w:name w:val="E45507BD9FDF4CE3835C890306DC1A1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0">
    <w:name w:val="900547AE62114142BBEE589D392EDA96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0">
    <w:name w:val="EE98DE96A54045D1A68195110DD9B6AF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0">
    <w:name w:val="9E822F9EF9EB44A18413B31983134792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2">
    <w:name w:val="C3135915DEF34AC88ABFADB37635AA6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0">
    <w:name w:val="04F2735507934A79B270637A686739B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0">
    <w:name w:val="336A25176B564C60A805209466210CF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0">
    <w:name w:val="FE22838C0C4D4C9FAF3BF806C86F157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0">
    <w:name w:val="B433FE2D03AC4D67852891B1158FCC01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0">
    <w:name w:val="9ECB2A88101B4FD3800F8EA070D83781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0">
    <w:name w:val="CEECA279EECB4E04B5D1FD547E44D627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0">
    <w:name w:val="B23733CACEEA4CC2AD9BDF1BEB383621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2">
    <w:name w:val="24FFEC1D13A54467BF92ED72DD53CA2F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0">
    <w:name w:val="A9919E1AA1AD4DD58DC5C1E1C804212C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0">
    <w:name w:val="C3339E13547A4200975B48CC8D22D46B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0">
    <w:name w:val="3DACB39D92944A25BFF4CB407BF8B68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0">
    <w:name w:val="4760C2E209CA4A6AAC00EC8E6268495A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0">
    <w:name w:val="E4B4EAD32F4B403F852F00587D9BC10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0">
    <w:name w:val="C120D1B1F0774E29A04B2A7394AE21DB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0">
    <w:name w:val="56916FDA0E144BCEBFE7638C97B5B49E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2">
    <w:name w:val="46A7913321E144D3A397F774069B837F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0">
    <w:name w:val="A7CE8E07F29A48D0B6D4B500F75B9C76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0">
    <w:name w:val="93036160D4244696848C040358A7FF59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0">
    <w:name w:val="853D9409A9E8428988E1BE37CCAC94B4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0">
    <w:name w:val="0363D0ED93424999A353A12B97DCADF6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0">
    <w:name w:val="DC5EB6B212134C74BEACB2CBE632D147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0">
    <w:name w:val="FB390C669D264E0BB4CCB65FAE470668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0">
    <w:name w:val="ABD5908530AA4FB69DF7BC5262C8478D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2">
    <w:name w:val="035DCE449A194FEFB87CFCA57DA64C8B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0">
    <w:name w:val="A06C3F6C3E0D42F7B11B34621187A6B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0">
    <w:name w:val="B6DDFAC180C04AED9E74E29B064B2869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0">
    <w:name w:val="4940EAB14611466DB17FB0494A94D3D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0">
    <w:name w:val="A97BEE0A63C34C6A9C06757CDF67AF49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0">
    <w:name w:val="5613EFAD4B594462AD843C4286EACD1E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0">
    <w:name w:val="6A7C7A00B7DA49BEA4A189E962476439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0">
    <w:name w:val="9E45947FE4FA4F168B6EE010C20E71D4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8">
    <w:name w:val="9368A0988ED64D1899CD8D2C1C6A3D4D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2">
    <w:name w:val="C50A54567E9E43B1B74164B3E7BEF9FF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0">
    <w:name w:val="E8A3BCD3C0A4421DBF145919E3D8B95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2">
    <w:name w:val="CEE257022C01446A99E3834D4F58D10E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0">
    <w:name w:val="6DA43AB7F99D4B6EA9B71D8C71D9C72B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2">
    <w:name w:val="92E4A94777FB4FD3ACD6FFF7C9D7CBA9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0">
    <w:name w:val="34A761D82A7A495998ACD761A25F7BC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0">
    <w:name w:val="A52A1FFC791E459B892FBFA730E5D654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0">
    <w:name w:val="60B00BCA599E4881BAAAAD3E94411FE9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0">
    <w:name w:val="77E142F6D82841FC8D77A53893A0E11D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0">
    <w:name w:val="06E2DD5EDA304C7CBB4754DDDBCB4503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0">
    <w:name w:val="9F1A7E2ECEB1408B9E8830AC58380DC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2">
    <w:name w:val="22A80B7095E74ABBB978C6D63A2F817F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2">
    <w:name w:val="FD89C76EAD464C8D9CBE6449E740BBC732"/>
    <w:rsid w:val="002C4178"/>
    <w:pPr>
      <w:spacing w:after="0" w:line="240" w:lineRule="auto"/>
    </w:pPr>
  </w:style>
  <w:style w:type="paragraph" w:customStyle="1" w:styleId="5CE6BB1373BE464AB4ADC6A6DFD520BD32">
    <w:name w:val="5CE6BB1373BE464AB4ADC6A6DFD520BD32"/>
    <w:rsid w:val="002C4178"/>
    <w:pPr>
      <w:spacing w:after="0" w:line="240" w:lineRule="auto"/>
    </w:pPr>
  </w:style>
  <w:style w:type="paragraph" w:customStyle="1" w:styleId="DA03A06EE589462FB67CE8A9006BC54D20">
    <w:name w:val="DA03A06EE589462FB67CE8A9006BC54D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0">
    <w:name w:val="440DB3CF7C274590B084BA84B78518D1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0">
    <w:name w:val="80A7DB6E47EF4AE9ACD3A14C8E78E0B6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0">
    <w:name w:val="82B23F8E9E21431793E062C2BDC7F23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0">
    <w:name w:val="31AB7145241D4EA6A72639F3507E1513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0">
    <w:name w:val="7421CDA3320A434A810CCAD92045A23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0">
    <w:name w:val="42791A9D6D7142AF8CB382D4F8B55953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0">
    <w:name w:val="5DE9999EC2224F7AB2294B75B3D2FB8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0">
    <w:name w:val="3AAFF4168878477EA6E0D8CC6ED9DAC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0">
    <w:name w:val="35E1B9747A65474D90247064D81D6B1C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0">
    <w:name w:val="0B8FCE6E5200414DB8EFF2EF28A27F0D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0">
    <w:name w:val="7683E3C8F2E34C90AF5B7175CBEFE03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0">
    <w:name w:val="1A3BB433A8E64927810E0A4267C22C9D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0">
    <w:name w:val="907B5E8EA524493289CBCDDB7BC6968B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0">
    <w:name w:val="359D770606F54A8D9A46671EBB581CDA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0">
    <w:name w:val="28E22662F178414790326F395E7057AA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0">
    <w:name w:val="BD1248E740FF4D8488897747D48D66BD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0">
    <w:name w:val="26C5476B5126478E9AA02601EBA5F197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0">
    <w:name w:val="1DDA8B7389DA42089D5A79D8147F2AEF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0">
    <w:name w:val="36DA796592B44C2090E8FD12DB846B9E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0">
    <w:name w:val="4C7DCC012A2F4701887F530244B45FD5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0">
    <w:name w:val="37EE45FB77434147BA47D8F61696FBCE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0">
    <w:name w:val="9F65408135A84393B41FE85F624722C9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0">
    <w:name w:val="94449C0D1DCB4A55B73D989E63217652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0">
    <w:name w:val="93EBF04604C046278CFAE7DDF44884DC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0">
    <w:name w:val="83B8FB0B74AC4F6F8C7ADFAEDAEF6301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0">
    <w:name w:val="EBC24A9279E9454A96E16405F3742A2F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0">
    <w:name w:val="23F5D074E3AF4C1396ECD7073F8121DC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0">
    <w:name w:val="1C32699401DA461797C7836A645915E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0">
    <w:name w:val="DAE3692AD7DA468D8BFA7CBE21BB0AAC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0">
    <w:name w:val="54E470CD26F045E9A2632616170806E4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0">
    <w:name w:val="F62F634A22ED48F1A5071999D30D873E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0">
    <w:name w:val="9A9BCE3E27FF44F69E9B2B438FECA01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1">
    <w:name w:val="1E7C6ACE45EE43E596EB23B9649C62E9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1">
    <w:name w:val="484228F99EC74537AD7A4E6BA41532FF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1">
    <w:name w:val="8444D93D742645D387BC32BA9FCB6B14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1">
    <w:name w:val="D0F41EB27A914943A0FE69F80129E76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1">
    <w:name w:val="8AA3B291CACC46F7A12E157A524E3277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1">
    <w:name w:val="A0320D93E8F04789B7A49622DEF5B47E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1">
    <w:name w:val="4C8A1D3DAAEE4390935BCA798D6906DD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1">
    <w:name w:val="A9B22366670A4E55B7A9B96E69F46790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1">
    <w:name w:val="6730F704490740EFAEF81D0838B8A145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27">
    <w:name w:val="5A92EFB84CB54216A09384B39329F875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0">
    <w:name w:val="0CFD446BB73B4A02B3E861A60E8EE04A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19">
    <w:name w:val="5B2E95BABA0A48C49CCB886462C2323C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8">
    <w:name w:val="2E7A297054914408BA41641EFA49BFCC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7">
    <w:name w:val="896283A7160A42E2BAA327221E41FC8A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6">
    <w:name w:val="18E917506D2D427FB04A17C6FDBB58C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6">
    <w:name w:val="B074D4A6F6DE4CBCB11C57B5BDB6E30B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6">
    <w:name w:val="054E766A48B7460C8B598AE3C13D12BA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6">
    <w:name w:val="924C05794CC345C38CF732C8ED8038A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6">
    <w:name w:val="16EA756F86404B87B762CFD320B14B66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6">
    <w:name w:val="E4455CC3109E4A1A9B71713B7E7BE054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6">
    <w:name w:val="B73774B65CB84619B3B90616E821CBF2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6">
    <w:name w:val="816D4068C1FB4CA68BC8591194725FDD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6">
    <w:name w:val="6EF2C20D4EFB455881FBD030A8202F1F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6">
    <w:name w:val="2BF073888DC84156A425923F802E867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6">
    <w:name w:val="FD4D4436C89E404F93E1E0B7B362D514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6">
    <w:name w:val="40BAF7C15E19416EA8F065E90517D22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6">
    <w:name w:val="1391F33CDBDC4522B33136076ECEE43C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6">
    <w:name w:val="0F499DDCFE0F41E6A7532FD43D8B19F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6">
    <w:name w:val="0B34FC4E1C92464D993EF39ACF57E5B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6">
    <w:name w:val="8ED2D3BC7BDD4A6C956AC6500AD03CA7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6">
    <w:name w:val="27BC98D5F5B74B0A98A213036ED37AB1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6">
    <w:name w:val="5056D89C82704D01B2516408E9770067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6">
    <w:name w:val="F70BD2D3826B443A9DF8812EA40226CD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6">
    <w:name w:val="8ECD7F906EBF4CD1832969E0DB869B3F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6">
    <w:name w:val="78E448312BB3412FA2A4EF44027CEEB5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6">
    <w:name w:val="EF3401243FB0443B92B54799B733D5F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6">
    <w:name w:val="70ECFF920B0A44D2912DCACD506B38D4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6">
    <w:name w:val="90449A824F9E4909B1EC789CF6EE7712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6">
    <w:name w:val="F819CB677BBC4A85B682F7B10D9C5F6C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6">
    <w:name w:val="D9B247137E7544FF811D24AB5542C44A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6">
    <w:name w:val="6B7C8AEFB4EF44CC8BD69FFB42F63717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3">
    <w:name w:val="DADCDAF39A6641F098EE4F57E039EE82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1">
    <w:name w:val="32B07147A651473D970CD60DF92ACC8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1">
    <w:name w:val="C77600EF687A4716A5BEE30F7CA5BA27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1">
    <w:name w:val="A719C3517EC9491D90BF649B9B59208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1">
    <w:name w:val="EE51092695A944109B8AEAC868B5FA7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1">
    <w:name w:val="E45507BD9FDF4CE3835C890306DC1A1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1">
    <w:name w:val="900547AE62114142BBEE589D392EDA96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1">
    <w:name w:val="EE98DE96A54045D1A68195110DD9B6AF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1">
    <w:name w:val="9E822F9EF9EB44A18413B31983134792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3">
    <w:name w:val="C3135915DEF34AC88ABFADB37635AA6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1">
    <w:name w:val="04F2735507934A79B270637A686739B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1">
    <w:name w:val="336A25176B564C60A805209466210CF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1">
    <w:name w:val="FE22838C0C4D4C9FAF3BF806C86F157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1">
    <w:name w:val="B433FE2D03AC4D67852891B1158FCC01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1">
    <w:name w:val="9ECB2A88101B4FD3800F8EA070D83781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1">
    <w:name w:val="CEECA279EECB4E04B5D1FD547E44D627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1">
    <w:name w:val="B23733CACEEA4CC2AD9BDF1BEB383621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3">
    <w:name w:val="24FFEC1D13A54467BF92ED72DD53CA2F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1">
    <w:name w:val="A9919E1AA1AD4DD58DC5C1E1C804212C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1">
    <w:name w:val="C3339E13547A4200975B48CC8D22D46B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1">
    <w:name w:val="3DACB39D92944A25BFF4CB407BF8B68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1">
    <w:name w:val="4760C2E209CA4A6AAC00EC8E6268495A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1">
    <w:name w:val="E4B4EAD32F4B403F852F00587D9BC10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1">
    <w:name w:val="C120D1B1F0774E29A04B2A7394AE21DB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1">
    <w:name w:val="56916FDA0E144BCEBFE7638C97B5B49E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3">
    <w:name w:val="46A7913321E144D3A397F774069B837F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1">
    <w:name w:val="A7CE8E07F29A48D0B6D4B500F75B9C76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1">
    <w:name w:val="93036160D4244696848C040358A7FF59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1">
    <w:name w:val="853D9409A9E8428988E1BE37CCAC94B4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1">
    <w:name w:val="0363D0ED93424999A353A12B97DCADF6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1">
    <w:name w:val="DC5EB6B212134C74BEACB2CBE632D147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1">
    <w:name w:val="FB390C669D264E0BB4CCB65FAE470668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1">
    <w:name w:val="ABD5908530AA4FB69DF7BC5262C8478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3">
    <w:name w:val="035DCE449A194FEFB87CFCA57DA64C8B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1">
    <w:name w:val="A06C3F6C3E0D42F7B11B34621187A6B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1">
    <w:name w:val="B6DDFAC180C04AED9E74E29B064B2869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1">
    <w:name w:val="4940EAB14611466DB17FB0494A94D3D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1">
    <w:name w:val="A97BEE0A63C34C6A9C06757CDF67AF49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1">
    <w:name w:val="5613EFAD4B594462AD843C4286EACD1E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1">
    <w:name w:val="6A7C7A00B7DA49BEA4A189E962476439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1">
    <w:name w:val="9E45947FE4FA4F168B6EE010C20E71D4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9">
    <w:name w:val="9368A0988ED64D1899CD8D2C1C6A3D4D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3">
    <w:name w:val="C50A54567E9E43B1B74164B3E7BEF9FF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1">
    <w:name w:val="E8A3BCD3C0A4421DBF145919E3D8B95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3">
    <w:name w:val="CEE257022C01446A99E3834D4F58D10E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1">
    <w:name w:val="6DA43AB7F99D4B6EA9B71D8C71D9C72B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3">
    <w:name w:val="92E4A94777FB4FD3ACD6FFF7C9D7CBA9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1">
    <w:name w:val="34A761D82A7A495998ACD761A25F7BC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1">
    <w:name w:val="A52A1FFC791E459B892FBFA730E5D654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1">
    <w:name w:val="60B00BCA599E4881BAAAAD3E94411FE9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1">
    <w:name w:val="77E142F6D82841FC8D77A53893A0E11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1">
    <w:name w:val="06E2DD5EDA304C7CBB4754DDDBCB4503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1">
    <w:name w:val="9F1A7E2ECEB1408B9E8830AC58380DC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3">
    <w:name w:val="22A80B7095E74ABBB978C6D63A2F817F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3">
    <w:name w:val="FD89C76EAD464C8D9CBE6449E740BBC733"/>
    <w:rsid w:val="002C4178"/>
    <w:pPr>
      <w:spacing w:after="0" w:line="240" w:lineRule="auto"/>
    </w:pPr>
  </w:style>
  <w:style w:type="paragraph" w:customStyle="1" w:styleId="5CE6BB1373BE464AB4ADC6A6DFD520BD33">
    <w:name w:val="5CE6BB1373BE464AB4ADC6A6DFD520BD33"/>
    <w:rsid w:val="002C4178"/>
    <w:pPr>
      <w:spacing w:after="0" w:line="240" w:lineRule="auto"/>
    </w:pPr>
  </w:style>
  <w:style w:type="paragraph" w:customStyle="1" w:styleId="DA03A06EE589462FB67CE8A9006BC54D21">
    <w:name w:val="DA03A06EE589462FB67CE8A9006BC54D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1">
    <w:name w:val="440DB3CF7C274590B084BA84B78518D1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1">
    <w:name w:val="80A7DB6E47EF4AE9ACD3A14C8E78E0B6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1">
    <w:name w:val="82B23F8E9E21431793E062C2BDC7F23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1">
    <w:name w:val="31AB7145241D4EA6A72639F3507E1513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1">
    <w:name w:val="7421CDA3320A434A810CCAD92045A23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1">
    <w:name w:val="42791A9D6D7142AF8CB382D4F8B55953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1">
    <w:name w:val="5DE9999EC2224F7AB2294B75B3D2FB8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1">
    <w:name w:val="3AAFF4168878477EA6E0D8CC6ED9DAC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1">
    <w:name w:val="35E1B9747A65474D90247064D81D6B1C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1">
    <w:name w:val="0B8FCE6E5200414DB8EFF2EF28A27F0D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1">
    <w:name w:val="7683E3C8F2E34C90AF5B7175CBEFE03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1">
    <w:name w:val="1A3BB433A8E64927810E0A4267C22C9D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1">
    <w:name w:val="907B5E8EA524493289CBCDDB7BC6968B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1">
    <w:name w:val="359D770606F54A8D9A46671EBB581CDA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1">
    <w:name w:val="28E22662F178414790326F395E7057AA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1">
    <w:name w:val="BD1248E740FF4D8488897747D48D66BD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1">
    <w:name w:val="26C5476B5126478E9AA02601EBA5F197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1">
    <w:name w:val="1DDA8B7389DA42089D5A79D8147F2AEF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1">
    <w:name w:val="36DA796592B44C2090E8FD12DB846B9E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1">
    <w:name w:val="4C7DCC012A2F4701887F530244B45FD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1">
    <w:name w:val="37EE45FB77434147BA47D8F61696FBCE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1">
    <w:name w:val="9F65408135A84393B41FE85F624722C9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1">
    <w:name w:val="94449C0D1DCB4A55B73D989E63217652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1">
    <w:name w:val="93EBF04604C046278CFAE7DDF44884DC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1">
    <w:name w:val="83B8FB0B74AC4F6F8C7ADFAEDAEF6301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1">
    <w:name w:val="EBC24A9279E9454A96E16405F3742A2F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1">
    <w:name w:val="23F5D074E3AF4C1396ECD7073F8121DC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1">
    <w:name w:val="1C32699401DA461797C7836A645915E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1">
    <w:name w:val="DAE3692AD7DA468D8BFA7CBE21BB0AAC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1">
    <w:name w:val="54E470CD26F045E9A2632616170806E4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1">
    <w:name w:val="F62F634A22ED48F1A5071999D30D873E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1">
    <w:name w:val="9A9BCE3E27FF44F69E9B2B438FECA01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2">
    <w:name w:val="1E7C6ACE45EE43E596EB23B9649C62E9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2">
    <w:name w:val="484228F99EC74537AD7A4E6BA41532FF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2">
    <w:name w:val="8444D93D742645D387BC32BA9FCB6B14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2">
    <w:name w:val="D0F41EB27A914943A0FE69F80129E76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2">
    <w:name w:val="8AA3B291CACC46F7A12E157A524E3277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2">
    <w:name w:val="A0320D93E8F04789B7A49622DEF5B47E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2">
    <w:name w:val="4C8A1D3DAAEE4390935BCA798D6906DD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2">
    <w:name w:val="A9B22366670A4E55B7A9B96E69F46790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2">
    <w:name w:val="6730F704490740EFAEF81D0838B8A145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28">
    <w:name w:val="5A92EFB84CB54216A09384B39329F875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1">
    <w:name w:val="0CFD446BB73B4A02B3E861A60E8EE04A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0">
    <w:name w:val="5B2E95BABA0A48C49CCB886462C2323C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19">
    <w:name w:val="2E7A297054914408BA41641EFA49BFCC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8">
    <w:name w:val="896283A7160A42E2BAA327221E41FC8A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7">
    <w:name w:val="18E917506D2D427FB04A17C6FDBB58C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7">
    <w:name w:val="B074D4A6F6DE4CBCB11C57B5BDB6E30B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7">
    <w:name w:val="054E766A48B7460C8B598AE3C13D12BA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7">
    <w:name w:val="924C05794CC345C38CF732C8ED8038A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7">
    <w:name w:val="16EA756F86404B87B762CFD320B14B66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7">
    <w:name w:val="E4455CC3109E4A1A9B71713B7E7BE054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7">
    <w:name w:val="B73774B65CB84619B3B90616E821CBF2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7">
    <w:name w:val="816D4068C1FB4CA68BC8591194725FDD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7">
    <w:name w:val="6EF2C20D4EFB455881FBD030A8202F1F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7">
    <w:name w:val="2BF073888DC84156A425923F802E867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7">
    <w:name w:val="FD4D4436C89E404F93E1E0B7B362D514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7">
    <w:name w:val="40BAF7C15E19416EA8F065E90517D22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7">
    <w:name w:val="1391F33CDBDC4522B33136076ECEE43C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7">
    <w:name w:val="0F499DDCFE0F41E6A7532FD43D8B19F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7">
    <w:name w:val="0B34FC4E1C92464D993EF39ACF57E5B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7">
    <w:name w:val="8ED2D3BC7BDD4A6C956AC6500AD03CA7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7">
    <w:name w:val="27BC98D5F5B74B0A98A213036ED37AB1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7">
    <w:name w:val="5056D89C82704D01B2516408E9770067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7">
    <w:name w:val="F70BD2D3826B443A9DF8812EA40226CD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7">
    <w:name w:val="8ECD7F906EBF4CD1832969E0DB869B3F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7">
    <w:name w:val="78E448312BB3412FA2A4EF44027CEEB5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7">
    <w:name w:val="EF3401243FB0443B92B54799B733D5F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7">
    <w:name w:val="70ECFF920B0A44D2912DCACD506B38D4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7">
    <w:name w:val="90449A824F9E4909B1EC789CF6EE7712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7">
    <w:name w:val="F819CB677BBC4A85B682F7B10D9C5F6C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7">
    <w:name w:val="D9B247137E7544FF811D24AB5542C44A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7">
    <w:name w:val="6B7C8AEFB4EF44CC8BD69FFB42F63717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4">
    <w:name w:val="DADCDAF39A6641F098EE4F57E039EE82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2">
    <w:name w:val="32B07147A651473D970CD60DF92ACC8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2">
    <w:name w:val="C77600EF687A4716A5BEE30F7CA5BA27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2">
    <w:name w:val="A719C3517EC9491D90BF649B9B59208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2">
    <w:name w:val="EE51092695A944109B8AEAC868B5FA7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2">
    <w:name w:val="E45507BD9FDF4CE3835C890306DC1A1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2">
    <w:name w:val="900547AE62114142BBEE589D392EDA96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2">
    <w:name w:val="EE98DE96A54045D1A68195110DD9B6AF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2">
    <w:name w:val="9E822F9EF9EB44A18413B31983134792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4">
    <w:name w:val="C3135915DEF34AC88ABFADB37635AA6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2">
    <w:name w:val="04F2735507934A79B270637A686739B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2">
    <w:name w:val="336A25176B564C60A805209466210CF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2">
    <w:name w:val="FE22838C0C4D4C9FAF3BF806C86F157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2">
    <w:name w:val="B433FE2D03AC4D67852891B1158FCC01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2">
    <w:name w:val="9ECB2A88101B4FD3800F8EA070D83781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2">
    <w:name w:val="CEECA279EECB4E04B5D1FD547E44D627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2">
    <w:name w:val="B23733CACEEA4CC2AD9BDF1BEB383621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4">
    <w:name w:val="24FFEC1D13A54467BF92ED72DD53CA2F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2">
    <w:name w:val="A9919E1AA1AD4DD58DC5C1E1C804212C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2">
    <w:name w:val="C3339E13547A4200975B48CC8D22D46B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2">
    <w:name w:val="3DACB39D92944A25BFF4CB407BF8B68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2">
    <w:name w:val="4760C2E209CA4A6AAC00EC8E6268495A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2">
    <w:name w:val="E4B4EAD32F4B403F852F00587D9BC10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2">
    <w:name w:val="C120D1B1F0774E29A04B2A7394AE21DB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2">
    <w:name w:val="56916FDA0E144BCEBFE7638C97B5B49E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4">
    <w:name w:val="46A7913321E144D3A397F774069B837F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2">
    <w:name w:val="A7CE8E07F29A48D0B6D4B500F75B9C76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2">
    <w:name w:val="93036160D4244696848C040358A7FF59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2">
    <w:name w:val="853D9409A9E8428988E1BE37CCAC94B4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2">
    <w:name w:val="0363D0ED93424999A353A12B97DCADF6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2">
    <w:name w:val="DC5EB6B212134C74BEACB2CBE632D147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2">
    <w:name w:val="FB390C669D264E0BB4CCB65FAE470668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2">
    <w:name w:val="ABD5908530AA4FB69DF7BC5262C8478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4">
    <w:name w:val="035DCE449A194FEFB87CFCA57DA64C8B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2">
    <w:name w:val="A06C3F6C3E0D42F7B11B34621187A6B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2">
    <w:name w:val="B6DDFAC180C04AED9E74E29B064B2869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2">
    <w:name w:val="4940EAB14611466DB17FB0494A94D3D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2">
    <w:name w:val="A97BEE0A63C34C6A9C06757CDF67AF49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2">
    <w:name w:val="5613EFAD4B594462AD843C4286EACD1E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2">
    <w:name w:val="6A7C7A00B7DA49BEA4A189E962476439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2">
    <w:name w:val="9E45947FE4FA4F168B6EE010C20E71D4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0">
    <w:name w:val="9368A0988ED64D1899CD8D2C1C6A3D4D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4">
    <w:name w:val="C50A54567E9E43B1B74164B3E7BEF9FF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2">
    <w:name w:val="E8A3BCD3C0A4421DBF145919E3D8B95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4">
    <w:name w:val="CEE257022C01446A99E3834D4F58D10E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2">
    <w:name w:val="6DA43AB7F99D4B6EA9B71D8C71D9C72B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4">
    <w:name w:val="92E4A94777FB4FD3ACD6FFF7C9D7CBA9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2">
    <w:name w:val="34A761D82A7A495998ACD761A25F7BC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2">
    <w:name w:val="A52A1FFC791E459B892FBFA730E5D654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2">
    <w:name w:val="60B00BCA599E4881BAAAAD3E94411FE9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2">
    <w:name w:val="77E142F6D82841FC8D77A53893A0E11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2">
    <w:name w:val="06E2DD5EDA304C7CBB4754DDDBCB4503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2">
    <w:name w:val="9F1A7E2ECEB1408B9E8830AC58380DC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4">
    <w:name w:val="22A80B7095E74ABBB978C6D63A2F817F3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4">
    <w:name w:val="FD89C76EAD464C8D9CBE6449E740BBC734"/>
    <w:rsid w:val="002C4178"/>
    <w:pPr>
      <w:spacing w:after="0" w:line="240" w:lineRule="auto"/>
    </w:pPr>
  </w:style>
  <w:style w:type="paragraph" w:customStyle="1" w:styleId="5CE6BB1373BE464AB4ADC6A6DFD520BD34">
    <w:name w:val="5CE6BB1373BE464AB4ADC6A6DFD520BD34"/>
    <w:rsid w:val="002C4178"/>
    <w:pPr>
      <w:spacing w:after="0" w:line="240" w:lineRule="auto"/>
    </w:pPr>
  </w:style>
  <w:style w:type="paragraph" w:customStyle="1" w:styleId="DA03A06EE589462FB67CE8A9006BC54D22">
    <w:name w:val="DA03A06EE589462FB67CE8A9006BC54D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2">
    <w:name w:val="440DB3CF7C274590B084BA84B78518D1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2">
    <w:name w:val="80A7DB6E47EF4AE9ACD3A14C8E78E0B6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2">
    <w:name w:val="82B23F8E9E21431793E062C2BDC7F23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2">
    <w:name w:val="31AB7145241D4EA6A72639F3507E1513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2">
    <w:name w:val="7421CDA3320A434A810CCAD92045A23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2">
    <w:name w:val="42791A9D6D7142AF8CB382D4F8B55953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2">
    <w:name w:val="5DE9999EC2224F7AB2294B75B3D2FB8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2">
    <w:name w:val="3AAFF4168878477EA6E0D8CC6ED9DAC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2">
    <w:name w:val="35E1B9747A65474D90247064D81D6B1C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2">
    <w:name w:val="0B8FCE6E5200414DB8EFF2EF28A27F0D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2">
    <w:name w:val="7683E3C8F2E34C90AF5B7175CBEFE03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2">
    <w:name w:val="1A3BB433A8E64927810E0A4267C22C9D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2">
    <w:name w:val="907B5E8EA524493289CBCDDB7BC6968B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2">
    <w:name w:val="359D770606F54A8D9A46671EBB581CDA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2">
    <w:name w:val="28E22662F178414790326F395E7057AA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2">
    <w:name w:val="BD1248E740FF4D8488897747D48D66BD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2">
    <w:name w:val="26C5476B5126478E9AA02601EBA5F197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2">
    <w:name w:val="1DDA8B7389DA42089D5A79D8147F2AEF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2">
    <w:name w:val="36DA796592B44C2090E8FD12DB846B9E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2">
    <w:name w:val="4C7DCC012A2F4701887F530244B45FD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2">
    <w:name w:val="37EE45FB77434147BA47D8F61696FBCE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2">
    <w:name w:val="9F65408135A84393B41FE85F624722C9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2">
    <w:name w:val="94449C0D1DCB4A55B73D989E63217652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2">
    <w:name w:val="93EBF04604C046278CFAE7DDF44884DC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2">
    <w:name w:val="83B8FB0B74AC4F6F8C7ADFAEDAEF6301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2">
    <w:name w:val="EBC24A9279E9454A96E16405F3742A2F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2">
    <w:name w:val="23F5D074E3AF4C1396ECD7073F8121DC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2">
    <w:name w:val="1C32699401DA461797C7836A645915E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2">
    <w:name w:val="DAE3692AD7DA468D8BFA7CBE21BB0AAC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2">
    <w:name w:val="54E470CD26F045E9A2632616170806E4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2">
    <w:name w:val="F62F634A22ED48F1A5071999D30D873E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2">
    <w:name w:val="9A9BCE3E27FF44F69E9B2B438FECA01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3">
    <w:name w:val="1E7C6ACE45EE43E596EB23B9649C62E9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3">
    <w:name w:val="484228F99EC74537AD7A4E6BA41532FF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3">
    <w:name w:val="8444D93D742645D387BC32BA9FCB6B14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3">
    <w:name w:val="D0F41EB27A914943A0FE69F80129E76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3">
    <w:name w:val="8AA3B291CACC46F7A12E157A524E3277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3">
    <w:name w:val="A0320D93E8F04789B7A49622DEF5B47E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3">
    <w:name w:val="4C8A1D3DAAEE4390935BCA798D6906DD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3">
    <w:name w:val="A9B22366670A4E55B7A9B96E69F46790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3">
    <w:name w:val="6730F704490740EFAEF81D0838B8A145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29">
    <w:name w:val="5A92EFB84CB54216A09384B39329F875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2">
    <w:name w:val="0CFD446BB73B4A02B3E861A60E8EE04A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1">
    <w:name w:val="5B2E95BABA0A48C49CCB886462C2323C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0">
    <w:name w:val="2E7A297054914408BA41641EFA49BFCC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19">
    <w:name w:val="896283A7160A42E2BAA327221E41FC8A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8">
    <w:name w:val="18E917506D2D427FB04A17C6FDBB58C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8">
    <w:name w:val="B074D4A6F6DE4CBCB11C57B5BDB6E30B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8">
    <w:name w:val="054E766A48B7460C8B598AE3C13D12BA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8">
    <w:name w:val="924C05794CC345C38CF732C8ED8038A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8">
    <w:name w:val="16EA756F86404B87B762CFD320B14B66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8">
    <w:name w:val="E4455CC3109E4A1A9B71713B7E7BE054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8">
    <w:name w:val="B73774B65CB84619B3B90616E821CBF2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8">
    <w:name w:val="816D4068C1FB4CA68BC8591194725FDD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8">
    <w:name w:val="6EF2C20D4EFB455881FBD030A8202F1F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8">
    <w:name w:val="2BF073888DC84156A425923F802E867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8">
    <w:name w:val="FD4D4436C89E404F93E1E0B7B362D514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8">
    <w:name w:val="40BAF7C15E19416EA8F065E90517D22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8">
    <w:name w:val="1391F33CDBDC4522B33136076ECEE43C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8">
    <w:name w:val="0F499DDCFE0F41E6A7532FD43D8B19F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8">
    <w:name w:val="0B34FC4E1C92464D993EF39ACF57E5B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8">
    <w:name w:val="8ED2D3BC7BDD4A6C956AC6500AD03CA7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8">
    <w:name w:val="27BC98D5F5B74B0A98A213036ED37AB1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8">
    <w:name w:val="5056D89C82704D01B2516408E9770067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8">
    <w:name w:val="F70BD2D3826B443A9DF8812EA40226CD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8">
    <w:name w:val="8ECD7F906EBF4CD1832969E0DB869B3F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8">
    <w:name w:val="78E448312BB3412FA2A4EF44027CEEB5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8">
    <w:name w:val="EF3401243FB0443B92B54799B733D5F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8">
    <w:name w:val="70ECFF920B0A44D2912DCACD506B38D4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8">
    <w:name w:val="90449A824F9E4909B1EC789CF6EE7712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8">
    <w:name w:val="F819CB677BBC4A85B682F7B10D9C5F6C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8">
    <w:name w:val="D9B247137E7544FF811D24AB5542C44A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8">
    <w:name w:val="6B7C8AEFB4EF44CC8BD69FFB42F63717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5">
    <w:name w:val="DADCDAF39A6641F098EE4F57E039EE82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3">
    <w:name w:val="32B07147A651473D970CD60DF92ACC8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3">
    <w:name w:val="C77600EF687A4716A5BEE30F7CA5BA27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3">
    <w:name w:val="A719C3517EC9491D90BF649B9B59208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3">
    <w:name w:val="EE51092695A944109B8AEAC868B5FA7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3">
    <w:name w:val="E45507BD9FDF4CE3835C890306DC1A1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3">
    <w:name w:val="900547AE62114142BBEE589D392EDA96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3">
    <w:name w:val="EE98DE96A54045D1A68195110DD9B6AF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3">
    <w:name w:val="9E822F9EF9EB44A18413B31983134792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5">
    <w:name w:val="C3135915DEF34AC88ABFADB37635AA6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3">
    <w:name w:val="04F2735507934A79B270637A686739B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3">
    <w:name w:val="336A25176B564C60A805209466210CF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3">
    <w:name w:val="FE22838C0C4D4C9FAF3BF806C86F157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3">
    <w:name w:val="B433FE2D03AC4D67852891B1158FCC01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3">
    <w:name w:val="9ECB2A88101B4FD3800F8EA070D83781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3">
    <w:name w:val="CEECA279EECB4E04B5D1FD547E44D627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3">
    <w:name w:val="B23733CACEEA4CC2AD9BDF1BEB383621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5">
    <w:name w:val="24FFEC1D13A54467BF92ED72DD53CA2F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3">
    <w:name w:val="A9919E1AA1AD4DD58DC5C1E1C804212C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3">
    <w:name w:val="C3339E13547A4200975B48CC8D22D46B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3">
    <w:name w:val="3DACB39D92944A25BFF4CB407BF8B68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3">
    <w:name w:val="4760C2E209CA4A6AAC00EC8E6268495A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3">
    <w:name w:val="E4B4EAD32F4B403F852F00587D9BC10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3">
    <w:name w:val="C120D1B1F0774E29A04B2A7394AE21DB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3">
    <w:name w:val="56916FDA0E144BCEBFE7638C97B5B49E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5">
    <w:name w:val="46A7913321E144D3A397F774069B837F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3">
    <w:name w:val="A7CE8E07F29A48D0B6D4B500F75B9C76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3">
    <w:name w:val="93036160D4244696848C040358A7FF59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3">
    <w:name w:val="853D9409A9E8428988E1BE37CCAC94B4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3">
    <w:name w:val="0363D0ED93424999A353A12B97DCADF6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3">
    <w:name w:val="DC5EB6B212134C74BEACB2CBE632D147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3">
    <w:name w:val="FB390C669D264E0BB4CCB65FAE470668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3">
    <w:name w:val="ABD5908530AA4FB69DF7BC5262C8478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5">
    <w:name w:val="035DCE449A194FEFB87CFCA57DA64C8B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3">
    <w:name w:val="A06C3F6C3E0D42F7B11B34621187A6B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3">
    <w:name w:val="B6DDFAC180C04AED9E74E29B064B2869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3">
    <w:name w:val="4940EAB14611466DB17FB0494A94D3D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3">
    <w:name w:val="A97BEE0A63C34C6A9C06757CDF67AF49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3">
    <w:name w:val="5613EFAD4B594462AD843C4286EACD1E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3">
    <w:name w:val="6A7C7A00B7DA49BEA4A189E962476439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3">
    <w:name w:val="9E45947FE4FA4F168B6EE010C20E71D4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1">
    <w:name w:val="9368A0988ED64D1899CD8D2C1C6A3D4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5">
    <w:name w:val="C50A54567E9E43B1B74164B3E7BEF9FF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3">
    <w:name w:val="E8A3BCD3C0A4421DBF145919E3D8B95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5">
    <w:name w:val="CEE257022C01446A99E3834D4F58D10E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3">
    <w:name w:val="6DA43AB7F99D4B6EA9B71D8C71D9C72B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5">
    <w:name w:val="92E4A94777FB4FD3ACD6FFF7C9D7CBA9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3">
    <w:name w:val="34A761D82A7A495998ACD761A25F7BC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3">
    <w:name w:val="A52A1FFC791E459B892FBFA730E5D654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3">
    <w:name w:val="60B00BCA599E4881BAAAAD3E94411FE9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3">
    <w:name w:val="77E142F6D82841FC8D77A53893A0E11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3">
    <w:name w:val="06E2DD5EDA304C7CBB4754DDDBCB4503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3">
    <w:name w:val="9F1A7E2ECEB1408B9E8830AC58380DC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5">
    <w:name w:val="22A80B7095E74ABBB978C6D63A2F817F3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5">
    <w:name w:val="FD89C76EAD464C8D9CBE6449E740BBC735"/>
    <w:rsid w:val="002C4178"/>
    <w:pPr>
      <w:spacing w:after="0" w:line="240" w:lineRule="auto"/>
    </w:pPr>
  </w:style>
  <w:style w:type="paragraph" w:customStyle="1" w:styleId="5CE6BB1373BE464AB4ADC6A6DFD520BD35">
    <w:name w:val="5CE6BB1373BE464AB4ADC6A6DFD520BD35"/>
    <w:rsid w:val="002C4178"/>
    <w:pPr>
      <w:spacing w:after="0" w:line="240" w:lineRule="auto"/>
    </w:pPr>
  </w:style>
  <w:style w:type="paragraph" w:customStyle="1" w:styleId="DA03A06EE589462FB67CE8A9006BC54D23">
    <w:name w:val="DA03A06EE589462FB67CE8A9006BC54D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3">
    <w:name w:val="440DB3CF7C274590B084BA84B78518D1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3">
    <w:name w:val="80A7DB6E47EF4AE9ACD3A14C8E78E0B6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3">
    <w:name w:val="82B23F8E9E21431793E062C2BDC7F23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3">
    <w:name w:val="31AB7145241D4EA6A72639F3507E1513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3">
    <w:name w:val="7421CDA3320A434A810CCAD92045A230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3">
    <w:name w:val="42791A9D6D7142AF8CB382D4F8B55953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3">
    <w:name w:val="5DE9999EC2224F7AB2294B75B3D2FB8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3">
    <w:name w:val="3AAFF4168878477EA6E0D8CC6ED9DAC0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3">
    <w:name w:val="35E1B9747A65474D90247064D81D6B1C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3">
    <w:name w:val="0B8FCE6E5200414DB8EFF2EF28A27F0D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3">
    <w:name w:val="7683E3C8F2E34C90AF5B7175CBEFE030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3">
    <w:name w:val="1A3BB433A8E64927810E0A4267C22C9D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3">
    <w:name w:val="907B5E8EA524493289CBCDDB7BC6968B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3">
    <w:name w:val="359D770606F54A8D9A46671EBB581CDA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3">
    <w:name w:val="28E22662F178414790326F395E7057AA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3">
    <w:name w:val="BD1248E740FF4D8488897747D48D66BD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3">
    <w:name w:val="26C5476B5126478E9AA02601EBA5F197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3">
    <w:name w:val="1DDA8B7389DA42089D5A79D8147F2AEF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3">
    <w:name w:val="36DA796592B44C2090E8FD12DB846B9E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3">
    <w:name w:val="4C7DCC012A2F4701887F530244B45FD5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3">
    <w:name w:val="37EE45FB77434147BA47D8F61696FBCE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3">
    <w:name w:val="9F65408135A84393B41FE85F624722C9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3">
    <w:name w:val="94449C0D1DCB4A55B73D989E63217652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3">
    <w:name w:val="93EBF04604C046278CFAE7DDF44884DC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3">
    <w:name w:val="83B8FB0B74AC4F6F8C7ADFAEDAEF6301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3">
    <w:name w:val="EBC24A9279E9454A96E16405F3742A2F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3">
    <w:name w:val="23F5D074E3AF4C1396ECD7073F8121DC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3">
    <w:name w:val="1C32699401DA461797C7836A645915E0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3">
    <w:name w:val="DAE3692AD7DA468D8BFA7CBE21BB0AAC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3">
    <w:name w:val="54E470CD26F045E9A2632616170806E4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3">
    <w:name w:val="F62F634A22ED48F1A5071999D30D873E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3">
    <w:name w:val="9A9BCE3E27FF44F69E9B2B438FECA010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4">
    <w:name w:val="1E7C6ACE45EE43E596EB23B9649C62E9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4">
    <w:name w:val="484228F99EC74537AD7A4E6BA41532FF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4">
    <w:name w:val="8444D93D742645D387BC32BA9FCB6B14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4">
    <w:name w:val="D0F41EB27A914943A0FE69F80129E763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4">
    <w:name w:val="8AA3B291CACC46F7A12E157A524E3277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4">
    <w:name w:val="A0320D93E8F04789B7A49622DEF5B47E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4">
    <w:name w:val="4C8A1D3DAAEE4390935BCA798D6906DD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4">
    <w:name w:val="A9B22366670A4E55B7A9B96E69F46790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4">
    <w:name w:val="6730F704490740EFAEF81D0838B8A145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0">
    <w:name w:val="5A92EFB84CB54216A09384B39329F875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3">
    <w:name w:val="0CFD446BB73B4A02B3E861A60E8EE04A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2">
    <w:name w:val="5B2E95BABA0A48C49CCB886462C2323C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1">
    <w:name w:val="2E7A297054914408BA41641EFA49BFCC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0">
    <w:name w:val="896283A7160A42E2BAA327221E41FC8A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19">
    <w:name w:val="18E917506D2D427FB04A17C6FDBB58C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19">
    <w:name w:val="B074D4A6F6DE4CBCB11C57B5BDB6E30B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19">
    <w:name w:val="054E766A48B7460C8B598AE3C13D12BA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19">
    <w:name w:val="924C05794CC345C38CF732C8ED8038A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19">
    <w:name w:val="16EA756F86404B87B762CFD320B14B66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19">
    <w:name w:val="E4455CC3109E4A1A9B71713B7E7BE054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19">
    <w:name w:val="B73774B65CB84619B3B90616E821CBF2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19">
    <w:name w:val="816D4068C1FB4CA68BC8591194725FDD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19">
    <w:name w:val="6EF2C20D4EFB455881FBD030A8202F1F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19">
    <w:name w:val="2BF073888DC84156A425923F802E867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19">
    <w:name w:val="FD4D4436C89E404F93E1E0B7B362D514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19">
    <w:name w:val="40BAF7C15E19416EA8F065E90517D22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19">
    <w:name w:val="1391F33CDBDC4522B33136076ECEE43C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19">
    <w:name w:val="0F499DDCFE0F41E6A7532FD43D8B19F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19">
    <w:name w:val="0B34FC4E1C92464D993EF39ACF57E5B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19">
    <w:name w:val="8ED2D3BC7BDD4A6C956AC6500AD03CA7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19">
    <w:name w:val="27BC98D5F5B74B0A98A213036ED37AB1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19">
    <w:name w:val="5056D89C82704D01B2516408E9770067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19">
    <w:name w:val="F70BD2D3826B443A9DF8812EA40226CD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19">
    <w:name w:val="8ECD7F906EBF4CD1832969E0DB869B3F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19">
    <w:name w:val="78E448312BB3412FA2A4EF44027CEEB5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19">
    <w:name w:val="EF3401243FB0443B92B54799B733D5F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19">
    <w:name w:val="70ECFF920B0A44D2912DCACD506B38D4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19">
    <w:name w:val="90449A824F9E4909B1EC789CF6EE7712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19">
    <w:name w:val="F819CB677BBC4A85B682F7B10D9C5F6C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19">
    <w:name w:val="D9B247137E7544FF811D24AB5542C44A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19">
    <w:name w:val="6B7C8AEFB4EF44CC8BD69FFB42F63717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6">
    <w:name w:val="DADCDAF39A6641F098EE4F57E039EE82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4">
    <w:name w:val="32B07147A651473D970CD60DF92ACC8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4">
    <w:name w:val="C77600EF687A4716A5BEE30F7CA5BA27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4">
    <w:name w:val="A719C3517EC9491D90BF649B9B59208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4">
    <w:name w:val="EE51092695A944109B8AEAC868B5FA7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4">
    <w:name w:val="E45507BD9FDF4CE3835C890306DC1A1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4">
    <w:name w:val="900547AE62114142BBEE589D392EDA96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4">
    <w:name w:val="EE98DE96A54045D1A68195110DD9B6AF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4">
    <w:name w:val="9E822F9EF9EB44A18413B31983134792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6">
    <w:name w:val="C3135915DEF34AC88ABFADB37635AA6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4">
    <w:name w:val="04F2735507934A79B270637A686739B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4">
    <w:name w:val="336A25176B564C60A805209466210CF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4">
    <w:name w:val="FE22838C0C4D4C9FAF3BF806C86F157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4">
    <w:name w:val="B433FE2D03AC4D67852891B1158FCC01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4">
    <w:name w:val="9ECB2A88101B4FD3800F8EA070D83781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4">
    <w:name w:val="CEECA279EECB4E04B5D1FD547E44D627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4">
    <w:name w:val="B23733CACEEA4CC2AD9BDF1BEB383621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6">
    <w:name w:val="24FFEC1D13A54467BF92ED72DD53CA2F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4">
    <w:name w:val="A9919E1AA1AD4DD58DC5C1E1C804212C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4">
    <w:name w:val="C3339E13547A4200975B48CC8D22D46B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4">
    <w:name w:val="3DACB39D92944A25BFF4CB407BF8B68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4">
    <w:name w:val="4760C2E209CA4A6AAC00EC8E6268495A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4">
    <w:name w:val="E4B4EAD32F4B403F852F00587D9BC10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4">
    <w:name w:val="C120D1B1F0774E29A04B2A7394AE21DB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4">
    <w:name w:val="56916FDA0E144BCEBFE7638C97B5B49E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6">
    <w:name w:val="46A7913321E144D3A397F774069B837F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4">
    <w:name w:val="A7CE8E07F29A48D0B6D4B500F75B9C76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4">
    <w:name w:val="93036160D4244696848C040358A7FF59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4">
    <w:name w:val="853D9409A9E8428988E1BE37CCAC94B4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4">
    <w:name w:val="0363D0ED93424999A353A12B97DCADF6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4">
    <w:name w:val="DC5EB6B212134C74BEACB2CBE632D147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4">
    <w:name w:val="FB390C669D264E0BB4CCB65FAE470668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4">
    <w:name w:val="ABD5908530AA4FB69DF7BC5262C8478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6">
    <w:name w:val="035DCE449A194FEFB87CFCA57DA64C8B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4">
    <w:name w:val="A06C3F6C3E0D42F7B11B34621187A6B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4">
    <w:name w:val="B6DDFAC180C04AED9E74E29B064B2869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4">
    <w:name w:val="4940EAB14611466DB17FB0494A94D3D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4">
    <w:name w:val="A97BEE0A63C34C6A9C06757CDF67AF49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4">
    <w:name w:val="5613EFAD4B594462AD843C4286EACD1E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4">
    <w:name w:val="6A7C7A00B7DA49BEA4A189E962476439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4">
    <w:name w:val="9E45947FE4FA4F168B6EE010C20E71D4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2">
    <w:name w:val="9368A0988ED64D1899CD8D2C1C6A3D4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6">
    <w:name w:val="C50A54567E9E43B1B74164B3E7BEF9FF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4">
    <w:name w:val="E8A3BCD3C0A4421DBF145919E3D8B95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6">
    <w:name w:val="CEE257022C01446A99E3834D4F58D10E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4">
    <w:name w:val="6DA43AB7F99D4B6EA9B71D8C71D9C72B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6">
    <w:name w:val="92E4A94777FB4FD3ACD6FFF7C9D7CBA9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4">
    <w:name w:val="34A761D82A7A495998ACD761A25F7BC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4">
    <w:name w:val="A52A1FFC791E459B892FBFA730E5D654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4">
    <w:name w:val="60B00BCA599E4881BAAAAD3E94411FE9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4">
    <w:name w:val="77E142F6D82841FC8D77A53893A0E11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4">
    <w:name w:val="06E2DD5EDA304C7CBB4754DDDBCB4503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4">
    <w:name w:val="9F1A7E2ECEB1408B9E8830AC58380DC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6">
    <w:name w:val="22A80B7095E74ABBB978C6D63A2F817F3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6">
    <w:name w:val="FD89C76EAD464C8D9CBE6449E740BBC736"/>
    <w:rsid w:val="002C4178"/>
    <w:pPr>
      <w:spacing w:after="0" w:line="240" w:lineRule="auto"/>
    </w:pPr>
  </w:style>
  <w:style w:type="paragraph" w:customStyle="1" w:styleId="5CE6BB1373BE464AB4ADC6A6DFD520BD36">
    <w:name w:val="5CE6BB1373BE464AB4ADC6A6DFD520BD36"/>
    <w:rsid w:val="002C4178"/>
    <w:pPr>
      <w:spacing w:after="0" w:line="240" w:lineRule="auto"/>
    </w:pPr>
  </w:style>
  <w:style w:type="paragraph" w:customStyle="1" w:styleId="DA03A06EE589462FB67CE8A9006BC54D24">
    <w:name w:val="DA03A06EE589462FB67CE8A9006BC54D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4">
    <w:name w:val="440DB3CF7C274590B084BA84B78518D1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4">
    <w:name w:val="80A7DB6E47EF4AE9ACD3A14C8E78E0B6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4">
    <w:name w:val="82B23F8E9E21431793E062C2BDC7F23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4">
    <w:name w:val="31AB7145241D4EA6A72639F3507E1513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4">
    <w:name w:val="7421CDA3320A434A810CCAD92045A230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4">
    <w:name w:val="42791A9D6D7142AF8CB382D4F8B55953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4">
    <w:name w:val="5DE9999EC2224F7AB2294B75B3D2FB8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4">
    <w:name w:val="3AAFF4168878477EA6E0D8CC6ED9DAC0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4">
    <w:name w:val="35E1B9747A65474D90247064D81D6B1C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4">
    <w:name w:val="0B8FCE6E5200414DB8EFF2EF28A27F0D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4">
    <w:name w:val="7683E3C8F2E34C90AF5B7175CBEFE030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4">
    <w:name w:val="1A3BB433A8E64927810E0A4267C22C9D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4">
    <w:name w:val="907B5E8EA524493289CBCDDB7BC6968B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4">
    <w:name w:val="359D770606F54A8D9A46671EBB581CDA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4">
    <w:name w:val="28E22662F178414790326F395E7057AA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4">
    <w:name w:val="BD1248E740FF4D8488897747D48D66BD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4">
    <w:name w:val="26C5476B5126478E9AA02601EBA5F197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4">
    <w:name w:val="1DDA8B7389DA42089D5A79D8147F2AEF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4">
    <w:name w:val="36DA796592B44C2090E8FD12DB846B9E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4">
    <w:name w:val="4C7DCC012A2F4701887F530244B45FD5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4">
    <w:name w:val="37EE45FB77434147BA47D8F61696FBCE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4">
    <w:name w:val="9F65408135A84393B41FE85F624722C9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4">
    <w:name w:val="94449C0D1DCB4A55B73D989E63217652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4">
    <w:name w:val="93EBF04604C046278CFAE7DDF44884DC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4">
    <w:name w:val="83B8FB0B74AC4F6F8C7ADFAEDAEF6301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4">
    <w:name w:val="EBC24A9279E9454A96E16405F3742A2F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4">
    <w:name w:val="23F5D074E3AF4C1396ECD7073F8121DC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4">
    <w:name w:val="1C32699401DA461797C7836A645915E0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4">
    <w:name w:val="DAE3692AD7DA468D8BFA7CBE21BB0AAC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4">
    <w:name w:val="54E470CD26F045E9A2632616170806E4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4">
    <w:name w:val="F62F634A22ED48F1A5071999D30D873E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4">
    <w:name w:val="9A9BCE3E27FF44F69E9B2B438FECA010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5">
    <w:name w:val="1E7C6ACE45EE43E596EB23B9649C62E9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5">
    <w:name w:val="484228F99EC74537AD7A4E6BA41532FF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5">
    <w:name w:val="8444D93D742645D387BC32BA9FCB6B14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5">
    <w:name w:val="D0F41EB27A914943A0FE69F80129E763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5">
    <w:name w:val="8AA3B291CACC46F7A12E157A524E3277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5">
    <w:name w:val="A0320D93E8F04789B7A49622DEF5B47E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5">
    <w:name w:val="4C8A1D3DAAEE4390935BCA798D6906DD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5">
    <w:name w:val="A9B22366670A4E55B7A9B96E69F46790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5">
    <w:name w:val="6730F704490740EFAEF81D0838B8A145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1">
    <w:name w:val="5A92EFB84CB54216A09384B39329F875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4">
    <w:name w:val="0CFD446BB73B4A02B3E861A60E8EE04A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3">
    <w:name w:val="5B2E95BABA0A48C49CCB886462C2323C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2">
    <w:name w:val="2E7A297054914408BA41641EFA49BFCC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1">
    <w:name w:val="896283A7160A42E2BAA327221E41FC8A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0">
    <w:name w:val="18E917506D2D427FB04A17C6FDBB58C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0">
    <w:name w:val="B074D4A6F6DE4CBCB11C57B5BDB6E30B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0">
    <w:name w:val="054E766A48B7460C8B598AE3C13D12BA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0">
    <w:name w:val="924C05794CC345C38CF732C8ED8038A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0">
    <w:name w:val="16EA756F86404B87B762CFD320B14B66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0">
    <w:name w:val="E4455CC3109E4A1A9B71713B7E7BE054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0">
    <w:name w:val="B73774B65CB84619B3B90616E821CBF2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0">
    <w:name w:val="816D4068C1FB4CA68BC8591194725FDD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0">
    <w:name w:val="6EF2C20D4EFB455881FBD030A8202F1F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0">
    <w:name w:val="2BF073888DC84156A425923F802E867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0">
    <w:name w:val="FD4D4436C89E404F93E1E0B7B362D514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0">
    <w:name w:val="40BAF7C15E19416EA8F065E90517D22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0">
    <w:name w:val="1391F33CDBDC4522B33136076ECEE43C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0">
    <w:name w:val="0F499DDCFE0F41E6A7532FD43D8B19F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0">
    <w:name w:val="0B34FC4E1C92464D993EF39ACF57E5B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0">
    <w:name w:val="8ED2D3BC7BDD4A6C956AC6500AD03CA7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0">
    <w:name w:val="27BC98D5F5B74B0A98A213036ED37AB1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0">
    <w:name w:val="5056D89C82704D01B2516408E9770067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0">
    <w:name w:val="F70BD2D3826B443A9DF8812EA40226CD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0">
    <w:name w:val="8ECD7F906EBF4CD1832969E0DB869B3F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0">
    <w:name w:val="78E448312BB3412FA2A4EF44027CEEB5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0">
    <w:name w:val="EF3401243FB0443B92B54799B733D5F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0">
    <w:name w:val="70ECFF920B0A44D2912DCACD506B38D4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0">
    <w:name w:val="90449A824F9E4909B1EC789CF6EE7712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0">
    <w:name w:val="F819CB677BBC4A85B682F7B10D9C5F6C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0">
    <w:name w:val="D9B247137E7544FF811D24AB5542C44A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0">
    <w:name w:val="6B7C8AEFB4EF44CC8BD69FFB42F63717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7">
    <w:name w:val="DADCDAF39A6641F098EE4F57E039EE82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5">
    <w:name w:val="32B07147A651473D970CD60DF92ACC8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5">
    <w:name w:val="C77600EF687A4716A5BEE30F7CA5BA27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5">
    <w:name w:val="A719C3517EC9491D90BF649B9B592085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5">
    <w:name w:val="EE51092695A944109B8AEAC868B5FA75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5">
    <w:name w:val="E45507BD9FDF4CE3835C890306DC1A1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5">
    <w:name w:val="900547AE62114142BBEE589D392EDA96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5">
    <w:name w:val="EE98DE96A54045D1A68195110DD9B6AF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5">
    <w:name w:val="9E822F9EF9EB44A18413B31983134792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7">
    <w:name w:val="C3135915DEF34AC88ABFADB37635AA6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5">
    <w:name w:val="04F2735507934A79B270637A686739B5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5">
    <w:name w:val="336A25176B564C60A805209466210CF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5">
    <w:name w:val="FE22838C0C4D4C9FAF3BF806C86F1575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5">
    <w:name w:val="B433FE2D03AC4D67852891B1158FCC01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5">
    <w:name w:val="9ECB2A88101B4FD3800F8EA070D83781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5">
    <w:name w:val="CEECA279EECB4E04B5D1FD547E44D627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5">
    <w:name w:val="B23733CACEEA4CC2AD9BDF1BEB383621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7">
    <w:name w:val="24FFEC1D13A54467BF92ED72DD53CA2F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5">
    <w:name w:val="A9919E1AA1AD4DD58DC5C1E1C804212C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5">
    <w:name w:val="C3339E13547A4200975B48CC8D22D46B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5">
    <w:name w:val="3DACB39D92944A25BFF4CB407BF8B685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5">
    <w:name w:val="4760C2E209CA4A6AAC00EC8E6268495A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5">
    <w:name w:val="E4B4EAD32F4B403F852F00587D9BC10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5">
    <w:name w:val="C120D1B1F0774E29A04B2A7394AE21DB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5">
    <w:name w:val="56916FDA0E144BCEBFE7638C97B5B49E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7">
    <w:name w:val="46A7913321E144D3A397F774069B837F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5">
    <w:name w:val="A7CE8E07F29A48D0B6D4B500F75B9C76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5">
    <w:name w:val="93036160D4244696848C040358A7FF59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5">
    <w:name w:val="853D9409A9E8428988E1BE37CCAC94B4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5">
    <w:name w:val="0363D0ED93424999A353A12B97DCADF6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5">
    <w:name w:val="DC5EB6B212134C74BEACB2CBE632D147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5">
    <w:name w:val="FB390C669D264E0BB4CCB65FAE470668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5">
    <w:name w:val="ABD5908530AA4FB69DF7BC5262C8478D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7">
    <w:name w:val="035DCE449A194FEFB87CFCA57DA64C8B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5">
    <w:name w:val="A06C3F6C3E0D42F7B11B34621187A6B5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5">
    <w:name w:val="B6DDFAC180C04AED9E74E29B064B2869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5">
    <w:name w:val="4940EAB14611466DB17FB0494A94D3D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5">
    <w:name w:val="A97BEE0A63C34C6A9C06757CDF67AF49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5">
    <w:name w:val="5613EFAD4B594462AD843C4286EACD1E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5">
    <w:name w:val="6A7C7A00B7DA49BEA4A189E962476439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5">
    <w:name w:val="9E45947FE4FA4F168B6EE010C20E71D4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3">
    <w:name w:val="9368A0988ED64D1899CD8D2C1C6A3D4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7">
    <w:name w:val="C50A54567E9E43B1B74164B3E7BEF9FF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5">
    <w:name w:val="E8A3BCD3C0A4421DBF145919E3D8B955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7">
    <w:name w:val="CEE257022C01446A99E3834D4F58D10E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5">
    <w:name w:val="6DA43AB7F99D4B6EA9B71D8C71D9C72B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7">
    <w:name w:val="92E4A94777FB4FD3ACD6FFF7C9D7CBA9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5">
    <w:name w:val="34A761D82A7A495998ACD761A25F7BC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5">
    <w:name w:val="A52A1FFC791E459B892FBFA730E5D654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5">
    <w:name w:val="60B00BCA599E4881BAAAAD3E94411FE9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5">
    <w:name w:val="77E142F6D82841FC8D77A53893A0E11D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5">
    <w:name w:val="06E2DD5EDA304C7CBB4754DDDBCB4503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5">
    <w:name w:val="9F1A7E2ECEB1408B9E8830AC58380DC0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7">
    <w:name w:val="22A80B7095E74ABBB978C6D63A2F817F3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7">
    <w:name w:val="FD89C76EAD464C8D9CBE6449E740BBC737"/>
    <w:rsid w:val="002C4178"/>
    <w:pPr>
      <w:spacing w:after="0" w:line="240" w:lineRule="auto"/>
    </w:pPr>
  </w:style>
  <w:style w:type="paragraph" w:customStyle="1" w:styleId="5CE6BB1373BE464AB4ADC6A6DFD520BD37">
    <w:name w:val="5CE6BB1373BE464AB4ADC6A6DFD520BD37"/>
    <w:rsid w:val="002C4178"/>
    <w:pPr>
      <w:spacing w:after="0" w:line="240" w:lineRule="auto"/>
    </w:pPr>
  </w:style>
  <w:style w:type="paragraph" w:customStyle="1" w:styleId="DA03A06EE589462FB67CE8A9006BC54D25">
    <w:name w:val="DA03A06EE589462FB67CE8A9006BC54D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5">
    <w:name w:val="440DB3CF7C274590B084BA84B78518D1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5">
    <w:name w:val="80A7DB6E47EF4AE9ACD3A14C8E78E0B6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5">
    <w:name w:val="82B23F8E9E21431793E062C2BDC7F238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5">
    <w:name w:val="31AB7145241D4EA6A72639F3507E1513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5">
    <w:name w:val="7421CDA3320A434A810CCAD92045A230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5">
    <w:name w:val="42791A9D6D7142AF8CB382D4F8B55953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5">
    <w:name w:val="5DE9999EC2224F7AB2294B75B3D2FB88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5">
    <w:name w:val="3AAFF4168878477EA6E0D8CC6ED9DAC0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5">
    <w:name w:val="35E1B9747A65474D90247064D81D6B1C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5">
    <w:name w:val="0B8FCE6E5200414DB8EFF2EF28A27F0D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5">
    <w:name w:val="7683E3C8F2E34C90AF5B7175CBEFE030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5">
    <w:name w:val="1A3BB433A8E64927810E0A4267C22C9D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5">
    <w:name w:val="907B5E8EA524493289CBCDDB7BC6968B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5">
    <w:name w:val="359D770606F54A8D9A46671EBB581CDA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5">
    <w:name w:val="28E22662F178414790326F395E7057AA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5">
    <w:name w:val="BD1248E740FF4D8488897747D48D66BD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5">
    <w:name w:val="26C5476B5126478E9AA02601EBA5F197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5">
    <w:name w:val="1DDA8B7389DA42089D5A79D8147F2AEF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5">
    <w:name w:val="36DA796592B44C2090E8FD12DB846B9E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5">
    <w:name w:val="4C7DCC012A2F4701887F530244B45FD5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5">
    <w:name w:val="37EE45FB77434147BA47D8F61696FBCE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5">
    <w:name w:val="9F65408135A84393B41FE85F624722C9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5">
    <w:name w:val="94449C0D1DCB4A55B73D989E63217652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5">
    <w:name w:val="93EBF04604C046278CFAE7DDF44884DC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5">
    <w:name w:val="83B8FB0B74AC4F6F8C7ADFAEDAEF6301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5">
    <w:name w:val="EBC24A9279E9454A96E16405F3742A2F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5">
    <w:name w:val="23F5D074E3AF4C1396ECD7073F8121DC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5">
    <w:name w:val="1C32699401DA461797C7836A645915E0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5">
    <w:name w:val="DAE3692AD7DA468D8BFA7CBE21BB0AAC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5">
    <w:name w:val="54E470CD26F045E9A2632616170806E4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5">
    <w:name w:val="F62F634A22ED48F1A5071999D30D873E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5">
    <w:name w:val="9A9BCE3E27FF44F69E9B2B438FECA010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6">
    <w:name w:val="1E7C6ACE45EE43E596EB23B9649C62E9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6">
    <w:name w:val="484228F99EC74537AD7A4E6BA41532FF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6">
    <w:name w:val="8444D93D742645D387BC32BA9FCB6B14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6">
    <w:name w:val="D0F41EB27A914943A0FE69F80129E763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6">
    <w:name w:val="8AA3B291CACC46F7A12E157A524E3277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6">
    <w:name w:val="A0320D93E8F04789B7A49622DEF5B47E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6">
    <w:name w:val="4C8A1D3DAAEE4390935BCA798D6906DD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6">
    <w:name w:val="A9B22366670A4E55B7A9B96E69F46790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6">
    <w:name w:val="6730F704490740EFAEF81D0838B8A145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2">
    <w:name w:val="5A92EFB84CB54216A09384B39329F875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5">
    <w:name w:val="0CFD446BB73B4A02B3E861A60E8EE04A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4">
    <w:name w:val="5B2E95BABA0A48C49CCB886462C2323C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3">
    <w:name w:val="2E7A297054914408BA41641EFA49BFCC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2">
    <w:name w:val="896283A7160A42E2BAA327221E41FC8A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1">
    <w:name w:val="18E917506D2D427FB04A17C6FDBB58C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1">
    <w:name w:val="B074D4A6F6DE4CBCB11C57B5BDB6E30B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1">
    <w:name w:val="054E766A48B7460C8B598AE3C13D12BA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1">
    <w:name w:val="924C05794CC345C38CF732C8ED8038A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1">
    <w:name w:val="16EA756F86404B87B762CFD320B14B66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1">
    <w:name w:val="E4455CC3109E4A1A9B71713B7E7BE054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1">
    <w:name w:val="B73774B65CB84619B3B90616E821CBF2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1">
    <w:name w:val="816D4068C1FB4CA68BC8591194725FDD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1">
    <w:name w:val="6EF2C20D4EFB455881FBD030A8202F1F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1">
    <w:name w:val="2BF073888DC84156A425923F802E867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1">
    <w:name w:val="FD4D4436C89E404F93E1E0B7B362D514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1">
    <w:name w:val="40BAF7C15E19416EA8F065E90517D22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1">
    <w:name w:val="1391F33CDBDC4522B33136076ECEE43C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1">
    <w:name w:val="0F499DDCFE0F41E6A7532FD43D8B19F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1">
    <w:name w:val="0B34FC4E1C92464D993EF39ACF57E5B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1">
    <w:name w:val="8ED2D3BC7BDD4A6C956AC6500AD03CA7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1">
    <w:name w:val="27BC98D5F5B74B0A98A213036ED37AB1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1">
    <w:name w:val="5056D89C82704D01B2516408E9770067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1">
    <w:name w:val="F70BD2D3826B443A9DF8812EA40226CD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1">
    <w:name w:val="8ECD7F906EBF4CD1832969E0DB869B3F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1">
    <w:name w:val="78E448312BB3412FA2A4EF44027CEEB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1">
    <w:name w:val="EF3401243FB0443B92B54799B733D5F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1">
    <w:name w:val="70ECFF920B0A44D2912DCACD506B38D4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1">
    <w:name w:val="90449A824F9E4909B1EC789CF6EE7712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1">
    <w:name w:val="F819CB677BBC4A85B682F7B10D9C5F6C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1">
    <w:name w:val="D9B247137E7544FF811D24AB5542C44A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1">
    <w:name w:val="6B7C8AEFB4EF44CC8BD69FFB42F63717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8">
    <w:name w:val="DADCDAF39A6641F098EE4F57E039EE82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6">
    <w:name w:val="32B07147A651473D970CD60DF92ACC8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6">
    <w:name w:val="C77600EF687A4716A5BEE30F7CA5BA27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6">
    <w:name w:val="A719C3517EC9491D90BF649B9B592085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6">
    <w:name w:val="EE51092695A944109B8AEAC868B5FA75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6">
    <w:name w:val="E45507BD9FDF4CE3835C890306DC1A1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6">
    <w:name w:val="900547AE62114142BBEE589D392EDA96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6">
    <w:name w:val="EE98DE96A54045D1A68195110DD9B6AF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6">
    <w:name w:val="9E822F9EF9EB44A18413B31983134792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8">
    <w:name w:val="C3135915DEF34AC88ABFADB37635AA6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6">
    <w:name w:val="04F2735507934A79B270637A686739B5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6">
    <w:name w:val="336A25176B564C60A805209466210CF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6">
    <w:name w:val="FE22838C0C4D4C9FAF3BF806C86F1575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6">
    <w:name w:val="B433FE2D03AC4D67852891B1158FCC01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6">
    <w:name w:val="9ECB2A88101B4FD3800F8EA070D83781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6">
    <w:name w:val="CEECA279EECB4E04B5D1FD547E44D627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6">
    <w:name w:val="B23733CACEEA4CC2AD9BDF1BEB383621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8">
    <w:name w:val="24FFEC1D13A54467BF92ED72DD53CA2F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6">
    <w:name w:val="A9919E1AA1AD4DD58DC5C1E1C804212C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6">
    <w:name w:val="C3339E13547A4200975B48CC8D22D46B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6">
    <w:name w:val="3DACB39D92944A25BFF4CB407BF8B685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6">
    <w:name w:val="4760C2E209CA4A6AAC00EC8E6268495A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6">
    <w:name w:val="E4B4EAD32F4B403F852F00587D9BC10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6">
    <w:name w:val="C120D1B1F0774E29A04B2A7394AE21DB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6">
    <w:name w:val="56916FDA0E144BCEBFE7638C97B5B49E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8">
    <w:name w:val="46A7913321E144D3A397F774069B837F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6">
    <w:name w:val="A7CE8E07F29A48D0B6D4B500F75B9C76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6">
    <w:name w:val="93036160D4244696848C040358A7FF59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6">
    <w:name w:val="853D9409A9E8428988E1BE37CCAC94B4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6">
    <w:name w:val="0363D0ED93424999A353A12B97DCADF6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6">
    <w:name w:val="DC5EB6B212134C74BEACB2CBE632D147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6">
    <w:name w:val="FB390C669D264E0BB4CCB65FAE470668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6">
    <w:name w:val="ABD5908530AA4FB69DF7BC5262C8478D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8">
    <w:name w:val="035DCE449A194FEFB87CFCA57DA64C8B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6">
    <w:name w:val="A06C3F6C3E0D42F7B11B34621187A6B5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6">
    <w:name w:val="B6DDFAC180C04AED9E74E29B064B2869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6">
    <w:name w:val="4940EAB14611466DB17FB0494A94D3D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6">
    <w:name w:val="A97BEE0A63C34C6A9C06757CDF67AF49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6">
    <w:name w:val="5613EFAD4B594462AD843C4286EACD1E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6">
    <w:name w:val="6A7C7A00B7DA49BEA4A189E962476439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6">
    <w:name w:val="9E45947FE4FA4F168B6EE010C20E71D4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4">
    <w:name w:val="9368A0988ED64D1899CD8D2C1C6A3D4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8">
    <w:name w:val="C50A54567E9E43B1B74164B3E7BEF9FF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6">
    <w:name w:val="E8A3BCD3C0A4421DBF145919E3D8B955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8">
    <w:name w:val="CEE257022C01446A99E3834D4F58D10E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6">
    <w:name w:val="6DA43AB7F99D4B6EA9B71D8C71D9C72B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8">
    <w:name w:val="92E4A94777FB4FD3ACD6FFF7C9D7CBA9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6">
    <w:name w:val="34A761D82A7A495998ACD761A25F7BC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6">
    <w:name w:val="A52A1FFC791E459B892FBFA730E5D654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6">
    <w:name w:val="60B00BCA599E4881BAAAAD3E94411FE9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6">
    <w:name w:val="77E142F6D82841FC8D77A53893A0E11D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6">
    <w:name w:val="06E2DD5EDA304C7CBB4754DDDBCB4503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6">
    <w:name w:val="9F1A7E2ECEB1408B9E8830AC58380DC0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8">
    <w:name w:val="22A80B7095E74ABBB978C6D63A2F817F3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8">
    <w:name w:val="FD89C76EAD464C8D9CBE6449E740BBC738"/>
    <w:rsid w:val="002C4178"/>
    <w:pPr>
      <w:spacing w:after="0" w:line="240" w:lineRule="auto"/>
    </w:pPr>
  </w:style>
  <w:style w:type="paragraph" w:customStyle="1" w:styleId="5CE6BB1373BE464AB4ADC6A6DFD520BD38">
    <w:name w:val="5CE6BB1373BE464AB4ADC6A6DFD520BD38"/>
    <w:rsid w:val="002C4178"/>
    <w:pPr>
      <w:spacing w:after="0" w:line="240" w:lineRule="auto"/>
    </w:pPr>
  </w:style>
  <w:style w:type="paragraph" w:customStyle="1" w:styleId="DA03A06EE589462FB67CE8A9006BC54D26">
    <w:name w:val="DA03A06EE589462FB67CE8A9006BC54D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6">
    <w:name w:val="440DB3CF7C274590B084BA84B78518D1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6">
    <w:name w:val="80A7DB6E47EF4AE9ACD3A14C8E78E0B6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6">
    <w:name w:val="82B23F8E9E21431793E062C2BDC7F238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6">
    <w:name w:val="31AB7145241D4EA6A72639F3507E1513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6">
    <w:name w:val="7421CDA3320A434A810CCAD92045A230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6">
    <w:name w:val="42791A9D6D7142AF8CB382D4F8B55953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6">
    <w:name w:val="5DE9999EC2224F7AB2294B75B3D2FB88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6">
    <w:name w:val="3AAFF4168878477EA6E0D8CC6ED9DAC0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6">
    <w:name w:val="35E1B9747A65474D90247064D81D6B1C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6">
    <w:name w:val="0B8FCE6E5200414DB8EFF2EF28A27F0D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6">
    <w:name w:val="7683E3C8F2E34C90AF5B7175CBEFE030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6">
    <w:name w:val="1A3BB433A8E64927810E0A4267C22C9D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6">
    <w:name w:val="907B5E8EA524493289CBCDDB7BC6968B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6">
    <w:name w:val="359D770606F54A8D9A46671EBB581CDA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6">
    <w:name w:val="28E22662F178414790326F395E7057AA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6">
    <w:name w:val="BD1248E740FF4D8488897747D48D66BD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6">
    <w:name w:val="26C5476B5126478E9AA02601EBA5F197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6">
    <w:name w:val="1DDA8B7389DA42089D5A79D8147F2AEF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6">
    <w:name w:val="36DA796592B44C2090E8FD12DB846B9E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6">
    <w:name w:val="4C7DCC012A2F4701887F530244B45FD5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6">
    <w:name w:val="37EE45FB77434147BA47D8F61696FBCE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6">
    <w:name w:val="9F65408135A84393B41FE85F624722C9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6">
    <w:name w:val="94449C0D1DCB4A55B73D989E63217652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6">
    <w:name w:val="93EBF04604C046278CFAE7DDF44884DC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6">
    <w:name w:val="83B8FB0B74AC4F6F8C7ADFAEDAEF6301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6">
    <w:name w:val="EBC24A9279E9454A96E16405F3742A2F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6">
    <w:name w:val="23F5D074E3AF4C1396ECD7073F8121DC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6">
    <w:name w:val="1C32699401DA461797C7836A645915E0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6">
    <w:name w:val="DAE3692AD7DA468D8BFA7CBE21BB0AAC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6">
    <w:name w:val="54E470CD26F045E9A2632616170806E4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6">
    <w:name w:val="F62F634A22ED48F1A5071999D30D873E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6">
    <w:name w:val="9A9BCE3E27FF44F69E9B2B438FECA010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7">
    <w:name w:val="1E7C6ACE45EE43E596EB23B9649C62E9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7">
    <w:name w:val="484228F99EC74537AD7A4E6BA41532FF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7">
    <w:name w:val="8444D93D742645D387BC32BA9FCB6B14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7">
    <w:name w:val="D0F41EB27A914943A0FE69F80129E763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7">
    <w:name w:val="8AA3B291CACC46F7A12E157A524E3277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7">
    <w:name w:val="A0320D93E8F04789B7A49622DEF5B47E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7">
    <w:name w:val="4C8A1D3DAAEE4390935BCA798D6906DD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7">
    <w:name w:val="A9B22366670A4E55B7A9B96E69F46790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7">
    <w:name w:val="6730F704490740EFAEF81D0838B8A145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3">
    <w:name w:val="5A92EFB84CB54216A09384B39329F875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6">
    <w:name w:val="0CFD446BB73B4A02B3E861A60E8EE04A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5">
    <w:name w:val="5B2E95BABA0A48C49CCB886462C2323C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4">
    <w:name w:val="2E7A297054914408BA41641EFA49BFCC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3">
    <w:name w:val="896283A7160A42E2BAA327221E41FC8A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2">
    <w:name w:val="18E917506D2D427FB04A17C6FDBB58C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2">
    <w:name w:val="B074D4A6F6DE4CBCB11C57B5BDB6E30B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2">
    <w:name w:val="054E766A48B7460C8B598AE3C13D12BA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2">
    <w:name w:val="924C05794CC345C38CF732C8ED8038A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2">
    <w:name w:val="16EA756F86404B87B762CFD320B14B66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2">
    <w:name w:val="E4455CC3109E4A1A9B71713B7E7BE054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2">
    <w:name w:val="B73774B65CB84619B3B90616E821CBF2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2">
    <w:name w:val="816D4068C1FB4CA68BC8591194725FDD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2">
    <w:name w:val="6EF2C20D4EFB455881FBD030A8202F1F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2">
    <w:name w:val="2BF073888DC84156A425923F802E867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2">
    <w:name w:val="FD4D4436C89E404F93E1E0B7B362D514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2">
    <w:name w:val="40BAF7C15E19416EA8F065E90517D22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2">
    <w:name w:val="1391F33CDBDC4522B33136076ECEE43C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2">
    <w:name w:val="0F499DDCFE0F41E6A7532FD43D8B19F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2">
    <w:name w:val="0B34FC4E1C92464D993EF39ACF57E5B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2">
    <w:name w:val="8ED2D3BC7BDD4A6C956AC6500AD03CA7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2">
    <w:name w:val="27BC98D5F5B74B0A98A213036ED37AB1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2">
    <w:name w:val="5056D89C82704D01B2516408E9770067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2">
    <w:name w:val="F70BD2D3826B443A9DF8812EA40226CD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2">
    <w:name w:val="8ECD7F906EBF4CD1832969E0DB869B3F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2">
    <w:name w:val="78E448312BB3412FA2A4EF44027CEEB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2">
    <w:name w:val="EF3401243FB0443B92B54799B733D5F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2">
    <w:name w:val="70ECFF920B0A44D2912DCACD506B38D4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2">
    <w:name w:val="90449A824F9E4909B1EC789CF6EE7712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2">
    <w:name w:val="F819CB677BBC4A85B682F7B10D9C5F6C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2">
    <w:name w:val="D9B247137E7544FF811D24AB5542C44A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2">
    <w:name w:val="6B7C8AEFB4EF44CC8BD69FFB42F63717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19">
    <w:name w:val="DADCDAF39A6641F098EE4F57E039EE82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7">
    <w:name w:val="32B07147A651473D970CD60DF92ACC8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7">
    <w:name w:val="C77600EF687A4716A5BEE30F7CA5BA27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7">
    <w:name w:val="A719C3517EC9491D90BF649B9B592085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7">
    <w:name w:val="EE51092695A944109B8AEAC868B5FA75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7">
    <w:name w:val="E45507BD9FDF4CE3835C890306DC1A1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7">
    <w:name w:val="900547AE62114142BBEE589D392EDA96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7">
    <w:name w:val="EE98DE96A54045D1A68195110DD9B6AF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7">
    <w:name w:val="9E822F9EF9EB44A18413B31983134792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19">
    <w:name w:val="C3135915DEF34AC88ABFADB37635AA6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7">
    <w:name w:val="04F2735507934A79B270637A686739B5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7">
    <w:name w:val="336A25176B564C60A805209466210CF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7">
    <w:name w:val="FE22838C0C4D4C9FAF3BF806C86F1575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7">
    <w:name w:val="B433FE2D03AC4D67852891B1158FCC01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7">
    <w:name w:val="9ECB2A88101B4FD3800F8EA070D83781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7">
    <w:name w:val="CEECA279EECB4E04B5D1FD547E44D627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7">
    <w:name w:val="B23733CACEEA4CC2AD9BDF1BEB383621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19">
    <w:name w:val="24FFEC1D13A54467BF92ED72DD53CA2F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7">
    <w:name w:val="A9919E1AA1AD4DD58DC5C1E1C804212C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7">
    <w:name w:val="C3339E13547A4200975B48CC8D22D46B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7">
    <w:name w:val="3DACB39D92944A25BFF4CB407BF8B685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7">
    <w:name w:val="4760C2E209CA4A6AAC00EC8E6268495A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7">
    <w:name w:val="E4B4EAD32F4B403F852F00587D9BC10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7">
    <w:name w:val="C120D1B1F0774E29A04B2A7394AE21DB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7">
    <w:name w:val="56916FDA0E144BCEBFE7638C97B5B49E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19">
    <w:name w:val="46A7913321E144D3A397F774069B837F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7">
    <w:name w:val="A7CE8E07F29A48D0B6D4B500F75B9C76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7">
    <w:name w:val="93036160D4244696848C040358A7FF59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7">
    <w:name w:val="853D9409A9E8428988E1BE37CCAC94B4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7">
    <w:name w:val="0363D0ED93424999A353A12B97DCADF6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7">
    <w:name w:val="DC5EB6B212134C74BEACB2CBE632D147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7">
    <w:name w:val="FB390C669D264E0BB4CCB65FAE470668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7">
    <w:name w:val="ABD5908530AA4FB69DF7BC5262C8478D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19">
    <w:name w:val="035DCE449A194FEFB87CFCA57DA64C8B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7">
    <w:name w:val="A06C3F6C3E0D42F7B11B34621187A6B5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7">
    <w:name w:val="B6DDFAC180C04AED9E74E29B064B2869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7">
    <w:name w:val="4940EAB14611466DB17FB0494A94D3D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7">
    <w:name w:val="A97BEE0A63C34C6A9C06757CDF67AF49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7">
    <w:name w:val="5613EFAD4B594462AD843C4286EACD1E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7">
    <w:name w:val="6A7C7A00B7DA49BEA4A189E962476439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7">
    <w:name w:val="9E45947FE4FA4F168B6EE010C20E71D4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5">
    <w:name w:val="9368A0988ED64D1899CD8D2C1C6A3D4D1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19">
    <w:name w:val="C50A54567E9E43B1B74164B3E7BEF9FF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7">
    <w:name w:val="E8A3BCD3C0A4421DBF145919E3D8B955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19">
    <w:name w:val="CEE257022C01446A99E3834D4F58D10E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7">
    <w:name w:val="6DA43AB7F99D4B6EA9B71D8C71D9C72B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19">
    <w:name w:val="92E4A94777FB4FD3ACD6FFF7C9D7CBA9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7">
    <w:name w:val="34A761D82A7A495998ACD761A25F7BC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7">
    <w:name w:val="A52A1FFC791E459B892FBFA730E5D654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7">
    <w:name w:val="60B00BCA599E4881BAAAAD3E94411FE9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7">
    <w:name w:val="77E142F6D82841FC8D77A53893A0E11D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7">
    <w:name w:val="06E2DD5EDA304C7CBB4754DDDBCB4503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7">
    <w:name w:val="9F1A7E2ECEB1408B9E8830AC58380DC0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39">
    <w:name w:val="22A80B7095E74ABBB978C6D63A2F817F3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39">
    <w:name w:val="FD89C76EAD464C8D9CBE6449E740BBC739"/>
    <w:rsid w:val="002C4178"/>
    <w:pPr>
      <w:spacing w:after="0" w:line="240" w:lineRule="auto"/>
    </w:pPr>
  </w:style>
  <w:style w:type="paragraph" w:customStyle="1" w:styleId="5CE6BB1373BE464AB4ADC6A6DFD520BD39">
    <w:name w:val="5CE6BB1373BE464AB4ADC6A6DFD520BD39"/>
    <w:rsid w:val="002C4178"/>
    <w:pPr>
      <w:spacing w:after="0" w:line="240" w:lineRule="auto"/>
    </w:pPr>
  </w:style>
  <w:style w:type="paragraph" w:customStyle="1" w:styleId="DA03A06EE589462FB67CE8A9006BC54D27">
    <w:name w:val="DA03A06EE589462FB67CE8A9006BC54D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7">
    <w:name w:val="440DB3CF7C274590B084BA84B78518D1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7">
    <w:name w:val="80A7DB6E47EF4AE9ACD3A14C8E78E0B6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7">
    <w:name w:val="82B23F8E9E21431793E062C2BDC7F238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7">
    <w:name w:val="31AB7145241D4EA6A72639F3507E1513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7">
    <w:name w:val="7421CDA3320A434A810CCAD92045A230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7">
    <w:name w:val="42791A9D6D7142AF8CB382D4F8B55953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7">
    <w:name w:val="5DE9999EC2224F7AB2294B75B3D2FB88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7">
    <w:name w:val="3AAFF4168878477EA6E0D8CC6ED9DAC0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7">
    <w:name w:val="35E1B9747A65474D90247064D81D6B1C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7">
    <w:name w:val="0B8FCE6E5200414DB8EFF2EF28A27F0D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7">
    <w:name w:val="7683E3C8F2E34C90AF5B7175CBEFE030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7">
    <w:name w:val="1A3BB433A8E64927810E0A4267C22C9D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7">
    <w:name w:val="907B5E8EA524493289CBCDDB7BC6968B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7">
    <w:name w:val="359D770606F54A8D9A46671EBB581CDA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7">
    <w:name w:val="28E22662F178414790326F395E7057AA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7">
    <w:name w:val="BD1248E740FF4D8488897747D48D66BD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7">
    <w:name w:val="26C5476B5126478E9AA02601EBA5F197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7">
    <w:name w:val="1DDA8B7389DA42089D5A79D8147F2AEF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7">
    <w:name w:val="36DA796592B44C2090E8FD12DB846B9E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7">
    <w:name w:val="4C7DCC012A2F4701887F530244B45FD5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7">
    <w:name w:val="37EE45FB77434147BA47D8F61696FBCE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7">
    <w:name w:val="9F65408135A84393B41FE85F624722C9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7">
    <w:name w:val="94449C0D1DCB4A55B73D989E63217652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7">
    <w:name w:val="93EBF04604C046278CFAE7DDF44884DC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7">
    <w:name w:val="83B8FB0B74AC4F6F8C7ADFAEDAEF6301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7">
    <w:name w:val="EBC24A9279E9454A96E16405F3742A2F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7">
    <w:name w:val="23F5D074E3AF4C1396ECD7073F8121DC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7">
    <w:name w:val="1C32699401DA461797C7836A645915E0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7">
    <w:name w:val="DAE3692AD7DA468D8BFA7CBE21BB0AAC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7">
    <w:name w:val="54E470CD26F045E9A2632616170806E4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7">
    <w:name w:val="F62F634A22ED48F1A5071999D30D873E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7">
    <w:name w:val="9A9BCE3E27FF44F69E9B2B438FECA010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8">
    <w:name w:val="1E7C6ACE45EE43E596EB23B9649C62E9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8">
    <w:name w:val="484228F99EC74537AD7A4E6BA41532FF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8">
    <w:name w:val="8444D93D742645D387BC32BA9FCB6B14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8">
    <w:name w:val="D0F41EB27A914943A0FE69F80129E763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8">
    <w:name w:val="8AA3B291CACC46F7A12E157A524E3277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8">
    <w:name w:val="A0320D93E8F04789B7A49622DEF5B47E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8">
    <w:name w:val="4C8A1D3DAAEE4390935BCA798D6906DD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8">
    <w:name w:val="A9B22366670A4E55B7A9B96E69F46790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8">
    <w:name w:val="6730F704490740EFAEF81D0838B8A145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4">
    <w:name w:val="5A92EFB84CB54216A09384B39329F8753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7">
    <w:name w:val="0CFD446BB73B4A02B3E861A60E8EE04A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6">
    <w:name w:val="5B2E95BABA0A48C49CCB886462C2323C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5">
    <w:name w:val="2E7A297054914408BA41641EFA49BFCC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4">
    <w:name w:val="896283A7160A42E2BAA327221E41FC8A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3">
    <w:name w:val="18E917506D2D427FB04A17C6FDBB58C0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3">
    <w:name w:val="B074D4A6F6DE4CBCB11C57B5BDB6E30B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3">
    <w:name w:val="054E766A48B7460C8B598AE3C13D12BA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3">
    <w:name w:val="924C05794CC345C38CF732C8ED8038A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3">
    <w:name w:val="16EA756F86404B87B762CFD320B14B66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3">
    <w:name w:val="E4455CC3109E4A1A9B71713B7E7BE054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3">
    <w:name w:val="B73774B65CB84619B3B90616E821CBF2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3">
    <w:name w:val="816D4068C1FB4CA68BC8591194725FDD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3">
    <w:name w:val="6EF2C20D4EFB455881FBD030A8202F1F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3">
    <w:name w:val="2BF073888DC84156A425923F802E867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3">
    <w:name w:val="FD4D4436C89E404F93E1E0B7B362D514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3">
    <w:name w:val="40BAF7C15E19416EA8F065E90517D22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3">
    <w:name w:val="1391F33CDBDC4522B33136076ECEE43C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3">
    <w:name w:val="0F499DDCFE0F41E6A7532FD43D8B19F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3">
    <w:name w:val="0B34FC4E1C92464D993EF39ACF57E5B0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3">
    <w:name w:val="8ED2D3BC7BDD4A6C956AC6500AD03CA7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3">
    <w:name w:val="27BC98D5F5B74B0A98A213036ED37AB1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3">
    <w:name w:val="5056D89C82704D01B2516408E9770067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3">
    <w:name w:val="F70BD2D3826B443A9DF8812EA40226CD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3">
    <w:name w:val="8ECD7F906EBF4CD1832969E0DB869B3F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3">
    <w:name w:val="78E448312BB3412FA2A4EF44027CEEB5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3">
    <w:name w:val="EF3401243FB0443B92B54799B733D5F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3">
    <w:name w:val="70ECFF920B0A44D2912DCACD506B38D4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3">
    <w:name w:val="90449A824F9E4909B1EC789CF6EE7712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3">
    <w:name w:val="F819CB677BBC4A85B682F7B10D9C5F6C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3">
    <w:name w:val="D9B247137E7544FF811D24AB5542C44A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3">
    <w:name w:val="6B7C8AEFB4EF44CC8BD69FFB42F63717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20">
    <w:name w:val="DADCDAF39A6641F098EE4F57E039EE82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8">
    <w:name w:val="32B07147A651473D970CD60DF92ACC8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8">
    <w:name w:val="C77600EF687A4716A5BEE30F7CA5BA27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8">
    <w:name w:val="A719C3517EC9491D90BF649B9B592085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8">
    <w:name w:val="EE51092695A944109B8AEAC868B5FA75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8">
    <w:name w:val="E45507BD9FDF4CE3835C890306DC1A1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8">
    <w:name w:val="900547AE62114142BBEE589D392EDA96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8">
    <w:name w:val="EE98DE96A54045D1A68195110DD9B6AF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8">
    <w:name w:val="9E822F9EF9EB44A18413B31983134792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20">
    <w:name w:val="C3135915DEF34AC88ABFADB37635AA6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8">
    <w:name w:val="04F2735507934A79B270637A686739B5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8">
    <w:name w:val="336A25176B564C60A805209466210CF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8">
    <w:name w:val="FE22838C0C4D4C9FAF3BF806C86F1575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8">
    <w:name w:val="B433FE2D03AC4D67852891B1158FCC01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8">
    <w:name w:val="9ECB2A88101B4FD3800F8EA070D83781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8">
    <w:name w:val="CEECA279EECB4E04B5D1FD547E44D627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8">
    <w:name w:val="B23733CACEEA4CC2AD9BDF1BEB383621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20">
    <w:name w:val="24FFEC1D13A54467BF92ED72DD53CA2F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8">
    <w:name w:val="A9919E1AA1AD4DD58DC5C1E1C804212C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8">
    <w:name w:val="C3339E13547A4200975B48CC8D22D46B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8">
    <w:name w:val="3DACB39D92944A25BFF4CB407BF8B685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8">
    <w:name w:val="4760C2E209CA4A6AAC00EC8E6268495A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8">
    <w:name w:val="E4B4EAD32F4B403F852F00587D9BC10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8">
    <w:name w:val="C120D1B1F0774E29A04B2A7394AE21DB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8">
    <w:name w:val="56916FDA0E144BCEBFE7638C97B5B49E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20">
    <w:name w:val="46A7913321E144D3A397F774069B837F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8">
    <w:name w:val="A7CE8E07F29A48D0B6D4B500F75B9C76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8">
    <w:name w:val="93036160D4244696848C040358A7FF59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8">
    <w:name w:val="853D9409A9E8428988E1BE37CCAC94B4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8">
    <w:name w:val="0363D0ED93424999A353A12B97DCADF6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8">
    <w:name w:val="DC5EB6B212134C74BEACB2CBE632D147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8">
    <w:name w:val="FB390C669D264E0BB4CCB65FAE470668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8">
    <w:name w:val="ABD5908530AA4FB69DF7BC5262C8478D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20">
    <w:name w:val="035DCE449A194FEFB87CFCA57DA64C8B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8">
    <w:name w:val="A06C3F6C3E0D42F7B11B34621187A6B5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8">
    <w:name w:val="B6DDFAC180C04AED9E74E29B064B2869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8">
    <w:name w:val="4940EAB14611466DB17FB0494A94D3D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8">
    <w:name w:val="A97BEE0A63C34C6A9C06757CDF67AF49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8">
    <w:name w:val="5613EFAD4B594462AD843C4286EACD1E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8">
    <w:name w:val="6A7C7A00B7DA49BEA4A189E962476439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8">
    <w:name w:val="9E45947FE4FA4F168B6EE010C20E71D4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6">
    <w:name w:val="9368A0988ED64D1899CD8D2C1C6A3D4D1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20">
    <w:name w:val="C50A54567E9E43B1B74164B3E7BEF9FF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8">
    <w:name w:val="E8A3BCD3C0A4421DBF145919E3D8B955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20">
    <w:name w:val="CEE257022C01446A99E3834D4F58D10E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8">
    <w:name w:val="6DA43AB7F99D4B6EA9B71D8C71D9C72B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20">
    <w:name w:val="92E4A94777FB4FD3ACD6FFF7C9D7CBA9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8">
    <w:name w:val="34A761D82A7A495998ACD761A25F7BC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8">
    <w:name w:val="A52A1FFC791E459B892FBFA730E5D654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8">
    <w:name w:val="60B00BCA599E4881BAAAAD3E94411FE9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8">
    <w:name w:val="77E142F6D82841FC8D77A53893A0E11D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8">
    <w:name w:val="06E2DD5EDA304C7CBB4754DDDBCB4503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8">
    <w:name w:val="9F1A7E2ECEB1408B9E8830AC58380DC0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40">
    <w:name w:val="22A80B7095E74ABBB978C6D63A2F817F4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40">
    <w:name w:val="FD89C76EAD464C8D9CBE6449E740BBC740"/>
    <w:rsid w:val="002C4178"/>
    <w:pPr>
      <w:spacing w:after="0" w:line="240" w:lineRule="auto"/>
    </w:pPr>
  </w:style>
  <w:style w:type="paragraph" w:customStyle="1" w:styleId="5CE6BB1373BE464AB4ADC6A6DFD520BD40">
    <w:name w:val="5CE6BB1373BE464AB4ADC6A6DFD520BD40"/>
    <w:rsid w:val="002C4178"/>
    <w:pPr>
      <w:spacing w:after="0" w:line="240" w:lineRule="auto"/>
    </w:pPr>
  </w:style>
  <w:style w:type="paragraph" w:customStyle="1" w:styleId="DA03A06EE589462FB67CE8A9006BC54D28">
    <w:name w:val="DA03A06EE589462FB67CE8A9006BC54D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8">
    <w:name w:val="440DB3CF7C274590B084BA84B78518D1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8">
    <w:name w:val="80A7DB6E47EF4AE9ACD3A14C8E78E0B6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8">
    <w:name w:val="82B23F8E9E21431793E062C2BDC7F238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8">
    <w:name w:val="31AB7145241D4EA6A72639F3507E1513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8">
    <w:name w:val="7421CDA3320A434A810CCAD92045A230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8">
    <w:name w:val="42791A9D6D7142AF8CB382D4F8B55953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8">
    <w:name w:val="5DE9999EC2224F7AB2294B75B3D2FB88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8">
    <w:name w:val="3AAFF4168878477EA6E0D8CC6ED9DAC0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8">
    <w:name w:val="35E1B9747A65474D90247064D81D6B1C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8">
    <w:name w:val="0B8FCE6E5200414DB8EFF2EF28A27F0D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8">
    <w:name w:val="7683E3C8F2E34C90AF5B7175CBEFE030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8">
    <w:name w:val="1A3BB433A8E64927810E0A4267C22C9D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8">
    <w:name w:val="907B5E8EA524493289CBCDDB7BC6968B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8">
    <w:name w:val="359D770606F54A8D9A46671EBB581CDA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8">
    <w:name w:val="28E22662F178414790326F395E7057AA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8">
    <w:name w:val="BD1248E740FF4D8488897747D48D66BD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8">
    <w:name w:val="26C5476B5126478E9AA02601EBA5F197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8">
    <w:name w:val="1DDA8B7389DA42089D5A79D8147F2AEF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8">
    <w:name w:val="36DA796592B44C2090E8FD12DB846B9E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8">
    <w:name w:val="4C7DCC012A2F4701887F530244B45FD5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8">
    <w:name w:val="37EE45FB77434147BA47D8F61696FBCE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8">
    <w:name w:val="9F65408135A84393B41FE85F624722C9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8">
    <w:name w:val="94449C0D1DCB4A55B73D989E63217652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8">
    <w:name w:val="93EBF04604C046278CFAE7DDF44884DC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8">
    <w:name w:val="83B8FB0B74AC4F6F8C7ADFAEDAEF6301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8">
    <w:name w:val="EBC24A9279E9454A96E16405F3742A2F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8">
    <w:name w:val="23F5D074E3AF4C1396ECD7073F8121DC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8">
    <w:name w:val="1C32699401DA461797C7836A645915E0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8">
    <w:name w:val="DAE3692AD7DA468D8BFA7CBE21BB0AAC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8">
    <w:name w:val="54E470CD26F045E9A2632616170806E4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8">
    <w:name w:val="F62F634A22ED48F1A5071999D30D873E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8">
    <w:name w:val="9A9BCE3E27FF44F69E9B2B438FECA010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9">
    <w:name w:val="1E7C6ACE45EE43E596EB23B9649C62E9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9">
    <w:name w:val="484228F99EC74537AD7A4E6BA41532FF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9">
    <w:name w:val="8444D93D742645D387BC32BA9FCB6B14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9">
    <w:name w:val="D0F41EB27A914943A0FE69F80129E763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9">
    <w:name w:val="8AA3B291CACC46F7A12E157A524E3277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9">
    <w:name w:val="A0320D93E8F04789B7A49622DEF5B47E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9">
    <w:name w:val="4C8A1D3DAAEE4390935BCA798D6906DD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9">
    <w:name w:val="A9B22366670A4E55B7A9B96E69F46790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9">
    <w:name w:val="6730F704490740EFAEF81D0838B8A145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5">
    <w:name w:val="5A92EFB84CB54216A09384B39329F8753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8">
    <w:name w:val="0CFD446BB73B4A02B3E861A60E8EE04A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7">
    <w:name w:val="5B2E95BABA0A48C49CCB886462C2323C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6">
    <w:name w:val="2E7A297054914408BA41641EFA49BFCC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5">
    <w:name w:val="896283A7160A42E2BAA327221E41FC8A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4">
    <w:name w:val="18E917506D2D427FB04A17C6FDBB58C0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4">
    <w:name w:val="B074D4A6F6DE4CBCB11C57B5BDB6E30B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4">
    <w:name w:val="054E766A48B7460C8B598AE3C13D12BA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4">
    <w:name w:val="924C05794CC345C38CF732C8ED8038A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4">
    <w:name w:val="16EA756F86404B87B762CFD320B14B66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4">
    <w:name w:val="E4455CC3109E4A1A9B71713B7E7BE054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4">
    <w:name w:val="B73774B65CB84619B3B90616E821CBF2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4">
    <w:name w:val="816D4068C1FB4CA68BC8591194725FDD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4">
    <w:name w:val="6EF2C20D4EFB455881FBD030A8202F1F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4">
    <w:name w:val="2BF073888DC84156A425923F802E867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4">
    <w:name w:val="FD4D4436C89E404F93E1E0B7B362D514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4">
    <w:name w:val="40BAF7C15E19416EA8F065E90517D22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4">
    <w:name w:val="1391F33CDBDC4522B33136076ECEE43C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4">
    <w:name w:val="0F499DDCFE0F41E6A7532FD43D8B19F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4">
    <w:name w:val="0B34FC4E1C92464D993EF39ACF57E5B0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4">
    <w:name w:val="8ED2D3BC7BDD4A6C956AC6500AD03CA7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4">
    <w:name w:val="27BC98D5F5B74B0A98A213036ED37AB1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4">
    <w:name w:val="5056D89C82704D01B2516408E9770067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4">
    <w:name w:val="F70BD2D3826B443A9DF8812EA40226CD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4">
    <w:name w:val="8ECD7F906EBF4CD1832969E0DB869B3F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4">
    <w:name w:val="78E448312BB3412FA2A4EF44027CEEB5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4">
    <w:name w:val="EF3401243FB0443B92B54799B733D5F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4">
    <w:name w:val="70ECFF920B0A44D2912DCACD506B38D4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4">
    <w:name w:val="90449A824F9E4909B1EC789CF6EE7712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4">
    <w:name w:val="F819CB677BBC4A85B682F7B10D9C5F6C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4">
    <w:name w:val="D9B247137E7544FF811D24AB5542C44A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4">
    <w:name w:val="6B7C8AEFB4EF44CC8BD69FFB42F63717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21">
    <w:name w:val="DADCDAF39A6641F098EE4F57E039EE82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19">
    <w:name w:val="32B07147A651473D970CD60DF92ACC8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19">
    <w:name w:val="C77600EF687A4716A5BEE30F7CA5BA27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19">
    <w:name w:val="A719C3517EC9491D90BF649B9B592085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19">
    <w:name w:val="EE51092695A944109B8AEAC868B5FA75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19">
    <w:name w:val="E45507BD9FDF4CE3835C890306DC1A1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19">
    <w:name w:val="900547AE62114142BBEE589D392EDA96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19">
    <w:name w:val="EE98DE96A54045D1A68195110DD9B6AF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19">
    <w:name w:val="9E822F9EF9EB44A18413B31983134792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21">
    <w:name w:val="C3135915DEF34AC88ABFADB37635AA6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19">
    <w:name w:val="04F2735507934A79B270637A686739B5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19">
    <w:name w:val="336A25176B564C60A805209466210CF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19">
    <w:name w:val="FE22838C0C4D4C9FAF3BF806C86F1575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19">
    <w:name w:val="B433FE2D03AC4D67852891B1158FCC01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19">
    <w:name w:val="9ECB2A88101B4FD3800F8EA070D83781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19">
    <w:name w:val="CEECA279EECB4E04B5D1FD547E44D627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19">
    <w:name w:val="B23733CACEEA4CC2AD9BDF1BEB383621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21">
    <w:name w:val="24FFEC1D13A54467BF92ED72DD53CA2F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19">
    <w:name w:val="A9919E1AA1AD4DD58DC5C1E1C804212C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19">
    <w:name w:val="C3339E13547A4200975B48CC8D22D46B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19">
    <w:name w:val="3DACB39D92944A25BFF4CB407BF8B685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19">
    <w:name w:val="4760C2E209CA4A6AAC00EC8E6268495A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19">
    <w:name w:val="E4B4EAD32F4B403F852F00587D9BC10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19">
    <w:name w:val="C120D1B1F0774E29A04B2A7394AE21DB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19">
    <w:name w:val="56916FDA0E144BCEBFE7638C97B5B49E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21">
    <w:name w:val="46A7913321E144D3A397F774069B837F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19">
    <w:name w:val="A7CE8E07F29A48D0B6D4B500F75B9C76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19">
    <w:name w:val="93036160D4244696848C040358A7FF59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19">
    <w:name w:val="853D9409A9E8428988E1BE37CCAC94B4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19">
    <w:name w:val="0363D0ED93424999A353A12B97DCADF6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19">
    <w:name w:val="DC5EB6B212134C74BEACB2CBE632D147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19">
    <w:name w:val="FB390C669D264E0BB4CCB65FAE470668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19">
    <w:name w:val="ABD5908530AA4FB69DF7BC5262C8478D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21">
    <w:name w:val="035DCE449A194FEFB87CFCA57DA64C8B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19">
    <w:name w:val="A06C3F6C3E0D42F7B11B34621187A6B5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19">
    <w:name w:val="B6DDFAC180C04AED9E74E29B064B2869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19">
    <w:name w:val="4940EAB14611466DB17FB0494A94D3D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19">
    <w:name w:val="A97BEE0A63C34C6A9C06757CDF67AF49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19">
    <w:name w:val="5613EFAD4B594462AD843C4286EACD1E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19">
    <w:name w:val="6A7C7A00B7DA49BEA4A189E962476439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19">
    <w:name w:val="9E45947FE4FA4F168B6EE010C20E71D4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7">
    <w:name w:val="9368A0988ED64D1899CD8D2C1C6A3D4D1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21">
    <w:name w:val="C50A54567E9E43B1B74164B3E7BEF9FF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19">
    <w:name w:val="E8A3BCD3C0A4421DBF145919E3D8B955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21">
    <w:name w:val="CEE257022C01446A99E3834D4F58D10E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19">
    <w:name w:val="6DA43AB7F99D4B6EA9B71D8C71D9C72B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21">
    <w:name w:val="92E4A94777FB4FD3ACD6FFF7C9D7CBA9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19">
    <w:name w:val="34A761D82A7A495998ACD761A25F7BC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19">
    <w:name w:val="A52A1FFC791E459B892FBFA730E5D654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19">
    <w:name w:val="60B00BCA599E4881BAAAAD3E94411FE9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19">
    <w:name w:val="77E142F6D82841FC8D77A53893A0E11D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19">
    <w:name w:val="06E2DD5EDA304C7CBB4754DDDBCB4503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19">
    <w:name w:val="9F1A7E2ECEB1408B9E8830AC58380DC0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41">
    <w:name w:val="22A80B7095E74ABBB978C6D63A2F817F4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41">
    <w:name w:val="FD89C76EAD464C8D9CBE6449E740BBC741"/>
    <w:rsid w:val="002C4178"/>
    <w:pPr>
      <w:spacing w:after="0" w:line="240" w:lineRule="auto"/>
    </w:pPr>
  </w:style>
  <w:style w:type="paragraph" w:customStyle="1" w:styleId="5CE6BB1373BE464AB4ADC6A6DFD520BD41">
    <w:name w:val="5CE6BB1373BE464AB4ADC6A6DFD520BD41"/>
    <w:rsid w:val="002C4178"/>
    <w:pPr>
      <w:spacing w:after="0" w:line="240" w:lineRule="auto"/>
    </w:pPr>
  </w:style>
  <w:style w:type="paragraph" w:customStyle="1" w:styleId="DA03A06EE589462FB67CE8A9006BC54D29">
    <w:name w:val="DA03A06EE589462FB67CE8A9006BC54D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29">
    <w:name w:val="440DB3CF7C274590B084BA84B78518D1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29">
    <w:name w:val="80A7DB6E47EF4AE9ACD3A14C8E78E0B6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29">
    <w:name w:val="82B23F8E9E21431793E062C2BDC7F238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29">
    <w:name w:val="31AB7145241D4EA6A72639F3507E1513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29">
    <w:name w:val="7421CDA3320A434A810CCAD92045A230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29">
    <w:name w:val="42791A9D6D7142AF8CB382D4F8B55953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29">
    <w:name w:val="5DE9999EC2224F7AB2294B75B3D2FB88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29">
    <w:name w:val="3AAFF4168878477EA6E0D8CC6ED9DAC0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29">
    <w:name w:val="35E1B9747A65474D90247064D81D6B1C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29">
    <w:name w:val="0B8FCE6E5200414DB8EFF2EF28A27F0D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29">
    <w:name w:val="7683E3C8F2E34C90AF5B7175CBEFE030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29">
    <w:name w:val="1A3BB433A8E64927810E0A4267C22C9D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29">
    <w:name w:val="907B5E8EA524493289CBCDDB7BC6968B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29">
    <w:name w:val="359D770606F54A8D9A46671EBB581CDA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29">
    <w:name w:val="28E22662F178414790326F395E7057AA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29">
    <w:name w:val="BD1248E740FF4D8488897747D48D66BD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29">
    <w:name w:val="26C5476B5126478E9AA02601EBA5F197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29">
    <w:name w:val="1DDA8B7389DA42089D5A79D8147F2AEF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29">
    <w:name w:val="36DA796592B44C2090E8FD12DB846B9E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29">
    <w:name w:val="4C7DCC012A2F4701887F530244B45FD5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29">
    <w:name w:val="37EE45FB77434147BA47D8F61696FBCE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29">
    <w:name w:val="9F65408135A84393B41FE85F624722C9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29">
    <w:name w:val="94449C0D1DCB4A55B73D989E63217652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29">
    <w:name w:val="93EBF04604C046278CFAE7DDF44884DC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29">
    <w:name w:val="83B8FB0B74AC4F6F8C7ADFAEDAEF6301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29">
    <w:name w:val="EBC24A9279E9454A96E16405F3742A2F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29">
    <w:name w:val="23F5D074E3AF4C1396ECD7073F8121DC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29">
    <w:name w:val="1C32699401DA461797C7836A645915E0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29">
    <w:name w:val="DAE3692AD7DA468D8BFA7CBE21BB0AAC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29">
    <w:name w:val="54E470CD26F045E9A2632616170806E4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29">
    <w:name w:val="F62F634A22ED48F1A5071999D30D873E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29">
    <w:name w:val="9A9BCE3E27FF44F69E9B2B438FECA010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10">
    <w:name w:val="1E7C6ACE45EE43E596EB23B9649C62E9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10">
    <w:name w:val="484228F99EC74537AD7A4E6BA41532FF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10">
    <w:name w:val="8444D93D742645D387BC32BA9FCB6B14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10">
    <w:name w:val="D0F41EB27A914943A0FE69F80129E763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10">
    <w:name w:val="8AA3B291CACC46F7A12E157A524E3277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10">
    <w:name w:val="A0320D93E8F04789B7A49622DEF5B47E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10">
    <w:name w:val="4C8A1D3DAAEE4390935BCA798D6906DD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10">
    <w:name w:val="A9B22366670A4E55B7A9B96E69F46790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10">
    <w:name w:val="6730F704490740EFAEF81D0838B8A1451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6">
    <w:name w:val="5A92EFB84CB54216A09384B39329F8753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29">
    <w:name w:val="0CFD446BB73B4A02B3E861A60E8EE04A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8">
    <w:name w:val="5B2E95BABA0A48C49CCB886462C2323C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7">
    <w:name w:val="2E7A297054914408BA41641EFA49BFCC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6">
    <w:name w:val="896283A7160A42E2BAA327221E41FC8A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5">
    <w:name w:val="18E917506D2D427FB04A17C6FDBB58C0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5">
    <w:name w:val="B074D4A6F6DE4CBCB11C57B5BDB6E30B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5">
    <w:name w:val="054E766A48B7460C8B598AE3C13D12BA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5">
    <w:name w:val="924C05794CC345C38CF732C8ED8038A8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5">
    <w:name w:val="16EA756F86404B87B762CFD320B14B66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5">
    <w:name w:val="E4455CC3109E4A1A9B71713B7E7BE054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5">
    <w:name w:val="B73774B65CB84619B3B90616E821CBF2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5">
    <w:name w:val="816D4068C1FB4CA68BC8591194725FDD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5">
    <w:name w:val="6EF2C20D4EFB455881FBD030A8202F1F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5">
    <w:name w:val="2BF073888DC84156A425923F802E8678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5">
    <w:name w:val="FD4D4436C89E404F93E1E0B7B362D514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5">
    <w:name w:val="40BAF7C15E19416EA8F065E90517D228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5">
    <w:name w:val="1391F33CDBDC4522B33136076ECEE43C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5">
    <w:name w:val="0F499DDCFE0F41E6A7532FD43D8B19F8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5">
    <w:name w:val="0B34FC4E1C92464D993EF39ACF57E5B0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5">
    <w:name w:val="8ED2D3BC7BDD4A6C956AC6500AD03CA7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5">
    <w:name w:val="27BC98D5F5B74B0A98A213036ED37AB1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5">
    <w:name w:val="5056D89C82704D01B2516408E9770067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5">
    <w:name w:val="F70BD2D3826B443A9DF8812EA40226CD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5">
    <w:name w:val="8ECD7F906EBF4CD1832969E0DB869B3F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5">
    <w:name w:val="78E448312BB3412FA2A4EF44027CEEB5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5">
    <w:name w:val="EF3401243FB0443B92B54799B733D5F8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5">
    <w:name w:val="70ECFF920B0A44D2912DCACD506B38D4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5">
    <w:name w:val="90449A824F9E4909B1EC789CF6EE7712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5">
    <w:name w:val="F819CB677BBC4A85B682F7B10D9C5F6C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5">
    <w:name w:val="D9B247137E7544FF811D24AB5542C44A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5">
    <w:name w:val="6B7C8AEFB4EF44CC8BD69FFB42F63717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22">
    <w:name w:val="DADCDAF39A6641F098EE4F57E039EE82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20">
    <w:name w:val="32B07147A651473D970CD60DF92ACC8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20">
    <w:name w:val="C77600EF687A4716A5BEE30F7CA5BA27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20">
    <w:name w:val="A719C3517EC9491D90BF649B9B592085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20">
    <w:name w:val="EE51092695A944109B8AEAC868B5FA75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20">
    <w:name w:val="E45507BD9FDF4CE3835C890306DC1A1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20">
    <w:name w:val="900547AE62114142BBEE589D392EDA96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20">
    <w:name w:val="EE98DE96A54045D1A68195110DD9B6AF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20">
    <w:name w:val="9E822F9EF9EB44A18413B31983134792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22">
    <w:name w:val="C3135915DEF34AC88ABFADB37635AA6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20">
    <w:name w:val="04F2735507934A79B270637A686739B5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20">
    <w:name w:val="336A25176B564C60A805209466210CF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20">
    <w:name w:val="FE22838C0C4D4C9FAF3BF806C86F1575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20">
    <w:name w:val="B433FE2D03AC4D67852891B1158FCC01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20">
    <w:name w:val="9ECB2A88101B4FD3800F8EA070D83781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20">
    <w:name w:val="CEECA279EECB4E04B5D1FD547E44D627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20">
    <w:name w:val="B23733CACEEA4CC2AD9BDF1BEB383621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22">
    <w:name w:val="24FFEC1D13A54467BF92ED72DD53CA2F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20">
    <w:name w:val="A9919E1AA1AD4DD58DC5C1E1C804212C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20">
    <w:name w:val="C3339E13547A4200975B48CC8D22D46B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20">
    <w:name w:val="3DACB39D92944A25BFF4CB407BF8B685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20">
    <w:name w:val="4760C2E209CA4A6AAC00EC8E6268495A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20">
    <w:name w:val="E4B4EAD32F4B403F852F00587D9BC10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20">
    <w:name w:val="C120D1B1F0774E29A04B2A7394AE21DB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20">
    <w:name w:val="56916FDA0E144BCEBFE7638C97B5B49E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22">
    <w:name w:val="46A7913321E144D3A397F774069B837F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20">
    <w:name w:val="A7CE8E07F29A48D0B6D4B500F75B9C76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20">
    <w:name w:val="93036160D4244696848C040358A7FF59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20">
    <w:name w:val="853D9409A9E8428988E1BE37CCAC94B4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20">
    <w:name w:val="0363D0ED93424999A353A12B97DCADF6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20">
    <w:name w:val="DC5EB6B212134C74BEACB2CBE632D147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20">
    <w:name w:val="FB390C669D264E0BB4CCB65FAE470668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20">
    <w:name w:val="ABD5908530AA4FB69DF7BC5262C8478D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22">
    <w:name w:val="035DCE449A194FEFB87CFCA57DA64C8B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20">
    <w:name w:val="A06C3F6C3E0D42F7B11B34621187A6B5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20">
    <w:name w:val="B6DDFAC180C04AED9E74E29B064B2869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20">
    <w:name w:val="4940EAB14611466DB17FB0494A94D3D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20">
    <w:name w:val="A97BEE0A63C34C6A9C06757CDF67AF49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20">
    <w:name w:val="5613EFAD4B594462AD843C4286EACD1E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20">
    <w:name w:val="6A7C7A00B7DA49BEA4A189E962476439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20">
    <w:name w:val="9E45947FE4FA4F168B6EE010C20E71D4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8">
    <w:name w:val="9368A0988ED64D1899CD8D2C1C6A3D4D1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22">
    <w:name w:val="C50A54567E9E43B1B74164B3E7BEF9FF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20">
    <w:name w:val="E8A3BCD3C0A4421DBF145919E3D8B955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22">
    <w:name w:val="CEE257022C01446A99E3834D4F58D10E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20">
    <w:name w:val="6DA43AB7F99D4B6EA9B71D8C71D9C72B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22">
    <w:name w:val="92E4A94777FB4FD3ACD6FFF7C9D7CBA9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20">
    <w:name w:val="34A761D82A7A495998ACD761A25F7BC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20">
    <w:name w:val="A52A1FFC791E459B892FBFA730E5D654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20">
    <w:name w:val="60B00BCA599E4881BAAAAD3E94411FE9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20">
    <w:name w:val="77E142F6D82841FC8D77A53893A0E11D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20">
    <w:name w:val="06E2DD5EDA304C7CBB4754DDDBCB4503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20">
    <w:name w:val="9F1A7E2ECEB1408B9E8830AC58380DC0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42">
    <w:name w:val="22A80B7095E74ABBB978C6D63A2F817F4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42">
    <w:name w:val="FD89C76EAD464C8D9CBE6449E740BBC742"/>
    <w:rsid w:val="002C4178"/>
    <w:pPr>
      <w:spacing w:after="0" w:line="240" w:lineRule="auto"/>
    </w:pPr>
  </w:style>
  <w:style w:type="paragraph" w:customStyle="1" w:styleId="5CE6BB1373BE464AB4ADC6A6DFD520BD42">
    <w:name w:val="5CE6BB1373BE464AB4ADC6A6DFD520BD42"/>
    <w:rsid w:val="002C4178"/>
    <w:pPr>
      <w:spacing w:after="0" w:line="240" w:lineRule="auto"/>
    </w:pPr>
  </w:style>
  <w:style w:type="paragraph" w:customStyle="1" w:styleId="DA03A06EE589462FB67CE8A9006BC54D30">
    <w:name w:val="DA03A06EE589462FB67CE8A9006BC54D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30">
    <w:name w:val="440DB3CF7C274590B084BA84B78518D1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30">
    <w:name w:val="80A7DB6E47EF4AE9ACD3A14C8E78E0B6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30">
    <w:name w:val="82B23F8E9E21431793E062C2BDC7F238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30">
    <w:name w:val="31AB7145241D4EA6A72639F3507E1513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30">
    <w:name w:val="7421CDA3320A434A810CCAD92045A230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30">
    <w:name w:val="42791A9D6D7142AF8CB382D4F8B55953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30">
    <w:name w:val="5DE9999EC2224F7AB2294B75B3D2FB88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30">
    <w:name w:val="3AAFF4168878477EA6E0D8CC6ED9DAC0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30">
    <w:name w:val="35E1B9747A65474D90247064D81D6B1C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30">
    <w:name w:val="0B8FCE6E5200414DB8EFF2EF28A27F0D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30">
    <w:name w:val="7683E3C8F2E34C90AF5B7175CBEFE030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30">
    <w:name w:val="1A3BB433A8E64927810E0A4267C22C9D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30">
    <w:name w:val="907B5E8EA524493289CBCDDB7BC6968B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30">
    <w:name w:val="359D770606F54A8D9A46671EBB581CDA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30">
    <w:name w:val="28E22662F178414790326F395E7057AA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30">
    <w:name w:val="BD1248E740FF4D8488897747D48D66BD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30">
    <w:name w:val="26C5476B5126478E9AA02601EBA5F197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30">
    <w:name w:val="1DDA8B7389DA42089D5A79D8147F2AEF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30">
    <w:name w:val="36DA796592B44C2090E8FD12DB846B9E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30">
    <w:name w:val="4C7DCC012A2F4701887F530244B45FD5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30">
    <w:name w:val="37EE45FB77434147BA47D8F61696FBCE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30">
    <w:name w:val="9F65408135A84393B41FE85F624722C9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30">
    <w:name w:val="94449C0D1DCB4A55B73D989E63217652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30">
    <w:name w:val="93EBF04604C046278CFAE7DDF44884DC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30">
    <w:name w:val="83B8FB0B74AC4F6F8C7ADFAEDAEF6301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30">
    <w:name w:val="EBC24A9279E9454A96E16405F3742A2F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30">
    <w:name w:val="23F5D074E3AF4C1396ECD7073F8121DC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30">
    <w:name w:val="1C32699401DA461797C7836A645915E0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30">
    <w:name w:val="DAE3692AD7DA468D8BFA7CBE21BB0AAC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30">
    <w:name w:val="54E470CD26F045E9A2632616170806E4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30">
    <w:name w:val="F62F634A22ED48F1A5071999D30D873E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30">
    <w:name w:val="9A9BCE3E27FF44F69E9B2B438FECA010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11">
    <w:name w:val="1E7C6ACE45EE43E596EB23B9649C62E9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11">
    <w:name w:val="484228F99EC74537AD7A4E6BA41532FF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11">
    <w:name w:val="8444D93D742645D387BC32BA9FCB6B14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11">
    <w:name w:val="D0F41EB27A914943A0FE69F80129E763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11">
    <w:name w:val="8AA3B291CACC46F7A12E157A524E3277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11">
    <w:name w:val="A0320D93E8F04789B7A49622DEF5B47E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11">
    <w:name w:val="4C8A1D3DAAEE4390935BCA798D6906DD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11">
    <w:name w:val="A9B22366670A4E55B7A9B96E69F46790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11">
    <w:name w:val="6730F704490740EFAEF81D0838B8A1451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7">
    <w:name w:val="5A92EFB84CB54216A09384B39329F8753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30">
    <w:name w:val="0CFD446BB73B4A02B3E861A60E8EE04A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29">
    <w:name w:val="5B2E95BABA0A48C49CCB886462C2323C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8">
    <w:name w:val="2E7A297054914408BA41641EFA49BFCC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7">
    <w:name w:val="896283A7160A42E2BAA327221E41FC8A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6">
    <w:name w:val="18E917506D2D427FB04A17C6FDBB58C0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6">
    <w:name w:val="B074D4A6F6DE4CBCB11C57B5BDB6E30B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6">
    <w:name w:val="054E766A48B7460C8B598AE3C13D12BA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6">
    <w:name w:val="924C05794CC345C38CF732C8ED8038A8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6">
    <w:name w:val="16EA756F86404B87B762CFD320B14B66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6">
    <w:name w:val="E4455CC3109E4A1A9B71713B7E7BE054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6">
    <w:name w:val="B73774B65CB84619B3B90616E821CBF2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6">
    <w:name w:val="816D4068C1FB4CA68BC8591194725FDD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6">
    <w:name w:val="6EF2C20D4EFB455881FBD030A8202F1F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6">
    <w:name w:val="2BF073888DC84156A425923F802E8678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6">
    <w:name w:val="FD4D4436C89E404F93E1E0B7B362D514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6">
    <w:name w:val="40BAF7C15E19416EA8F065E90517D228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6">
    <w:name w:val="1391F33CDBDC4522B33136076ECEE43C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6">
    <w:name w:val="0F499DDCFE0F41E6A7532FD43D8B19F8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6">
    <w:name w:val="0B34FC4E1C92464D993EF39ACF57E5B0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6">
    <w:name w:val="8ED2D3BC7BDD4A6C956AC6500AD03CA7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6">
    <w:name w:val="27BC98D5F5B74B0A98A213036ED37AB1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6">
    <w:name w:val="5056D89C82704D01B2516408E9770067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6">
    <w:name w:val="F70BD2D3826B443A9DF8812EA40226CD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6">
    <w:name w:val="8ECD7F906EBF4CD1832969E0DB869B3F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6">
    <w:name w:val="78E448312BB3412FA2A4EF44027CEEB5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6">
    <w:name w:val="EF3401243FB0443B92B54799B733D5F8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6">
    <w:name w:val="70ECFF920B0A44D2912DCACD506B38D4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6">
    <w:name w:val="90449A824F9E4909B1EC789CF6EE7712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6">
    <w:name w:val="F819CB677BBC4A85B682F7B10D9C5F6C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6">
    <w:name w:val="D9B247137E7544FF811D24AB5542C44A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6">
    <w:name w:val="6B7C8AEFB4EF44CC8BD69FFB42F63717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23">
    <w:name w:val="DADCDAF39A6641F098EE4F57E039EE82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21">
    <w:name w:val="32B07147A651473D970CD60DF92ACC8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21">
    <w:name w:val="C77600EF687A4716A5BEE30F7CA5BA27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21">
    <w:name w:val="A719C3517EC9491D90BF649B9B59208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21">
    <w:name w:val="EE51092695A944109B8AEAC868B5FA7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21">
    <w:name w:val="E45507BD9FDF4CE3835C890306DC1A1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21">
    <w:name w:val="900547AE62114142BBEE589D392EDA96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21">
    <w:name w:val="EE98DE96A54045D1A68195110DD9B6AF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21">
    <w:name w:val="9E822F9EF9EB44A18413B31983134792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23">
    <w:name w:val="C3135915DEF34AC88ABFADB37635AA6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21">
    <w:name w:val="04F2735507934A79B270637A686739B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21">
    <w:name w:val="336A25176B564C60A805209466210CF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21">
    <w:name w:val="FE22838C0C4D4C9FAF3BF806C86F157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21">
    <w:name w:val="B433FE2D03AC4D67852891B1158FCC01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21">
    <w:name w:val="9ECB2A88101B4FD3800F8EA070D83781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21">
    <w:name w:val="CEECA279EECB4E04B5D1FD547E44D627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21">
    <w:name w:val="B23733CACEEA4CC2AD9BDF1BEB383621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23">
    <w:name w:val="24FFEC1D13A54467BF92ED72DD53CA2F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21">
    <w:name w:val="A9919E1AA1AD4DD58DC5C1E1C804212C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21">
    <w:name w:val="C3339E13547A4200975B48CC8D22D46B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21">
    <w:name w:val="3DACB39D92944A25BFF4CB407BF8B68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21">
    <w:name w:val="4760C2E209CA4A6AAC00EC8E6268495A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21">
    <w:name w:val="E4B4EAD32F4B403F852F00587D9BC10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21">
    <w:name w:val="C120D1B1F0774E29A04B2A7394AE21DB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21">
    <w:name w:val="56916FDA0E144BCEBFE7638C97B5B49E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23">
    <w:name w:val="46A7913321E144D3A397F774069B837F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21">
    <w:name w:val="A7CE8E07F29A48D0B6D4B500F75B9C76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21">
    <w:name w:val="93036160D4244696848C040358A7FF59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21">
    <w:name w:val="853D9409A9E8428988E1BE37CCAC94B4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21">
    <w:name w:val="0363D0ED93424999A353A12B97DCADF6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21">
    <w:name w:val="DC5EB6B212134C74BEACB2CBE632D147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21">
    <w:name w:val="FB390C669D264E0BB4CCB65FAE470668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21">
    <w:name w:val="ABD5908530AA4FB69DF7BC5262C8478D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23">
    <w:name w:val="035DCE449A194FEFB87CFCA57DA64C8B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21">
    <w:name w:val="A06C3F6C3E0D42F7B11B34621187A6B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21">
    <w:name w:val="B6DDFAC180C04AED9E74E29B064B2869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21">
    <w:name w:val="4940EAB14611466DB17FB0494A94D3D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21">
    <w:name w:val="A97BEE0A63C34C6A9C06757CDF67AF49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21">
    <w:name w:val="5613EFAD4B594462AD843C4286EACD1E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21">
    <w:name w:val="6A7C7A00B7DA49BEA4A189E962476439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21">
    <w:name w:val="9E45947FE4FA4F168B6EE010C20E71D4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19">
    <w:name w:val="9368A0988ED64D1899CD8D2C1C6A3D4D1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23">
    <w:name w:val="C50A54567E9E43B1B74164B3E7BEF9FF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21">
    <w:name w:val="E8A3BCD3C0A4421DBF145919E3D8B955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23">
    <w:name w:val="CEE257022C01446A99E3834D4F58D10E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21">
    <w:name w:val="6DA43AB7F99D4B6EA9B71D8C71D9C72B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23">
    <w:name w:val="92E4A94777FB4FD3ACD6FFF7C9D7CBA9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21">
    <w:name w:val="34A761D82A7A495998ACD761A25F7BC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21">
    <w:name w:val="A52A1FFC791E459B892FBFA730E5D654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21">
    <w:name w:val="60B00BCA599E4881BAAAAD3E94411FE9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21">
    <w:name w:val="77E142F6D82841FC8D77A53893A0E11D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21">
    <w:name w:val="06E2DD5EDA304C7CBB4754DDDBCB4503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21">
    <w:name w:val="9F1A7E2ECEB1408B9E8830AC58380DC0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43">
    <w:name w:val="22A80B7095E74ABBB978C6D63A2F817F4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43">
    <w:name w:val="FD89C76EAD464C8D9CBE6449E740BBC743"/>
    <w:rsid w:val="002C4178"/>
    <w:pPr>
      <w:spacing w:after="0" w:line="240" w:lineRule="auto"/>
    </w:pPr>
  </w:style>
  <w:style w:type="paragraph" w:customStyle="1" w:styleId="5CE6BB1373BE464AB4ADC6A6DFD520BD43">
    <w:name w:val="5CE6BB1373BE464AB4ADC6A6DFD520BD43"/>
    <w:rsid w:val="002C4178"/>
    <w:pPr>
      <w:spacing w:after="0" w:line="240" w:lineRule="auto"/>
    </w:pPr>
  </w:style>
  <w:style w:type="paragraph" w:customStyle="1" w:styleId="DA03A06EE589462FB67CE8A9006BC54D31">
    <w:name w:val="DA03A06EE589462FB67CE8A9006BC54D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31">
    <w:name w:val="440DB3CF7C274590B084BA84B78518D1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31">
    <w:name w:val="80A7DB6E47EF4AE9ACD3A14C8E78E0B6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31">
    <w:name w:val="82B23F8E9E21431793E062C2BDC7F238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31">
    <w:name w:val="31AB7145241D4EA6A72639F3507E1513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31">
    <w:name w:val="7421CDA3320A434A810CCAD92045A230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31">
    <w:name w:val="42791A9D6D7142AF8CB382D4F8B55953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31">
    <w:name w:val="5DE9999EC2224F7AB2294B75B3D2FB88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31">
    <w:name w:val="3AAFF4168878477EA6E0D8CC6ED9DAC0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31">
    <w:name w:val="35E1B9747A65474D90247064D81D6B1C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31">
    <w:name w:val="0B8FCE6E5200414DB8EFF2EF28A27F0D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31">
    <w:name w:val="7683E3C8F2E34C90AF5B7175CBEFE030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31">
    <w:name w:val="1A3BB433A8E64927810E0A4267C22C9D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31">
    <w:name w:val="907B5E8EA524493289CBCDDB7BC6968B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31">
    <w:name w:val="359D770606F54A8D9A46671EBB581CDA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31">
    <w:name w:val="28E22662F178414790326F395E7057AA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31">
    <w:name w:val="BD1248E740FF4D8488897747D48D66BD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31">
    <w:name w:val="26C5476B5126478E9AA02601EBA5F197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31">
    <w:name w:val="1DDA8B7389DA42089D5A79D8147F2AEF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31">
    <w:name w:val="36DA796592B44C2090E8FD12DB846B9E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31">
    <w:name w:val="4C7DCC012A2F4701887F530244B45FD5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31">
    <w:name w:val="37EE45FB77434147BA47D8F61696FBCE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31">
    <w:name w:val="9F65408135A84393B41FE85F624722C9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31">
    <w:name w:val="94449C0D1DCB4A55B73D989E63217652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31">
    <w:name w:val="93EBF04604C046278CFAE7DDF44884DC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31">
    <w:name w:val="83B8FB0B74AC4F6F8C7ADFAEDAEF6301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31">
    <w:name w:val="EBC24A9279E9454A96E16405F3742A2F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31">
    <w:name w:val="23F5D074E3AF4C1396ECD7073F8121DC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31">
    <w:name w:val="1C32699401DA461797C7836A645915E0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31">
    <w:name w:val="DAE3692AD7DA468D8BFA7CBE21BB0AAC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31">
    <w:name w:val="54E470CD26F045E9A2632616170806E4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31">
    <w:name w:val="F62F634A22ED48F1A5071999D30D873E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31">
    <w:name w:val="9A9BCE3E27FF44F69E9B2B438FECA010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12">
    <w:name w:val="1E7C6ACE45EE43E596EB23B9649C62E9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12">
    <w:name w:val="484228F99EC74537AD7A4E6BA41532FF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12">
    <w:name w:val="8444D93D742645D387BC32BA9FCB6B14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12">
    <w:name w:val="D0F41EB27A914943A0FE69F80129E763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12">
    <w:name w:val="8AA3B291CACC46F7A12E157A524E3277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12">
    <w:name w:val="A0320D93E8F04789B7A49622DEF5B47E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12">
    <w:name w:val="4C8A1D3DAAEE4390935BCA798D6906DD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12">
    <w:name w:val="A9B22366670A4E55B7A9B96E69F46790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12">
    <w:name w:val="6730F704490740EFAEF81D0838B8A1451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8">
    <w:name w:val="5A92EFB84CB54216A09384B39329F8753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31">
    <w:name w:val="0CFD446BB73B4A02B3E861A60E8EE04A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30">
    <w:name w:val="5B2E95BABA0A48C49CCB886462C2323C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29">
    <w:name w:val="2E7A297054914408BA41641EFA49BFCC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8">
    <w:name w:val="896283A7160A42E2BAA327221E41FC8A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7">
    <w:name w:val="18E917506D2D427FB04A17C6FDBB58C0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7">
    <w:name w:val="B074D4A6F6DE4CBCB11C57B5BDB6E30B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7">
    <w:name w:val="054E766A48B7460C8B598AE3C13D12BA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7">
    <w:name w:val="924C05794CC345C38CF732C8ED8038A8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7">
    <w:name w:val="16EA756F86404B87B762CFD320B14B66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7">
    <w:name w:val="E4455CC3109E4A1A9B71713B7E7BE054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7">
    <w:name w:val="B73774B65CB84619B3B90616E821CBF2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7">
    <w:name w:val="816D4068C1FB4CA68BC8591194725FDD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7">
    <w:name w:val="6EF2C20D4EFB455881FBD030A8202F1F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7">
    <w:name w:val="2BF073888DC84156A425923F802E8678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7">
    <w:name w:val="FD4D4436C89E404F93E1E0B7B362D514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7">
    <w:name w:val="40BAF7C15E19416EA8F065E90517D228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7">
    <w:name w:val="1391F33CDBDC4522B33136076ECEE43C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7">
    <w:name w:val="0F499DDCFE0F41E6A7532FD43D8B19F8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7">
    <w:name w:val="0B34FC4E1C92464D993EF39ACF57E5B0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7">
    <w:name w:val="8ED2D3BC7BDD4A6C956AC6500AD03CA7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7">
    <w:name w:val="27BC98D5F5B74B0A98A213036ED37AB1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7">
    <w:name w:val="5056D89C82704D01B2516408E9770067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7">
    <w:name w:val="F70BD2D3826B443A9DF8812EA40226CD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7">
    <w:name w:val="8ECD7F906EBF4CD1832969E0DB869B3F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7">
    <w:name w:val="78E448312BB3412FA2A4EF44027CEEB5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7">
    <w:name w:val="EF3401243FB0443B92B54799B733D5F8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7">
    <w:name w:val="70ECFF920B0A44D2912DCACD506B38D4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7">
    <w:name w:val="90449A824F9E4909B1EC789CF6EE7712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7">
    <w:name w:val="F819CB677BBC4A85B682F7B10D9C5F6C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7">
    <w:name w:val="D9B247137E7544FF811D24AB5542C44A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7">
    <w:name w:val="6B7C8AEFB4EF44CC8BD69FFB42F6371727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DCDAF39A6641F098EE4F57E039EE8224">
    <w:name w:val="DADCDAF39A6641F098EE4F57E039EE82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2B07147A651473D970CD60DF92ACC8822">
    <w:name w:val="32B07147A651473D970CD60DF92ACC8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77600EF687A4716A5BEE30F7CA5BA2722">
    <w:name w:val="C77600EF687A4716A5BEE30F7CA5BA27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19C3517EC9491D90BF649B9B59208522">
    <w:name w:val="A719C3517EC9491D90BF649B9B59208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51092695A944109B8AEAC868B5FA7522">
    <w:name w:val="EE51092695A944109B8AEAC868B5FA7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5507BD9FDF4CE3835C890306DC1A1022">
    <w:name w:val="E45507BD9FDF4CE3835C890306DC1A1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0547AE62114142BBEE589D392EDA9622">
    <w:name w:val="900547AE62114142BBEE589D392EDA96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E98DE96A54045D1A68195110DD9B6AF22">
    <w:name w:val="EE98DE96A54045D1A68195110DD9B6AF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822F9EF9EB44A18413B3198313479222">
    <w:name w:val="9E822F9EF9EB44A18413B31983134792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135915DEF34AC88ABFADB37635AA6824">
    <w:name w:val="C3135915DEF34AC88ABFADB37635AA6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4F2735507934A79B270637A686739B522">
    <w:name w:val="04F2735507934A79B270637A686739B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36A25176B564C60A805209466210CF822">
    <w:name w:val="336A25176B564C60A805209466210CF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E22838C0C4D4C9FAF3BF806C86F157522">
    <w:name w:val="FE22838C0C4D4C9FAF3BF806C86F157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433FE2D03AC4D67852891B1158FCC0122">
    <w:name w:val="B433FE2D03AC4D67852891B1158FCC01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CB2A88101B4FD3800F8EA070D8378122">
    <w:name w:val="9ECB2A88101B4FD3800F8EA070D83781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CA279EECB4E04B5D1FD547E44D62722">
    <w:name w:val="CEECA279EECB4E04B5D1FD547E44D627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23733CACEEA4CC2AD9BDF1BEB38362122">
    <w:name w:val="B23733CACEEA4CC2AD9BDF1BEB383621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24">
    <w:name w:val="24FFEC1D13A54467BF92ED72DD53CA2F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22">
    <w:name w:val="A9919E1AA1AD4DD58DC5C1E1C804212C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22">
    <w:name w:val="C3339E13547A4200975B48CC8D22D46B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22">
    <w:name w:val="3DACB39D92944A25BFF4CB407BF8B68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22">
    <w:name w:val="4760C2E209CA4A6AAC00EC8E6268495A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22">
    <w:name w:val="E4B4EAD32F4B403F852F00587D9BC10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22">
    <w:name w:val="C120D1B1F0774E29A04B2A7394AE21DB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22">
    <w:name w:val="56916FDA0E144BCEBFE7638C97B5B49E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24">
    <w:name w:val="46A7913321E144D3A397F774069B837F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22">
    <w:name w:val="A7CE8E07F29A48D0B6D4B500F75B9C76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22">
    <w:name w:val="93036160D4244696848C040358A7FF59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22">
    <w:name w:val="853D9409A9E8428988E1BE37CCAC94B4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22">
    <w:name w:val="0363D0ED93424999A353A12B97DCADF6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22">
    <w:name w:val="DC5EB6B212134C74BEACB2CBE632D147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22">
    <w:name w:val="FB390C669D264E0BB4CCB65FAE470668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22">
    <w:name w:val="ABD5908530AA4FB69DF7BC5262C8478D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24">
    <w:name w:val="035DCE449A194FEFB87CFCA57DA64C8B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22">
    <w:name w:val="A06C3F6C3E0D42F7B11B34621187A6B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22">
    <w:name w:val="B6DDFAC180C04AED9E74E29B064B2869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22">
    <w:name w:val="4940EAB14611466DB17FB0494A94D3D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22">
    <w:name w:val="A97BEE0A63C34C6A9C06757CDF67AF49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22">
    <w:name w:val="5613EFAD4B594462AD843C4286EACD1E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22">
    <w:name w:val="6A7C7A00B7DA49BEA4A189E962476439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22">
    <w:name w:val="9E45947FE4FA4F168B6EE010C20E71D4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20">
    <w:name w:val="9368A0988ED64D1899CD8D2C1C6A3D4D2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50A54567E9E43B1B74164B3E7BEF9FF24">
    <w:name w:val="C50A54567E9E43B1B74164B3E7BEF9FF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8A3BCD3C0A4421DBF145919E3D8B95522">
    <w:name w:val="E8A3BCD3C0A4421DBF145919E3D8B955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EE257022C01446A99E3834D4F58D10E24">
    <w:name w:val="CEE257022C01446A99E3834D4F58D10E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DA43AB7F99D4B6EA9B71D8C71D9C72B22">
    <w:name w:val="6DA43AB7F99D4B6EA9B71D8C71D9C72B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24">
    <w:name w:val="92E4A94777FB4FD3ACD6FFF7C9D7CBA9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22">
    <w:name w:val="34A761D82A7A495998ACD761A25F7BC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22">
    <w:name w:val="A52A1FFC791E459B892FBFA730E5D654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22">
    <w:name w:val="60B00BCA599E4881BAAAAD3E94411FE9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22">
    <w:name w:val="77E142F6D82841FC8D77A53893A0E11D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22">
    <w:name w:val="06E2DD5EDA304C7CBB4754DDDBCB4503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22">
    <w:name w:val="9F1A7E2ECEB1408B9E8830AC58380DC0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44">
    <w:name w:val="22A80B7095E74ABBB978C6D63A2F817F4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44">
    <w:name w:val="FD89C76EAD464C8D9CBE6449E740BBC744"/>
    <w:rsid w:val="002C4178"/>
    <w:pPr>
      <w:spacing w:after="0" w:line="240" w:lineRule="auto"/>
    </w:pPr>
  </w:style>
  <w:style w:type="paragraph" w:customStyle="1" w:styleId="5CE6BB1373BE464AB4ADC6A6DFD520BD44">
    <w:name w:val="5CE6BB1373BE464AB4ADC6A6DFD520BD44"/>
    <w:rsid w:val="002C4178"/>
    <w:pPr>
      <w:spacing w:after="0" w:line="240" w:lineRule="auto"/>
    </w:pPr>
  </w:style>
  <w:style w:type="paragraph" w:customStyle="1" w:styleId="DA03A06EE589462FB67CE8A9006BC54D32">
    <w:name w:val="DA03A06EE589462FB67CE8A9006BC54D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32">
    <w:name w:val="440DB3CF7C274590B084BA84B78518D1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32">
    <w:name w:val="80A7DB6E47EF4AE9ACD3A14C8E78E0B6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32">
    <w:name w:val="82B23F8E9E21431793E062C2BDC7F238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32">
    <w:name w:val="31AB7145241D4EA6A72639F3507E1513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32">
    <w:name w:val="7421CDA3320A434A810CCAD92045A230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32">
    <w:name w:val="42791A9D6D7142AF8CB382D4F8B55953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32">
    <w:name w:val="5DE9999EC2224F7AB2294B75B3D2FB88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32">
    <w:name w:val="3AAFF4168878477EA6E0D8CC6ED9DAC0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32">
    <w:name w:val="35E1B9747A65474D90247064D81D6B1C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32">
    <w:name w:val="0B8FCE6E5200414DB8EFF2EF28A27F0D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32">
    <w:name w:val="7683E3C8F2E34C90AF5B7175CBEFE030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32">
    <w:name w:val="1A3BB433A8E64927810E0A4267C22C9D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32">
    <w:name w:val="907B5E8EA524493289CBCDDB7BC6968B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32">
    <w:name w:val="359D770606F54A8D9A46671EBB581CDA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32">
    <w:name w:val="28E22662F178414790326F395E7057AA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32">
    <w:name w:val="BD1248E740FF4D8488897747D48D66BD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32">
    <w:name w:val="26C5476B5126478E9AA02601EBA5F197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32">
    <w:name w:val="1DDA8B7389DA42089D5A79D8147F2AEF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32">
    <w:name w:val="36DA796592B44C2090E8FD12DB846B9E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32">
    <w:name w:val="4C7DCC012A2F4701887F530244B45FD5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32">
    <w:name w:val="37EE45FB77434147BA47D8F61696FBCE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32">
    <w:name w:val="9F65408135A84393B41FE85F624722C9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32">
    <w:name w:val="94449C0D1DCB4A55B73D989E63217652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32">
    <w:name w:val="93EBF04604C046278CFAE7DDF44884DC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32">
    <w:name w:val="83B8FB0B74AC4F6F8C7ADFAEDAEF6301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32">
    <w:name w:val="EBC24A9279E9454A96E16405F3742A2F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32">
    <w:name w:val="23F5D074E3AF4C1396ECD7073F8121DC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32">
    <w:name w:val="1C32699401DA461797C7836A645915E0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32">
    <w:name w:val="DAE3692AD7DA468D8BFA7CBE21BB0AAC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32">
    <w:name w:val="54E470CD26F045E9A2632616170806E4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32">
    <w:name w:val="F62F634A22ED48F1A5071999D30D873E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32">
    <w:name w:val="9A9BCE3E27FF44F69E9B2B438FECA010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13">
    <w:name w:val="1E7C6ACE45EE43E596EB23B9649C62E9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13">
    <w:name w:val="484228F99EC74537AD7A4E6BA41532FF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13">
    <w:name w:val="8444D93D742645D387BC32BA9FCB6B14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13">
    <w:name w:val="D0F41EB27A914943A0FE69F80129E763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13">
    <w:name w:val="8AA3B291CACC46F7A12E157A524E3277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13">
    <w:name w:val="A0320D93E8F04789B7A49622DEF5B47E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13">
    <w:name w:val="4C8A1D3DAAEE4390935BCA798D6906DD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13">
    <w:name w:val="A9B22366670A4E55B7A9B96E69F46790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13">
    <w:name w:val="6730F704490740EFAEF81D0838B8A1451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39">
    <w:name w:val="5A92EFB84CB54216A09384B39329F8753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32">
    <w:name w:val="0CFD446BB73B4A02B3E861A60E8EE04A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31">
    <w:name w:val="5B2E95BABA0A48C49CCB886462C2323C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30">
    <w:name w:val="2E7A297054914408BA41641EFA49BFCC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29">
    <w:name w:val="896283A7160A42E2BAA327221E41FC8A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8">
    <w:name w:val="18E917506D2D427FB04A17C6FDBB58C0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8">
    <w:name w:val="B074D4A6F6DE4CBCB11C57B5BDB6E30B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8">
    <w:name w:val="054E766A48B7460C8B598AE3C13D12BA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8">
    <w:name w:val="924C05794CC345C38CF732C8ED8038A8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8">
    <w:name w:val="16EA756F86404B87B762CFD320B14B66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8">
    <w:name w:val="E4455CC3109E4A1A9B71713B7E7BE054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8">
    <w:name w:val="B73774B65CB84619B3B90616E821CBF2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8">
    <w:name w:val="816D4068C1FB4CA68BC8591194725FDD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8">
    <w:name w:val="6EF2C20D4EFB455881FBD030A8202F1F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8">
    <w:name w:val="2BF073888DC84156A425923F802E8678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8">
    <w:name w:val="FD4D4436C89E404F93E1E0B7B362D514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8">
    <w:name w:val="40BAF7C15E19416EA8F065E90517D228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8">
    <w:name w:val="1391F33CDBDC4522B33136076ECEE43C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8">
    <w:name w:val="0F499DDCFE0F41E6A7532FD43D8B19F8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8">
    <w:name w:val="0B34FC4E1C92464D993EF39ACF57E5B0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8">
    <w:name w:val="8ED2D3BC7BDD4A6C956AC6500AD03CA7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8">
    <w:name w:val="27BC98D5F5B74B0A98A213036ED37AB1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8">
    <w:name w:val="5056D89C82704D01B2516408E9770067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8">
    <w:name w:val="F70BD2D3826B443A9DF8812EA40226CD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8">
    <w:name w:val="8ECD7F906EBF4CD1832969E0DB869B3F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8">
    <w:name w:val="78E448312BB3412FA2A4EF44027CEEB5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8">
    <w:name w:val="EF3401243FB0443B92B54799B733D5F8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8">
    <w:name w:val="70ECFF920B0A44D2912DCACD506B38D4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8">
    <w:name w:val="90449A824F9E4909B1EC789CF6EE7712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8">
    <w:name w:val="F819CB677BBC4A85B682F7B10D9C5F6C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8">
    <w:name w:val="D9B247137E7544FF811D24AB5542C44A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8">
    <w:name w:val="6B7C8AEFB4EF44CC8BD69FFB42F6371728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25">
    <w:name w:val="24FFEC1D13A54467BF92ED72DD53CA2F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23">
    <w:name w:val="A9919E1AA1AD4DD58DC5C1E1C804212C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23">
    <w:name w:val="C3339E13547A4200975B48CC8D22D46B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23">
    <w:name w:val="3DACB39D92944A25BFF4CB407BF8B685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23">
    <w:name w:val="4760C2E209CA4A6AAC00EC8E6268495A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23">
    <w:name w:val="E4B4EAD32F4B403F852F00587D9BC10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23">
    <w:name w:val="C120D1B1F0774E29A04B2A7394AE21DB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23">
    <w:name w:val="56916FDA0E144BCEBFE7638C97B5B49E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25">
    <w:name w:val="46A7913321E144D3A397F774069B837F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23">
    <w:name w:val="A7CE8E07F29A48D0B6D4B500F75B9C76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23">
    <w:name w:val="93036160D4244696848C040358A7FF59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23">
    <w:name w:val="853D9409A9E8428988E1BE37CCAC94B4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23">
    <w:name w:val="0363D0ED93424999A353A12B97DCADF6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23">
    <w:name w:val="DC5EB6B212134C74BEACB2CBE632D147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23">
    <w:name w:val="FB390C669D264E0BB4CCB65FAE470668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23">
    <w:name w:val="ABD5908530AA4FB69DF7BC5262C8478D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25">
    <w:name w:val="035DCE449A194FEFB87CFCA57DA64C8B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23">
    <w:name w:val="A06C3F6C3E0D42F7B11B34621187A6B5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23">
    <w:name w:val="B6DDFAC180C04AED9E74E29B064B2869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23">
    <w:name w:val="4940EAB14611466DB17FB0494A94D3D0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23">
    <w:name w:val="A97BEE0A63C34C6A9C06757CDF67AF49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23">
    <w:name w:val="5613EFAD4B594462AD843C4286EACD1E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23">
    <w:name w:val="6A7C7A00B7DA49BEA4A189E962476439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23">
    <w:name w:val="9E45947FE4FA4F168B6EE010C20E71D4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21">
    <w:name w:val="9368A0988ED64D1899CD8D2C1C6A3D4D2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25">
    <w:name w:val="92E4A94777FB4FD3ACD6FFF7C9D7CBA92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23">
    <w:name w:val="34A761D82A7A495998ACD761A25F7BC0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23">
    <w:name w:val="A52A1FFC791E459B892FBFA730E5D654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23">
    <w:name w:val="60B00BCA599E4881BAAAAD3E94411FE9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23">
    <w:name w:val="77E142F6D82841FC8D77A53893A0E11D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23">
    <w:name w:val="06E2DD5EDA304C7CBB4754DDDBCB4503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23">
    <w:name w:val="9F1A7E2ECEB1408B9E8830AC58380DC02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45">
    <w:name w:val="22A80B7095E74ABBB978C6D63A2F817F45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45">
    <w:name w:val="FD89C76EAD464C8D9CBE6449E740BBC745"/>
    <w:rsid w:val="002C4178"/>
    <w:pPr>
      <w:spacing w:after="0" w:line="240" w:lineRule="auto"/>
    </w:pPr>
  </w:style>
  <w:style w:type="paragraph" w:customStyle="1" w:styleId="5CE6BB1373BE464AB4ADC6A6DFD520BD45">
    <w:name w:val="5CE6BB1373BE464AB4ADC6A6DFD520BD45"/>
    <w:rsid w:val="002C4178"/>
    <w:pPr>
      <w:spacing w:after="0" w:line="240" w:lineRule="auto"/>
    </w:pPr>
  </w:style>
  <w:style w:type="paragraph" w:customStyle="1" w:styleId="DA03A06EE589462FB67CE8A9006BC54D33">
    <w:name w:val="DA03A06EE589462FB67CE8A9006BC54D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33">
    <w:name w:val="440DB3CF7C274590B084BA84B78518D1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0A7DB6E47EF4AE9ACD3A14C8E78E0B633">
    <w:name w:val="80A7DB6E47EF4AE9ACD3A14C8E78E0B6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2B23F8E9E21431793E062C2BDC7F23833">
    <w:name w:val="82B23F8E9E21431793E062C2BDC7F238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1AB7145241D4EA6A72639F3507E151333">
    <w:name w:val="31AB7145241D4EA6A72639F3507E1513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421CDA3320A434A810CCAD92045A23033">
    <w:name w:val="7421CDA3320A434A810CCAD92045A230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2791A9D6D7142AF8CB382D4F8B5595333">
    <w:name w:val="42791A9D6D7142AF8CB382D4F8B55953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DE9999EC2224F7AB2294B75B3D2FB8833">
    <w:name w:val="5DE9999EC2224F7AB2294B75B3D2FB88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AFF4168878477EA6E0D8CC6ED9DAC033">
    <w:name w:val="3AAFF4168878477EA6E0D8CC6ED9DAC0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E1B9747A65474D90247064D81D6B1C33">
    <w:name w:val="35E1B9747A65474D90247064D81D6B1C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8FCE6E5200414DB8EFF2EF28A27F0D33">
    <w:name w:val="0B8FCE6E5200414DB8EFF2EF28A27F0D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683E3C8F2E34C90AF5B7175CBEFE03033">
    <w:name w:val="7683E3C8F2E34C90AF5B7175CBEFE030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A3BB433A8E64927810E0A4267C22C9D33">
    <w:name w:val="1A3BB433A8E64927810E0A4267C22C9D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7B5E8EA524493289CBCDDB7BC6968B33">
    <w:name w:val="907B5E8EA524493289CBCDDB7BC6968B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59D770606F54A8D9A46671EBB581CDA33">
    <w:name w:val="359D770606F54A8D9A46671EBB581CDA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8E22662F178414790326F395E7057AA33">
    <w:name w:val="28E22662F178414790326F395E7057AA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D1248E740FF4D8488897747D48D66BD33">
    <w:name w:val="BD1248E740FF4D8488897747D48D66BD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6C5476B5126478E9AA02601EBA5F19733">
    <w:name w:val="26C5476B5126478E9AA02601EBA5F197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DDA8B7389DA42089D5A79D8147F2AEF33">
    <w:name w:val="1DDA8B7389DA42089D5A79D8147F2AEF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6DA796592B44C2090E8FD12DB846B9E33">
    <w:name w:val="36DA796592B44C2090E8FD12DB846B9E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7DCC012A2F4701887F530244B45FD533">
    <w:name w:val="4C7DCC012A2F4701887F530244B45FD5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7EE45FB77434147BA47D8F61696FBCE33">
    <w:name w:val="37EE45FB77434147BA47D8F61696FBCE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65408135A84393B41FE85F624722C933">
    <w:name w:val="9F65408135A84393B41FE85F624722C9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49C0D1DCB4A55B73D989E6321765233">
    <w:name w:val="94449C0D1DCB4A55B73D989E63217652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EBF04604C046278CFAE7DDF44884DC33">
    <w:name w:val="93EBF04604C046278CFAE7DDF44884DC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3B8FB0B74AC4F6F8C7ADFAEDAEF630133">
    <w:name w:val="83B8FB0B74AC4F6F8C7ADFAEDAEF6301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BC24A9279E9454A96E16405F3742A2F33">
    <w:name w:val="EBC24A9279E9454A96E16405F3742A2F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3F5D074E3AF4C1396ECD7073F8121DC33">
    <w:name w:val="23F5D074E3AF4C1396ECD7073F8121DC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C32699401DA461797C7836A645915E033">
    <w:name w:val="1C32699401DA461797C7836A645915E0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AE3692AD7DA468D8BFA7CBE21BB0AAC33">
    <w:name w:val="DAE3692AD7DA468D8BFA7CBE21BB0AAC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4E470CD26F045E9A2632616170806E433">
    <w:name w:val="54E470CD26F045E9A2632616170806E4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62F634A22ED48F1A5071999D30D873E33">
    <w:name w:val="F62F634A22ED48F1A5071999D30D873E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A9BCE3E27FF44F69E9B2B438FECA01033">
    <w:name w:val="9A9BCE3E27FF44F69E9B2B438FECA010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E7C6ACE45EE43E596EB23B9649C62E914">
    <w:name w:val="1E7C6ACE45EE43E596EB23B9649C62E9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84228F99EC74537AD7A4E6BA41532FF14">
    <w:name w:val="484228F99EC74537AD7A4E6BA41532FF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444D93D742645D387BC32BA9FCB6B1414">
    <w:name w:val="8444D93D742645D387BC32BA9FCB6B14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0F41EB27A914943A0FE69F80129E76314">
    <w:name w:val="D0F41EB27A914943A0FE69F80129E763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AA3B291CACC46F7A12E157A524E327714">
    <w:name w:val="8AA3B291CACC46F7A12E157A524E3277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320D93E8F04789B7A49622DEF5B47E14">
    <w:name w:val="A0320D93E8F04789B7A49622DEF5B47E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C8A1D3DAAEE4390935BCA798D6906DD14">
    <w:name w:val="4C8A1D3DAAEE4390935BCA798D6906DD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B22366670A4E55B7A9B96E69F4679014">
    <w:name w:val="A9B22366670A4E55B7A9B96E69F46790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30F704490740EFAEF81D0838B8A14514">
    <w:name w:val="6730F704490740EFAEF81D0838B8A1451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A92EFB84CB54216A09384B39329F87540">
    <w:name w:val="5A92EFB84CB54216A09384B39329F8754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CFD446BB73B4A02B3E861A60E8EE04A33">
    <w:name w:val="0CFD446BB73B4A02B3E861A60E8EE04A33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B2E95BABA0A48C49CCB886462C2323C32">
    <w:name w:val="5B2E95BABA0A48C49CCB886462C2323C3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E7A297054914408BA41641EFA49BFCC31">
    <w:name w:val="2E7A297054914408BA41641EFA49BFCC31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96283A7160A42E2BAA327221E41FC8A30">
    <w:name w:val="896283A7160A42E2BAA327221E41FC8A30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8E917506D2D427FB04A17C6FDBB58C029">
    <w:name w:val="18E917506D2D427FB04A17C6FDBB58C0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074D4A6F6DE4CBCB11C57B5BDB6E30B29">
    <w:name w:val="B074D4A6F6DE4CBCB11C57B5BDB6E30B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54E766A48B7460C8B598AE3C13D12BA29">
    <w:name w:val="054E766A48B7460C8B598AE3C13D12BA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4C05794CC345C38CF732C8ED8038A829">
    <w:name w:val="924C05794CC345C38CF732C8ED8038A8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6EA756F86404B87B762CFD320B14B6629">
    <w:name w:val="16EA756F86404B87B762CFD320B14B66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455CC3109E4A1A9B71713B7E7BE05429">
    <w:name w:val="E4455CC3109E4A1A9B71713B7E7BE054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73774B65CB84619B3B90616E821CBF229">
    <w:name w:val="B73774B65CB84619B3B90616E821CBF2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16D4068C1FB4CA68BC8591194725FDD29">
    <w:name w:val="816D4068C1FB4CA68BC8591194725FDD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EF2C20D4EFB455881FBD030A8202F1F29">
    <w:name w:val="6EF2C20D4EFB455881FBD030A8202F1F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BF073888DC84156A425923F802E867829">
    <w:name w:val="2BF073888DC84156A425923F802E8678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4D4436C89E404F93E1E0B7B362D51429">
    <w:name w:val="FD4D4436C89E404F93E1E0B7B362D514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BAF7C15E19416EA8F065E90517D22829">
    <w:name w:val="40BAF7C15E19416EA8F065E90517D228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391F33CDBDC4522B33136076ECEE43C29">
    <w:name w:val="1391F33CDBDC4522B33136076ECEE43C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F499DDCFE0F41E6A7532FD43D8B19F829">
    <w:name w:val="0F499DDCFE0F41E6A7532FD43D8B19F8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B34FC4E1C92464D993EF39ACF57E5B029">
    <w:name w:val="0B34FC4E1C92464D993EF39ACF57E5B0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D2D3BC7BDD4A6C956AC6500AD03CA729">
    <w:name w:val="8ED2D3BC7BDD4A6C956AC6500AD03CA7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7BC98D5F5B74B0A98A213036ED37AB129">
    <w:name w:val="27BC98D5F5B74B0A98A213036ED37AB1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056D89C82704D01B2516408E977006729">
    <w:name w:val="5056D89C82704D01B2516408E9770067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70BD2D3826B443A9DF8812EA40226CD29">
    <w:name w:val="F70BD2D3826B443A9DF8812EA40226CD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ECD7F906EBF4CD1832969E0DB869B3F29">
    <w:name w:val="8ECD7F906EBF4CD1832969E0DB869B3F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8E448312BB3412FA2A4EF44027CEEB529">
    <w:name w:val="78E448312BB3412FA2A4EF44027CEEB5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F3401243FB0443B92B54799B733D5F829">
    <w:name w:val="EF3401243FB0443B92B54799B733D5F8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0ECFF920B0A44D2912DCACD506B38D429">
    <w:name w:val="70ECFF920B0A44D2912DCACD506B38D4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449A824F9E4909B1EC789CF6EE771229">
    <w:name w:val="90449A824F9E4909B1EC789CF6EE7712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19CB677BBC4A85B682F7B10D9C5F6C29">
    <w:name w:val="F819CB677BBC4A85B682F7B10D9C5F6C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9B247137E7544FF811D24AB5542C44A29">
    <w:name w:val="D9B247137E7544FF811D24AB5542C44A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B7C8AEFB4EF44CC8BD69FFB42F6371729">
    <w:name w:val="6B7C8AEFB4EF44CC8BD69FFB42F6371729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4FFEC1D13A54467BF92ED72DD53CA2F26">
    <w:name w:val="24FFEC1D13A54467BF92ED72DD53CA2F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919E1AA1AD4DD58DC5C1E1C804212C24">
    <w:name w:val="A9919E1AA1AD4DD58DC5C1E1C804212C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3339E13547A4200975B48CC8D22D46B24">
    <w:name w:val="C3339E13547A4200975B48CC8D22D46B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DACB39D92944A25BFF4CB407BF8B68524">
    <w:name w:val="3DACB39D92944A25BFF4CB407BF8B685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760C2E209CA4A6AAC00EC8E6268495A24">
    <w:name w:val="4760C2E209CA4A6AAC00EC8E6268495A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B4EAD32F4B403F852F00587D9BC10824">
    <w:name w:val="E4B4EAD32F4B403F852F00587D9BC10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C120D1B1F0774E29A04B2A7394AE21DB24">
    <w:name w:val="C120D1B1F0774E29A04B2A7394AE21DB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916FDA0E144BCEBFE7638C97B5B49E24">
    <w:name w:val="56916FDA0E144BCEBFE7638C97B5B49E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6A7913321E144D3A397F774069B837F26">
    <w:name w:val="46A7913321E144D3A397F774069B837F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7CE8E07F29A48D0B6D4B500F75B9C7624">
    <w:name w:val="A7CE8E07F29A48D0B6D4B500F75B9C76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036160D4244696848C040358A7FF5924">
    <w:name w:val="93036160D4244696848C040358A7FF59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853D9409A9E8428988E1BE37CCAC94B424">
    <w:name w:val="853D9409A9E8428988E1BE37CCAC94B4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63D0ED93424999A353A12B97DCADF624">
    <w:name w:val="0363D0ED93424999A353A12B97DCADF6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DC5EB6B212134C74BEACB2CBE632D14724">
    <w:name w:val="DC5EB6B212134C74BEACB2CBE632D147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390C669D264E0BB4CCB65FAE47066824">
    <w:name w:val="FB390C669D264E0BB4CCB65FAE470668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BD5908530AA4FB69DF7BC5262C8478D24">
    <w:name w:val="ABD5908530AA4FB69DF7BC5262C8478D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5DCE449A194FEFB87CFCA57DA64C8B26">
    <w:name w:val="035DCE449A194FEFB87CFCA57DA64C8B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06C3F6C3E0D42F7B11B34621187A6B524">
    <w:name w:val="A06C3F6C3E0D42F7B11B34621187A6B5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6DDFAC180C04AED9E74E29B064B286924">
    <w:name w:val="B6DDFAC180C04AED9E74E29B064B2869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940EAB14611466DB17FB0494A94D3D024">
    <w:name w:val="4940EAB14611466DB17FB0494A94D3D0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97BEE0A63C34C6A9C06757CDF67AF4924">
    <w:name w:val="A97BEE0A63C34C6A9C06757CDF67AF49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613EFAD4B594462AD843C4286EACD1E24">
    <w:name w:val="5613EFAD4B594462AD843C4286EACD1E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A7C7A00B7DA49BEA4A189E96247643924">
    <w:name w:val="6A7C7A00B7DA49BEA4A189E962476439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E45947FE4FA4F168B6EE010C20E71D424">
    <w:name w:val="9E45947FE4FA4F168B6EE010C20E71D4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368A0988ED64D1899CD8D2C1C6A3D4D22">
    <w:name w:val="9368A0988ED64D1899CD8D2C1C6A3D4D22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2E4A94777FB4FD3ACD6FFF7C9D7CBA926">
    <w:name w:val="92E4A94777FB4FD3ACD6FFF7C9D7CBA92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4A761D82A7A495998ACD761A25F7BC024">
    <w:name w:val="34A761D82A7A495998ACD761A25F7BC0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52A1FFC791E459B892FBFA730E5D65424">
    <w:name w:val="A52A1FFC791E459B892FBFA730E5D654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B00BCA599E4881BAAAAD3E94411FE924">
    <w:name w:val="60B00BCA599E4881BAAAAD3E94411FE9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7E142F6D82841FC8D77A53893A0E11D24">
    <w:name w:val="77E142F6D82841FC8D77A53893A0E11D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6E2DD5EDA304C7CBB4754DDDBCB450324">
    <w:name w:val="06E2DD5EDA304C7CBB4754DDDBCB4503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F1A7E2ECEB1408B9E8830AC58380DC024">
    <w:name w:val="9F1A7E2ECEB1408B9E8830AC58380DC02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2A80B7095E74ABBB978C6D63A2F817F46">
    <w:name w:val="22A80B7095E74ABBB978C6D63A2F817F46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D89C76EAD464C8D9CBE6449E740BBC746">
    <w:name w:val="FD89C76EAD464C8D9CBE6449E740BBC746"/>
    <w:rsid w:val="002C4178"/>
    <w:pPr>
      <w:spacing w:after="0" w:line="240" w:lineRule="auto"/>
    </w:pPr>
  </w:style>
  <w:style w:type="paragraph" w:customStyle="1" w:styleId="5CE6BB1373BE464AB4ADC6A6DFD520BD46">
    <w:name w:val="5CE6BB1373BE464AB4ADC6A6DFD520BD46"/>
    <w:rsid w:val="002C4178"/>
    <w:pPr>
      <w:spacing w:after="0" w:line="240" w:lineRule="auto"/>
    </w:pPr>
  </w:style>
  <w:style w:type="paragraph" w:customStyle="1" w:styleId="DA03A06EE589462FB67CE8A9006BC54D34">
    <w:name w:val="DA03A06EE589462FB67CE8A9006BC54D3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40DB3CF7C274590B084BA84B78518D134">
    <w:name w:val="440DB3CF7C274590B084BA84B78518D134"/>
    <w:rsid w:val="002C4178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2" Type="http://schemas.microsoft.com/office/2011/relationships/webextension" Target="webextension2.xml"/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  <wetp:taskpane dockstate="right" visibility="0" width="350" row="5">
    <wetp:webextensionref xmlns:r="http://schemas.openxmlformats.org/officeDocument/2006/relationships" r:id="rId2"/>
  </wetp:taskpane>
</wetp:taskpanes>
</file>

<file path=word/webextensions/webextension1.xml><?xml version="1.0" encoding="utf-8"?>
<we:webextension xmlns:we="http://schemas.microsoft.com/office/webextensions/webextension/2010/11" id="{AA78A45F-530D-4768-93AA-1BB0D5B0BA24}">
  <we:reference id="wa104099688" version="1.3.0.0" store="ru-RU" storeType="OMEX"/>
  <we:alternateReferences>
    <we:reference id="WA104099688" version="1.3.0.0" store="WA104099688" storeType="OMEX"/>
  </we:alternateReferences>
  <we:properties/>
  <we:bindings/>
  <we:snapshot xmlns:r="http://schemas.openxmlformats.org/officeDocument/2006/relationships"/>
</we:webextension>
</file>

<file path=word/webextensions/webextension2.xml><?xml version="1.0" encoding="utf-8"?>
<we:webextension xmlns:we="http://schemas.microsoft.com/office/webextensions/webextension/2010/11" id="{0745A6BA-7E29-4A85-8C36-578445A745BC}">
  <we:reference id="wa104363616" version="1.0.0.0" store="ru-RU" storeType="OMEX"/>
  <we:alternateReferences>
    <we:reference id="WA104363616" version="1.0.0.0" store="WA104363616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министерства образования и науки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0EB5901-90F5-4922-BCE8-58AD04B32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отчета</Template>
  <TotalTime>17</TotalTime>
  <Pages>60</Pages>
  <Words>12539</Words>
  <Characters>71475</Characters>
  <Application>Microsoft Office Word</Application>
  <DocSecurity>0</DocSecurity>
  <Lines>595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83847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Ростислав Горбовский</dc:creator>
  <cp:lastModifiedBy>User</cp:lastModifiedBy>
  <cp:revision>4</cp:revision>
  <dcterms:created xsi:type="dcterms:W3CDTF">2020-12-16T12:00:00Z</dcterms:created>
  <dcterms:modified xsi:type="dcterms:W3CDTF">2020-12-16T12:26:00Z</dcterms:modified>
</cp:coreProperties>
</file>